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A48A6" w:rsidRDefault="00D85809" w:rsidP="004E4A32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2412416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-68786</wp:posOffset>
                </wp:positionV>
                <wp:extent cx="6604000" cy="9821545"/>
                <wp:effectExtent l="38100" t="38100" r="63500" b="65405"/>
                <wp:wrapNone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982154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1016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80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3" o:spid="_x0000_s1026" type="#_x0000_t202" style="position:absolute;margin-left:-19.55pt;margin-top:-5.4pt;width:520pt;height:773.35pt;z-index:25241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" fillcolor="#c9f" strokecolor="white" strokeweight="8pt" insetpen="t">
                <v:shadow color="#eeece1"/>
                <v:textbox inset="2.88pt,2.88pt,2.88pt,2.88pt">
                  <w:txbxContent>
                    <w:p w:rsidR="00D85809" w:rsidRDefault="00D85809" w:rsidP="00D85809"/>
                  </w:txbxContent>
                </v:textbox>
              </v:shape>
            </w:pict>
          </mc:Fallback>
        </mc:AlternateContent>
      </w:r>
    </w:p>
    <w:p w:rsidR="00D85809" w:rsidRDefault="001F4F06" w:rsidP="004E4A32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241344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75359</wp:posOffset>
                </wp:positionV>
                <wp:extent cx="5600700" cy="1402715"/>
                <wp:effectExtent l="19050" t="19050" r="19050" b="26035"/>
                <wp:wrapNone/>
                <wp:docPr id="1272" name="Octagon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40271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99FF99"/>
                        </a:solidFill>
                        <a:ln w="381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0"/>
                                <w:szCs w:val="120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272" o:spid="_x0000_s1027" type="#_x0000_t10" style="position:absolute;margin-left:21.4pt;margin-top:5.95pt;width:441pt;height:110.45pt;z-index:252413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" fillcolor="#9f9" strokecolor="black [0]" strokeweight="3pt" insetpen="t">
                <v:shadow color="#eeece1"/>
                <v:textbox inset="2.88pt,2.88pt,2.88pt,2.88pt">
                  <w:txbxContent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20"/>
                          <w:szCs w:val="120"/>
                        </w:rPr>
                        <w:t>Mathematics</w:t>
                      </w:r>
                    </w:p>
                  </w:txbxContent>
                </v:textbox>
              </v:shape>
            </w:pict>
          </mc:Fallback>
        </mc:AlternateContent>
      </w: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1F4F06" w:rsidP="004E4A32">
      <w:pPr>
        <w:rPr>
          <w:rFonts w:ascii="Comic Sans MS" w:hAnsi="Comic Sans MS"/>
          <w:sz w:val="32"/>
        </w:rPr>
      </w:pPr>
      <w:r>
        <w:rPr>
          <w:noProof/>
        </w:rPr>
        <w:drawing>
          <wp:anchor distT="36576" distB="36576" distL="36576" distR="36576" simplePos="0" relativeHeight="252414464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2475230</wp:posOffset>
            </wp:positionV>
            <wp:extent cx="1718945" cy="1576070"/>
            <wp:effectExtent l="0" t="0" r="0" b="5080"/>
            <wp:wrapNone/>
            <wp:docPr id="1271" name="Picture 1271" descr="MC9001302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130271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241548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24130</wp:posOffset>
                </wp:positionV>
                <wp:extent cx="4552950" cy="2000250"/>
                <wp:effectExtent l="19050" t="19050" r="38100" b="3810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2000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  <w:t>Key Stage 2</w:t>
                            </w:r>
                          </w:p>
                          <w:p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  <w:t>Revision Book</w:t>
                            </w:r>
                          </w:p>
                          <w:p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  <w:t>Revi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8" style="position:absolute;margin-left:60.4pt;margin-top:1.9pt;width:358.5pt;height:157.5pt;z-index:252415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" fillcolor="yellow" strokecolor="black [0]" strokeweight="4pt" insetpen="t">
                <v:stroke dashstyle="1 1"/>
                <v:shadow color="#eeece1"/>
                <v:textbox inset="2.88pt,2.88pt,2.88pt,2.88pt">
                  <w:txbxContent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  <w:t>Key Stage 2</w:t>
                      </w:r>
                    </w:p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  <w:t>Revision Book</w:t>
                      </w:r>
                    </w:p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  <w:t>Revi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2416512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3077210</wp:posOffset>
                </wp:positionV>
                <wp:extent cx="2247900" cy="819150"/>
                <wp:effectExtent l="0" t="0" r="19050" b="19050"/>
                <wp:wrapNone/>
                <wp:docPr id="1269" name="Cub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819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9E03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269" o:spid="_x0000_s1026" type="#_x0000_t16" style="position:absolute;margin-left:265.9pt;margin-top:242.3pt;width:177pt;height:64.5pt;z-index:25241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" fillcolor="#ffc000" strokecolor="black [0]">
                <v:shadow color="#eeece1"/>
                <v:textbox inset="2.88pt,2.88pt,2.88pt,2.88pt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2417536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4610100</wp:posOffset>
            </wp:positionV>
            <wp:extent cx="2143125" cy="1514475"/>
            <wp:effectExtent l="0" t="0" r="9525" b="9525"/>
            <wp:wrapNone/>
            <wp:docPr id="1268" name="Picture 1268" descr="Handling Da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andling Dat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" b="2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241856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4444365</wp:posOffset>
            </wp:positionV>
            <wp:extent cx="1600200" cy="1600200"/>
            <wp:effectExtent l="0" t="0" r="0" b="0"/>
            <wp:wrapNone/>
            <wp:docPr id="1267" name="Picture 1267" descr="MC9004326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900432602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241958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6420485</wp:posOffset>
                </wp:positionV>
                <wp:extent cx="5829300" cy="647700"/>
                <wp:effectExtent l="0" t="0" r="0" b="0"/>
                <wp:wrapNone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Compiled by : Robert Thompson EA—SDS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029" type="#_x0000_t202" style="position:absolute;margin-left:12.4pt;margin-top:505.55pt;width:459pt;height:51pt;z-index:252419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Compiled by : Robert Thompson EA—SDS</w:t>
                      </w:r>
                    </w:p>
                  </w:txbxContent>
                </v:textbox>
              </v:shape>
            </w:pict>
          </mc:Fallback>
        </mc:AlternateContent>
      </w: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D85809" w:rsidRDefault="00D85809" w:rsidP="004E4A32">
      <w:pPr>
        <w:rPr>
          <w:rFonts w:ascii="Comic Sans MS" w:hAnsi="Comic Sans MS"/>
          <w:sz w:val="32"/>
        </w:rPr>
      </w:pPr>
    </w:p>
    <w:p w:rsidR="007A48A6" w:rsidRPr="007A48A6" w:rsidRDefault="00BC1F6C" w:rsidP="007A48A6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</w:rPr>
        <w:lastRenderedPageBreak/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861637</wp:posOffset>
            </wp:positionH>
            <wp:positionV relativeFrom="paragraph">
              <wp:posOffset>4630881</wp:posOffset>
            </wp:positionV>
            <wp:extent cx="4253346" cy="3899912"/>
            <wp:effectExtent l="0" t="0" r="0" b="5715"/>
            <wp:wrapNone/>
            <wp:docPr id="687" name="Picture 687" descr="C:\Users\murphys2\AppData\Local\Microsoft\Windows\Temporary Internet Files\Content.IE5\16H3DZ5L\MC900130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rphys2\AppData\Local\Microsoft\Windows\Temporary Internet Files\Content.IE5\16H3DZ5L\MC90013027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46" cy="38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A6">
        <w:rPr>
          <w:rFonts w:ascii="Comic Sans MS" w:hAnsi="Comic Sans MS"/>
          <w:sz w:val="32"/>
        </w:rPr>
        <w:br w:type="page"/>
      </w:r>
      <w:r w:rsidR="007A48A6" w:rsidRPr="007A48A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C23EF0C" wp14:editId="79965AA0">
                <wp:simplePos x="0" y="0"/>
                <wp:positionH relativeFrom="column">
                  <wp:posOffset>251460</wp:posOffset>
                </wp:positionH>
                <wp:positionV relativeFrom="paragraph">
                  <wp:posOffset>1061085</wp:posOffset>
                </wp:positionV>
                <wp:extent cx="4865370" cy="1619250"/>
                <wp:effectExtent l="0" t="0" r="0" b="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09" w:rsidRPr="005A17BC" w:rsidRDefault="00D85809" w:rsidP="007A48A6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EF0C" id="Text Box 706" o:spid="_x0000_s1030" type="#_x0000_t202" style="position:absolute;margin-left:19.8pt;margin-top:83.55pt;width:383.1pt;height:127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" filled="f" stroked="f">
                <v:textbox>
                  <w:txbxContent>
                    <w:p w:rsidR="00D85809" w:rsidRPr="005A17BC" w:rsidRDefault="00D85809" w:rsidP="007A48A6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="007A48A6"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181F9FF8" wp14:editId="104899AE">
                <wp:simplePos x="0" y="0"/>
                <wp:positionH relativeFrom="column">
                  <wp:posOffset>-120015</wp:posOffset>
                </wp:positionH>
                <wp:positionV relativeFrom="paragraph">
                  <wp:posOffset>613410</wp:posOffset>
                </wp:positionV>
                <wp:extent cx="6248400" cy="2724150"/>
                <wp:effectExtent l="19050" t="0" r="38100" b="3810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7241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DEB3" id="Cloud 1" o:spid="_x0000_s1026" style="position:absolute;margin-left:-9.45pt;margin-top:48.3pt;width:492pt;height:214.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78790,1650696;312420,1600438;1002058,2200697;841798,2224723;2383360,2464977;2286741,2355255;4169505,2191364;4130887,2311744;4936381,1447457;5406602,1897446;6045616,968208;5836179,1136954;5543141,342158;5554133,421865;4205810,249209;4313132,147558;3202450,297639;3254375,209987;2024944,327402;2212975,412406;596925,995639;564092,906158" o:connectangles="0,0,0,0,0,0,0,0,0,0,0,0,0,0,0,0,0,0,0,0,0,0"/>
              </v:shape>
            </w:pict>
          </mc:Fallback>
        </mc:AlternateContent>
      </w:r>
    </w:p>
    <w:p w:rsidR="007A48A6" w:rsidRDefault="0017695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AE0EA40" wp14:editId="118763E2">
                <wp:simplePos x="0" y="0"/>
                <wp:positionH relativeFrom="column">
                  <wp:posOffset>1570990</wp:posOffset>
                </wp:positionH>
                <wp:positionV relativeFrom="paragraph">
                  <wp:posOffset>145415</wp:posOffset>
                </wp:positionV>
                <wp:extent cx="2938780" cy="713105"/>
                <wp:effectExtent l="19050" t="19050" r="13970" b="10795"/>
                <wp:wrapNone/>
                <wp:docPr id="32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938780" cy="7131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4E4A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PLACE 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0EA40" id="Cloud" o:spid="_x0000_s1031" style="position:absolute;margin-left:123.7pt;margin-top:11.45pt;width:231.4pt;height:56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UPFgkAAGg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116,356553;1469390,712346;2936331,356553;1469390,40772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4E4A32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PLACE VALUE</w:t>
                      </w:r>
                    </w:p>
                  </w:txbxContent>
                </v:textbox>
              </v:shape>
            </w:pict>
          </mc:Fallback>
        </mc:AlternateContent>
      </w: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4E4A32" w:rsidRDefault="00176957" w:rsidP="004E4A32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833159" wp14:editId="3708E798">
                <wp:simplePos x="0" y="0"/>
                <wp:positionH relativeFrom="column">
                  <wp:posOffset>-269240</wp:posOffset>
                </wp:positionH>
                <wp:positionV relativeFrom="paragraph">
                  <wp:posOffset>122555</wp:posOffset>
                </wp:positionV>
                <wp:extent cx="6642735" cy="9906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580770" w:rsidRDefault="00D85809" w:rsidP="004B5C2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PLACE VALUE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is the value of a digit within a number depending on its position within the number.</w:t>
                            </w:r>
                          </w:p>
                          <w:p w:rsidR="00D85809" w:rsidRDefault="00D85809" w:rsidP="004B5C2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580770" w:rsidRDefault="00D85809" w:rsidP="004B5C25">
                            <w:pPr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Example</w:t>
                            </w:r>
                          </w:p>
                          <w:p w:rsidR="00D85809" w:rsidRDefault="00D85809" w:rsidP="004B5C25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4B5C25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3159" id="Text Box 2" o:spid="_x0000_s1032" type="#_x0000_t202" style="position:absolute;margin-left:-21.2pt;margin-top:9.65pt;width:523.05pt;height:7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pDuwIAAMI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" filled="f" stroked="f">
                <v:textbox>
                  <w:txbxContent>
                    <w:p w:rsidR="00D85809" w:rsidRPr="00580770" w:rsidRDefault="00D85809" w:rsidP="004B5C2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b/>
                          <w:sz w:val="22"/>
                        </w:rPr>
                        <w:t>PLACE VALUE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 is the value of a digit within a number depending on its position within the number.</w:t>
                      </w:r>
                    </w:p>
                    <w:p w:rsidR="00D85809" w:rsidRDefault="00D85809" w:rsidP="004B5C25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580770" w:rsidRDefault="00D85809" w:rsidP="004B5C25">
                      <w:pPr>
                        <w:rPr>
                          <w:rFonts w:ascii="Comic Sans MS" w:hAnsi="Comic Sans MS"/>
                          <w:i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i/>
                          <w:sz w:val="22"/>
                        </w:rPr>
                        <w:t>Example</w:t>
                      </w:r>
                    </w:p>
                    <w:p w:rsidR="00D85809" w:rsidRDefault="00D85809" w:rsidP="004B5C25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4B5C25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A32" w:rsidRDefault="00176957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2FB5A48B" wp14:editId="66762A35">
                <wp:simplePos x="0" y="0"/>
                <wp:positionH relativeFrom="column">
                  <wp:posOffset>-429260</wp:posOffset>
                </wp:positionH>
                <wp:positionV relativeFrom="paragraph">
                  <wp:posOffset>192463</wp:posOffset>
                </wp:positionV>
                <wp:extent cx="6843395" cy="1814195"/>
                <wp:effectExtent l="0" t="0" r="0" b="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1814195"/>
                          <a:chOff x="0" y="48500"/>
                          <a:chExt cx="6843742" cy="1814937"/>
                        </a:xfrm>
                      </wpg:grpSpPr>
                      <wps:wsp>
                        <wps:cNvPr id="688" name="Text Box 688"/>
                        <wps:cNvSpPr txBox="1"/>
                        <wps:spPr>
                          <a:xfrm>
                            <a:off x="1323043" y="332447"/>
                            <a:ext cx="4305518" cy="63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85809" w:rsidRPr="00BC1F6C" w:rsidRDefault="00D85809" w:rsidP="00BC1F6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C1F6C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7  2  4  9  .  1  3  6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689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3512128" y="48500"/>
                            <a:ext cx="1170709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Decimal Point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traight Arrow Connector 690"/>
                        <wps:cNvCnPr/>
                        <wps:spPr>
                          <a:xfrm flipH="1">
                            <a:off x="3803073" y="325582"/>
                            <a:ext cx="173182" cy="2819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5521037" y="969818"/>
                            <a:ext cx="13227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6 thousandths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0.006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traight Arrow Connector 692"/>
                        <wps:cNvCnPr/>
                        <wps:spPr>
                          <a:xfrm flipH="1" flipV="1">
                            <a:off x="5354782" y="838200"/>
                            <a:ext cx="228600" cy="228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350328" y="1330037"/>
                            <a:ext cx="13227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3 hundredths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0.03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traight Arrow Connector 695"/>
                        <wps:cNvCnPr/>
                        <wps:spPr>
                          <a:xfrm flipV="1">
                            <a:off x="4828310" y="886691"/>
                            <a:ext cx="0" cy="45027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3574473" y="1323109"/>
                            <a:ext cx="844146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1 tenth 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0.1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traight Arrow Connector 697"/>
                        <wps:cNvCnPr/>
                        <wps:spPr>
                          <a:xfrm flipV="1">
                            <a:off x="4066310" y="893618"/>
                            <a:ext cx="124690" cy="44334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1226128"/>
                            <a:ext cx="678873" cy="63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9 units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9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traight Arrow Connector 699"/>
                        <wps:cNvCnPr/>
                        <wps:spPr>
                          <a:xfrm flipV="1">
                            <a:off x="3235037" y="865909"/>
                            <a:ext cx="0" cy="36021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288473"/>
                            <a:ext cx="80356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4 tens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40</w:t>
                              </w:r>
                            </w:p>
                            <w:p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traight Arrow Connector 701"/>
                        <wps:cNvCnPr/>
                        <wps:spPr>
                          <a:xfrm flipV="1">
                            <a:off x="2535382" y="893618"/>
                            <a:ext cx="138546" cy="40178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910" y="1122218"/>
                            <a:ext cx="1024832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2 hundreds </w:t>
                              </w:r>
                            </w:p>
                            <w:p w:rsidR="00D85809" w:rsidRPr="002B0BB6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200</w:t>
                              </w:r>
                            </w:p>
                            <w:p w:rsidR="00D85809" w:rsidRPr="002B0BB6" w:rsidRDefault="00D85809" w:rsidP="000D1726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traight Arrow Connector 703"/>
                        <wps:cNvCnPr/>
                        <wps:spPr>
                          <a:xfrm flipV="1">
                            <a:off x="1925782" y="893618"/>
                            <a:ext cx="207818" cy="29787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8200"/>
                            <a:ext cx="13227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7 thousands</w:t>
                              </w:r>
                            </w:p>
                            <w:p w:rsidR="00D85809" w:rsidRPr="002B0BB6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7000</w:t>
                              </w:r>
                            </w:p>
                            <w:p w:rsidR="00D85809" w:rsidRPr="002B0BB6" w:rsidRDefault="00D85809" w:rsidP="000D1726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Straight Arrow Connector 720"/>
                        <wps:cNvCnPr/>
                        <wps:spPr>
                          <a:xfrm flipV="1">
                            <a:off x="1136073" y="865909"/>
                            <a:ext cx="339437" cy="10604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A48B" id="Group 721" o:spid="_x0000_s1033" style="position:absolute;margin-left:-33.8pt;margin-top:15.15pt;width:538.85pt;height:142.85pt;z-index:251824640;mso-height-relative:margin" coordorigin=",485" coordsize="68437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8" o:spid="_x0000_s1034" type="#_x0000_t202" style="position:absolute;left:13230;top:3324;width:43055;height:6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wwL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L5Ia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3bcMC+AAAA3AAAAA8AAAAAAAAAAAAAAAAAmAIAAGRycy9kb3ducmV2&#10;LnhtbFBLBQYAAAAABAAEAPUAAACDAwAAAAA=&#10;" filled="f" stroked="f">
                  <v:textbox style="mso-fit-shape-to-text:t">
                    <w:txbxContent>
                      <w:p w:rsidR="00D85809" w:rsidRPr="00BC1F6C" w:rsidRDefault="00D85809" w:rsidP="00BC1F6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BC1F6C">
                          <w:rPr>
                            <w:rFonts w:ascii="Comic Sans MS" w:hAnsi="Comic Sans MS"/>
                            <w:b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7  2  4  9  .  1  3  6</w:t>
                        </w:r>
                      </w:p>
                    </w:txbxContent>
                  </v:textbox>
                </v:shape>
                <v:shape id="Text Box 689" o:spid="_x0000_s1035" type="#_x0000_t202" style="position:absolute;left:35121;top:485;width:1170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<v:textbox>
                    <w:txbxContent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Decimal Point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90" o:spid="_x0000_s1036" type="#_x0000_t32" style="position:absolute;left:38030;top:3255;width:1732;height:28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gp8QAAADcAAAADwAAAGRycy9kb3ducmV2LnhtbERPW2vCMBR+F/YfwhF801QdXrpGkQ3Z&#10;hoPhBaFvh+asKWtOapNp9++Xh4GPH989W3e2FldqfeVYwXiUgCAunK64VHA6bocLED4ga6wdk4Jf&#10;8rBePfQyTLW78Z6uh1CKGMI+RQUmhCaV0heGLPqRa4gj9+VaiyHCtpS6xVsMt7WcJMlMWqw4Nhhs&#10;6NlQ8X34sQpe3s+P80t3+Zy+5uajoOk8n2x2Sg363eYJRKAu3MX/7jetYLaM8+OZe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CnxAAAANwAAAAPAAAAAAAAAAAA&#10;AAAAAKECAABkcnMvZG93bnJldi54bWxQSwUGAAAAAAQABAD5AAAAkgMAAAAA&#10;" strokecolor="black [3040]">
                  <v:stroke endarrow="open"/>
                </v:shape>
                <v:shape id="Text Box 691" o:spid="_x0000_s1037" type="#_x0000_t202" style="position:absolute;left:55210;top:9698;width:1322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6 thousandths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0.006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2" o:spid="_x0000_s1038" type="#_x0000_t32" style="position:absolute;left:53547;top:8382;width:2286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6aMgAAADcAAAADwAAAGRycy9kb3ducmV2LnhtbESPQUvDQBSE74X+h+UVvBS7sZWosdsi&#10;2oIgLdjUg7dH9jVJzb4Nu2sT/fVdQehxmJlvmPmyN404kfO1ZQU3kwQEcWF1zaWCfb6+vgfhA7LG&#10;xjIp+CEPy8VwMMdM247f6bQLpYgQ9hkqqEJoMyl9UZFBP7EtcfQO1hkMUbpSaoddhJtGTpMklQZr&#10;jgsVtvRcUfG1+zYKaLP6eLnLf4/77fZ2Nrap+8y7N6WuRv3TI4hAfbiE/9uvWkH6MIW/M/EI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o6aMgAAADcAAAADwAAAAAA&#10;AAAAAAAAAAChAgAAZHJzL2Rvd25yZXYueG1sUEsFBgAAAAAEAAQA+QAAAJYDAAAAAA==&#10;" strokecolor="black [3040]">
                  <v:stroke endarrow="open"/>
                </v:shape>
                <v:shape id="Text Box 693" o:spid="_x0000_s1039" type="#_x0000_t202" style="position:absolute;left:43503;top:13300;width:1322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 hundredths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0.03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5" o:spid="_x0000_s1040" type="#_x0000_t32" style="position:absolute;left:48283;top:8866;width:0;height:4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DP8cAAADcAAAADwAAAGRycy9kb3ducmV2LnhtbESP3WoCMRSE7wu+QziCdzXrf7s1iijS&#10;SgulthS8O2xON4ubk3UTdX17Iwi9HGbmG2Y6b2wpTlT7wrGCXjcBQZw5XXCu4Od7/fgEwgdkjaVj&#10;UnAhD/NZ62GKqXZn/qLTNuQiQtinqMCEUKVS+syQRd91FXH0/lxtMURZ51LXeI5wW8p+koylxYLj&#10;gsGKloay/fZoFaw2v8PJoTl8Dl535iOjwWTXX7wr1Wk3ixcQgZrwH76337SC8fMIbmfi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kM/xwAAANwAAAAPAAAAAAAA&#10;AAAAAAAAAKECAABkcnMvZG93bnJldi54bWxQSwUGAAAAAAQABAD5AAAAlQMAAAAA&#10;" strokecolor="black [3040]">
                  <v:stroke endarrow="open"/>
                </v:shape>
                <v:shape id="Text Box 696" o:spid="_x0000_s1041" type="#_x0000_t202" style="position:absolute;left:35744;top:13231;width:8442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1 tenth 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0.1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7" o:spid="_x0000_s1042" type="#_x0000_t32" style="position:absolute;left:40663;top:8936;width:1247;height:4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408cAAADcAAAADwAAAGRycy9kb3ducmV2LnhtbESPQWsCMRSE74X+h/AKvWm2WlxdjSIt&#10;YkWhVEXw9ti8bpZuXtZN1O2/NwWhx2FmvmEms9ZW4kKNLx0reOkmIIhzp0suFOx3i84QhA/IGivH&#10;pOCXPMymjw8TzLS78hddtqEQEcI+QwUmhDqT0ueGLPquq4mj9+0aiyHKppC6wWuE20r2kmQgLZYc&#10;FwzW9GYo/9merYL31eE1PbWnz/7yaDY59dNjb75W6vmpnY9BBGrDf/je/tAKBqMU/s7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HjTxwAAANwAAAAPAAAAAAAA&#10;AAAAAAAAAKECAABkcnMvZG93bnJldi54bWxQSwUGAAAAAAQABAD5AAAAlQMAAAAA&#10;" strokecolor="black [3040]">
                  <v:stroke endarrow="open"/>
                </v:shape>
                <v:shape id="Text Box 698" o:spid="_x0000_s1043" type="#_x0000_t202" style="position:absolute;left:28956;top:12261;width:6788;height:6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9 units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9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9" o:spid="_x0000_s1044" type="#_x0000_t32" style="position:absolute;left:32350;top:8659;width:0;height:3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tJOsgAAADcAAAADwAAAGRycy9kb3ducmV2LnhtbESPW2sCMRSE3wv+h3CEvnWzavGyNYpY&#10;ii0VxAsF3w6b42Zxc7JuUt3+e1Mo9HGYmW+Y6by1lbhS40vHCnpJCoI4d7rkQsFh//Y0BuEDssbK&#10;MSn4IQ/zWedhipl2N97SdRcKESHsM1RgQqgzKX1uyKJPXE0cvZNrLIYom0LqBm8RbivZT9OhtFhy&#10;XDBY09JQft59WwWvH1/Po0t72QxWR7POaTA69hefSj1228ULiEBt+A//td+1guFkAr9n4hG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tJOsgAAADcAAAADwAAAAAA&#10;AAAAAAAAAAChAgAAZHJzL2Rvd25yZXYueG1sUEsFBgAAAAAEAAQA+QAAAJYDAAAAAA==&#10;" strokecolor="black [3040]">
                  <v:stroke endarrow="open"/>
                </v:shape>
                <v:shape id="Text Box 700" o:spid="_x0000_s1045" type="#_x0000_t202" style="position:absolute;left:21336;top:12884;width:8035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4 tens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40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701" o:spid="_x0000_s1046" type="#_x0000_t32" style="position:absolute;left:25353;top:8936;width:1386;height:40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fJscAAADcAAAADwAAAGRycy9kb3ducmV2LnhtbESP3WrCQBSE7wt9h+UUvGs2/mBK6ipS&#10;EZUKpbYUvDtkT7Oh2bMxu2p8e7cgeDnMzDfMZNbZWpyo9ZVjBf0kBUFcOF1xqeD7a/n8AsIHZI21&#10;Y1JwIQ+z6ePDBHPtzvxJp10oRYSwz1GBCaHJpfSFIYs+cQ1x9H5dazFE2ZZSt3iOcFvLQZqOpcWK&#10;44LBht4MFX+7o1Ww2PyMskN3+Biu9mZb0DDbD+bvSvWeuvkriEBduIdv7bVWkKV9+D8Tj4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xt8mxwAAANwAAAAPAAAAAAAA&#10;AAAAAAAAAKECAABkcnMvZG93bnJldi54bWxQSwUGAAAAAAQABAD5AAAAlQMAAAAA&#10;" strokecolor="black [3040]">
                  <v:stroke endarrow="open"/>
                </v:shape>
                <v:shape id="Text Box 702" o:spid="_x0000_s1047" type="#_x0000_t202" style="position:absolute;left:12469;top:11222;width:10248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<v:textbox>
                    <w:txbxContent>
                      <w:p w:rsidR="00D85809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2 hundreds 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200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703" o:spid="_x0000_s1048" type="#_x0000_t32" style="position:absolute;left:19257;top:8936;width:2079;height:29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kysYAAADcAAAADwAAAGRycy9kb3ducmV2LnhtbESPQWvCQBSE74L/YXlCb7qpKU1JXUUq&#10;UouCVKXg7ZF9zYZm38bsqum/7woFj8PMfMNMZp2txYVaXzlW8DhKQBAXTldcKjjsl8MXED4ga6wd&#10;k4Jf8jCb9nsTzLW78idddqEUEcI+RwUmhCaX0heGLPqRa4ij9+1aiyHKtpS6xWuE21qOk+RZWqw4&#10;Lhhs6M1Q8bM7WwWLj6+n7NSdtun70WwKSrPjeL5W6mHQzV9BBOrCPfzfXmkFWZLC7Uw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Y5MrGAAAA3AAAAA8AAAAAAAAA&#10;AAAAAAAAoQIAAGRycy9kb3ducmV2LnhtbFBLBQYAAAAABAAEAPkAAACUAwAAAAA=&#10;" strokecolor="black [3040]">
                  <v:stroke endarrow="open"/>
                </v:shape>
                <v:shape id="Text Box 719" o:spid="_x0000_s1049" type="#_x0000_t202" style="position:absolute;top:8382;width:1322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    <v:textbox>
                    <w:txbxContent>
                      <w:p w:rsidR="00D85809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7 thousands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7000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720" o:spid="_x0000_s1050" type="#_x0000_t32" style="position:absolute;left:11360;top:8659;width:3395;height:10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8m3cMAAADcAAAADwAAAGRycy9kb3ducmV2LnhtbERPXWvCMBR9F/Yfwh34pumqrNIZRTZE&#10;xcGYiuDbpblrypqb2kSt/948DPZ4ON/TeWdrcaXWV44VvAwTEMSF0xWXCg775WACwgdkjbVjUnAn&#10;D/PZU2+KuXY3/qbrLpQihrDPUYEJocml9IUhi37oGuLI/bjWYoiwLaVu8RbDbS3TJHmVFiuODQYb&#10;ejdU/O4uVsHH5jjOzt35a7Q6mc+CRtkpXWyV6j93izcQgbrwL/5zr7WCLI3z4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/Jt3DAAAA3AAAAA8AAAAAAAAAAAAA&#10;AAAAoQIAAGRycy9kb3ducmV2LnhtbFBLBQYAAAAABAAEAPkAAACRAwAAAAA=&#10;" strokecolor="black [3040]">
                  <v:stroke endarrow="open"/>
                </v:shape>
              </v:group>
            </w:pict>
          </mc:Fallback>
        </mc:AlternateContent>
      </w: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4E4A32" w:rsidRDefault="004E4A32" w:rsidP="004B5C25">
      <w:pPr>
        <w:tabs>
          <w:tab w:val="left" w:pos="3544"/>
        </w:tabs>
        <w:rPr>
          <w:rFonts w:ascii="Comic Sans MS" w:hAnsi="Comic Sans MS"/>
          <w:sz w:val="32"/>
        </w:rPr>
      </w:pP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4E4A32" w:rsidRDefault="00AB231A" w:rsidP="00AB231A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4E4A32" w:rsidRDefault="00580770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F00D6D8" wp14:editId="0E3F0C31">
                <wp:simplePos x="0" y="0"/>
                <wp:positionH relativeFrom="column">
                  <wp:posOffset>1150274</wp:posOffset>
                </wp:positionH>
                <wp:positionV relativeFrom="paragraph">
                  <wp:posOffset>109566</wp:posOffset>
                </wp:positionV>
                <wp:extent cx="3733165" cy="858405"/>
                <wp:effectExtent l="19050" t="19050" r="19685" b="18415"/>
                <wp:wrapNone/>
                <wp:docPr id="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733165" cy="8584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D5D14" w:rsidRDefault="00D85809" w:rsidP="00B547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 w:rsidRPr="000D5D14"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  <w:t>MULTIPLYING &amp;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  <w:t xml:space="preserve"> DIVIDING BY 10, 100 AND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0D6D8" id="_x0000_s1051" style="position:absolute;margin-left:90.55pt;margin-top:8.65pt;width:293.95pt;height:67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6kFQkAAGc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580,429203;1866583,857491;3730054,429203;1866583,49080" o:connectangles="0,0,0,0" textboxrect="2977,3262,17087,17337"/>
                <o:lock v:ext="edit" aspectratio="t" verticies="t"/>
                <v:textbox>
                  <w:txbxContent>
                    <w:p w:rsidR="00D85809" w:rsidRPr="000D5D14" w:rsidRDefault="00D85809" w:rsidP="00B54750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 w:rsidRPr="000D5D14">
                        <w:rPr>
                          <w:rFonts w:ascii="Comic Sans MS" w:hAnsi="Comic Sans MS"/>
                          <w:b/>
                          <w:szCs w:val="40"/>
                        </w:rPr>
                        <w:t>MULTIPLYING &amp;</w:t>
                      </w:r>
                      <w:r>
                        <w:rPr>
                          <w:rFonts w:ascii="Comic Sans MS" w:hAnsi="Comic Sans MS"/>
                          <w:b/>
                          <w:szCs w:val="40"/>
                        </w:rPr>
                        <w:t xml:space="preserve"> DIVIDING BY 10, 100 AND 1000</w:t>
                      </w:r>
                    </w:p>
                  </w:txbxContent>
                </v:textbox>
              </v:shape>
            </w:pict>
          </mc:Fallback>
        </mc:AlternateContent>
      </w:r>
    </w:p>
    <w:p w:rsidR="004E4A32" w:rsidRDefault="004E4A32" w:rsidP="004E4A32">
      <w:pPr>
        <w:rPr>
          <w:rFonts w:ascii="Comic Sans MS" w:hAnsi="Comic Sans MS"/>
          <w:sz w:val="32"/>
        </w:rPr>
      </w:pPr>
    </w:p>
    <w:p w:rsidR="008109D8" w:rsidRDefault="008109D8" w:rsidP="00666284">
      <w:pPr>
        <w:rPr>
          <w:rFonts w:ascii="Comic Sans MS" w:hAnsi="Comic Sans MS"/>
          <w:sz w:val="32"/>
        </w:rPr>
      </w:pPr>
    </w:p>
    <w:p w:rsidR="00176957" w:rsidRPr="00666284" w:rsidRDefault="00176957" w:rsidP="00666284">
      <w:pPr>
        <w:rPr>
          <w:rFonts w:ascii="Comic Sans MS" w:hAnsi="Comic Sans MS"/>
          <w:sz w:val="32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5386"/>
        <w:gridCol w:w="709"/>
        <w:gridCol w:w="1559"/>
        <w:gridCol w:w="1276"/>
      </w:tblGrid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 10</w:t>
            </w: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ONE place to the LEFT</w:t>
            </w: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7.32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(x 10)</w:t>
            </w:r>
          </w:p>
        </w:tc>
      </w:tr>
      <w:tr w:rsidR="008109D8" w:rsidRPr="008109D8" w:rsidTr="00580770">
        <w:tc>
          <w:tcPr>
            <w:tcW w:w="1101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73.2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</w:t>
            </w: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ONE place to the RIGHT</w:t>
            </w: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98.07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10)</w:t>
            </w: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8109D8" w:rsidRPr="008109D8" w:rsidRDefault="008109D8" w:rsidP="00CD4937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</w:t>
            </w:r>
            <w:r w:rsidR="00CD4937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>07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 100</w:t>
            </w: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TWO places to the LEFT</w:t>
            </w: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17.9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(x 100)</w:t>
            </w: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1790.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>100</w:t>
            </w: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TWO places to the RIGHT</w:t>
            </w: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394.8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>100)</w:t>
            </w: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3.948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:rsidTr="00580770">
        <w:tc>
          <w:tcPr>
            <w:tcW w:w="1101" w:type="dxa"/>
          </w:tcPr>
          <w:p w:rsidR="008109D8" w:rsidRPr="008109D8" w:rsidRDefault="00C511A1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  <w:r w:rsidR="008109D8">
              <w:rPr>
                <w:rFonts w:ascii="Comic Sans MS" w:hAnsi="Comic Sans MS"/>
              </w:rPr>
              <w:t xml:space="preserve"> 1000</w:t>
            </w:r>
          </w:p>
        </w:tc>
        <w:tc>
          <w:tcPr>
            <w:tcW w:w="538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THREE places to the LEFT</w:t>
            </w:r>
          </w:p>
        </w:tc>
        <w:tc>
          <w:tcPr>
            <w:tcW w:w="709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0.741</w:t>
            </w:r>
          </w:p>
        </w:tc>
        <w:tc>
          <w:tcPr>
            <w:tcW w:w="1276" w:type="dxa"/>
          </w:tcPr>
          <w:p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(x 1000)</w:t>
            </w:r>
          </w:p>
        </w:tc>
      </w:tr>
      <w:tr w:rsidR="008109D8" w:rsidRPr="008109D8" w:rsidTr="00580770">
        <w:tc>
          <w:tcPr>
            <w:tcW w:w="1101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741.</w:t>
            </w:r>
          </w:p>
        </w:tc>
        <w:tc>
          <w:tcPr>
            <w:tcW w:w="127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:rsidTr="00580770">
        <w:tc>
          <w:tcPr>
            <w:tcW w:w="1101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1000</w:t>
            </w:r>
          </w:p>
        </w:tc>
        <w:tc>
          <w:tcPr>
            <w:tcW w:w="538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THREE places to the RIGHT</w:t>
            </w:r>
          </w:p>
        </w:tc>
        <w:tc>
          <w:tcPr>
            <w:tcW w:w="709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:rsid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68.1</w:t>
            </w:r>
          </w:p>
        </w:tc>
        <w:tc>
          <w:tcPr>
            <w:tcW w:w="127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1000)</w:t>
            </w:r>
          </w:p>
        </w:tc>
      </w:tr>
      <w:tr w:rsidR="008109D8" w:rsidRPr="008109D8" w:rsidTr="00580770">
        <w:tc>
          <w:tcPr>
            <w:tcW w:w="1101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</w:t>
            </w:r>
            <w:r w:rsidR="00471100">
              <w:rPr>
                <w:rFonts w:ascii="Comic Sans MS" w:hAnsi="Comic Sans MS"/>
              </w:rPr>
              <w:t>0</w:t>
            </w:r>
            <w:r>
              <w:rPr>
                <w:rFonts w:ascii="Comic Sans MS" w:hAnsi="Comic Sans MS"/>
              </w:rPr>
              <w:t>681</w:t>
            </w:r>
          </w:p>
        </w:tc>
        <w:tc>
          <w:tcPr>
            <w:tcW w:w="1276" w:type="dxa"/>
          </w:tcPr>
          <w:p w:rsidR="008109D8" w:rsidRDefault="008109D8" w:rsidP="00666284">
            <w:pPr>
              <w:rPr>
                <w:rFonts w:ascii="Comic Sans MS" w:hAnsi="Comic Sans MS"/>
              </w:rPr>
            </w:pPr>
          </w:p>
        </w:tc>
      </w:tr>
    </w:tbl>
    <w:p w:rsidR="00016955" w:rsidRDefault="008109D8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799EB34" wp14:editId="76E0F86A">
                <wp:simplePos x="0" y="0"/>
                <wp:positionH relativeFrom="column">
                  <wp:posOffset>1476507</wp:posOffset>
                </wp:positionH>
                <wp:positionV relativeFrom="paragraph">
                  <wp:posOffset>155056</wp:posOffset>
                </wp:positionV>
                <wp:extent cx="3449262" cy="602673"/>
                <wp:effectExtent l="19050" t="19050" r="18415" b="26035"/>
                <wp:wrapNone/>
                <wp:docPr id="1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449262" cy="602673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8109D8" w:rsidRDefault="00D85809" w:rsidP="006662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109D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ROUNDING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EB34" id="_x0000_s1052" style="position:absolute;margin-left:116.25pt;margin-top:12.2pt;width:271.6pt;height:47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699,301337;1724631,602031;3446388,301337;1724631,34458" o:connectangles="0,0,0,0" textboxrect="2977,3262,17087,17337"/>
                <o:lock v:ext="edit" aspectratio="t" verticies="t"/>
                <v:textbox>
                  <w:txbxContent>
                    <w:p w:rsidR="00D85809" w:rsidRPr="008109D8" w:rsidRDefault="00D85809" w:rsidP="0066628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109D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ROUNDING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Default="00016955" w:rsidP="00666284">
      <w:pPr>
        <w:rPr>
          <w:rFonts w:ascii="Comic Sans MS" w:hAnsi="Comic Sans MS"/>
          <w:sz w:val="32"/>
        </w:rPr>
      </w:pPr>
    </w:p>
    <w:p w:rsidR="00016955" w:rsidRPr="00666284" w:rsidRDefault="00016955" w:rsidP="00666284">
      <w:pPr>
        <w:rPr>
          <w:rFonts w:ascii="Comic Sans MS" w:hAnsi="Comic Sans MS"/>
          <w:sz w:val="32"/>
        </w:rPr>
      </w:pPr>
    </w:p>
    <w:p w:rsidR="00666284" w:rsidRPr="00666284" w:rsidRDefault="00C30724" w:rsidP="00666284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0B2493C" wp14:editId="72B050B8">
                <wp:simplePos x="0" y="0"/>
                <wp:positionH relativeFrom="column">
                  <wp:posOffset>1496060</wp:posOffset>
                </wp:positionH>
                <wp:positionV relativeFrom="paragraph">
                  <wp:posOffset>276860</wp:posOffset>
                </wp:positionV>
                <wp:extent cx="346075" cy="327025"/>
                <wp:effectExtent l="0" t="0" r="0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82284F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 w:rsidRPr="0082284F">
                              <w:rPr>
                                <w:rFonts w:ascii="Comic Sans MS" w:hAnsi="Comic Sans MS"/>
                                <w:sz w:val="16"/>
                              </w:rPr>
                              <w:t>T</w:t>
                            </w:r>
                          </w:p>
                          <w:p w:rsidR="00D85809" w:rsidRPr="002B0BB6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2493C" id="Text Box 723" o:spid="_x0000_s1053" type="#_x0000_t202" style="position:absolute;margin-left:117.8pt;margin-top:21.8pt;width:27.25pt;height:25.75pt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Yiuw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" filled="f" stroked="f">
                <v:textbox>
                  <w:txbxContent>
                    <w:p w:rsidR="00D85809" w:rsidRPr="0082284F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0"/>
                        </w:rPr>
                      </w:pPr>
                      <w:r w:rsidRPr="0082284F">
                        <w:rPr>
                          <w:rFonts w:ascii="Comic Sans MS" w:hAnsi="Comic Sans MS"/>
                          <w:sz w:val="16"/>
                        </w:rPr>
                        <w:t>T</w:t>
                      </w:r>
                    </w:p>
                    <w:p w:rsidR="00D85809" w:rsidRPr="002B0BB6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957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D12B0B3" wp14:editId="0111BDFD">
                <wp:simplePos x="0" y="0"/>
                <wp:positionH relativeFrom="column">
                  <wp:posOffset>-269875</wp:posOffset>
                </wp:positionH>
                <wp:positionV relativeFrom="paragraph">
                  <wp:posOffset>-1905</wp:posOffset>
                </wp:positionV>
                <wp:extent cx="6642100" cy="2132330"/>
                <wp:effectExtent l="0" t="0" r="0" b="127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580770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eing able to round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numbers is very useful for ESTIMATING answers.</w:t>
                            </w:r>
                          </w:p>
                          <w:p w:rsidR="00D85809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Examples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7</w:t>
                            </w:r>
                            <w:r w:rsidRPr="0050507E">
                              <w:rPr>
                                <w:rFonts w:ascii="Comic Sans MS" w:hAnsi="Comic Sans MS"/>
                                <w:sz w:val="22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to the nearest 10 is 80</w:t>
                            </w:r>
                          </w:p>
                          <w:p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6</w:t>
                            </w:r>
                            <w:r w:rsidRPr="0050507E">
                              <w:rPr>
                                <w:rFonts w:ascii="Comic Sans MS" w:hAnsi="Comic Sans MS"/>
                                <w:sz w:val="22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to the nearest 100 is 600</w:t>
                            </w:r>
                          </w:p>
                          <w:p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Pr="00AF43CF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2</w:t>
                            </w:r>
                            <w:r w:rsidRPr="0050507E">
                              <w:rPr>
                                <w:rFonts w:ascii="Comic Sans MS" w:hAnsi="Comic Sans MS"/>
                                <w:sz w:val="22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07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to the nearest 1000 is 3000</w:t>
                            </w:r>
                          </w:p>
                          <w:p w:rsidR="00D85809" w:rsidRPr="00580770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A4787E">
                              <w:rPr>
                                <w:rFonts w:ascii="Comic Sans MS" w:hAnsi="Comic Sans MS"/>
                                <w:color w:val="FF0000"/>
                                <w:sz w:val="22"/>
                                <w:u w:val="single"/>
                              </w:rPr>
                              <w:t>RULE:</w:t>
                            </w:r>
                            <w:r w:rsidRPr="00A4787E">
                              <w:rPr>
                                <w:rFonts w:ascii="Comic Sans MS" w:hAnsi="Comic Sans MS"/>
                                <w:color w:val="FF0000"/>
                                <w:sz w:val="22"/>
                              </w:rPr>
                              <w:t xml:space="preserve">  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If the digit after the place to which you are rounding is 0, 1, 2, 3, 4 then </w:t>
                            </w:r>
                            <w:r w:rsidRPr="00A4787E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2"/>
                              </w:rPr>
                              <w:t>ROUND DOWN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.  </w:t>
                            </w:r>
                          </w:p>
                          <w:p w:rsidR="00D85809" w:rsidRPr="00580770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If the digit after the place to which you are rounding is 5, 6, 7, 8, 9 then </w:t>
                            </w:r>
                            <w:r w:rsidRPr="00A4787E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2"/>
                              </w:rPr>
                              <w:t>ROUND UP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>.</w:t>
                            </w:r>
                          </w:p>
                          <w:p w:rsidR="00D85809" w:rsidRPr="008109D8" w:rsidRDefault="00D85809" w:rsidP="008109D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D85809" w:rsidRDefault="00D85809" w:rsidP="008109D8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8109D8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B0B3" id="_x0000_s1054" type="#_x0000_t202" style="position:absolute;margin-left:-21.25pt;margin-top:-.15pt;width:523pt;height:167.9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pm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" filled="f" stroked="f">
                <v:textbox>
                  <w:txbxContent>
                    <w:p w:rsidR="00D85809" w:rsidRPr="00580770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eing able to round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 numbers is very useful for ESTIMATING answers.</w:t>
                      </w:r>
                    </w:p>
                    <w:p w:rsidR="00D85809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i/>
                          <w:sz w:val="22"/>
                        </w:rPr>
                        <w:t>Examples</w:t>
                      </w:r>
                      <w:r>
                        <w:rPr>
                          <w:rFonts w:ascii="Comic Sans MS" w:hAnsi="Comic Sans MS"/>
                          <w:i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7</w:t>
                      </w:r>
                      <w:r w:rsidRPr="0050507E">
                        <w:rPr>
                          <w:rFonts w:ascii="Comic Sans MS" w:hAnsi="Comic Sans MS"/>
                          <w:sz w:val="22"/>
                          <w:u w:val="single"/>
                        </w:rPr>
                        <w:t>8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to the nearest 10 is 80</w:t>
                      </w: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6</w:t>
                      </w:r>
                      <w:r w:rsidRPr="0050507E">
                        <w:rPr>
                          <w:rFonts w:ascii="Comic Sans MS" w:hAnsi="Comic Sans MS"/>
                          <w:sz w:val="22"/>
                          <w:u w:val="single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9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to the nearest 100 is 600</w:t>
                      </w: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Pr="00AF43CF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2</w:t>
                      </w:r>
                      <w:r w:rsidRPr="0050507E">
                        <w:rPr>
                          <w:rFonts w:ascii="Comic Sans MS" w:hAnsi="Comic Sans MS"/>
                          <w:sz w:val="22"/>
                          <w:u w:val="single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07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to the nearest 1000 is 3000</w:t>
                      </w:r>
                    </w:p>
                    <w:p w:rsidR="00D85809" w:rsidRPr="00580770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A4787E">
                        <w:rPr>
                          <w:rFonts w:ascii="Comic Sans MS" w:hAnsi="Comic Sans MS"/>
                          <w:color w:val="FF0000"/>
                          <w:sz w:val="22"/>
                          <w:u w:val="single"/>
                        </w:rPr>
                        <w:t>RULE:</w:t>
                      </w:r>
                      <w:r w:rsidRPr="00A4787E">
                        <w:rPr>
                          <w:rFonts w:ascii="Comic Sans MS" w:hAnsi="Comic Sans MS"/>
                          <w:color w:val="FF0000"/>
                          <w:sz w:val="22"/>
                        </w:rPr>
                        <w:t xml:space="preserve">  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If the digit after the place to which you are rounding is 0, 1, 2, 3, 4 then </w:t>
                      </w:r>
                      <w:r w:rsidRPr="00A4787E">
                        <w:rPr>
                          <w:rFonts w:ascii="Comic Sans MS" w:hAnsi="Comic Sans MS"/>
                          <w:b/>
                          <w:color w:val="4F81BD" w:themeColor="accent1"/>
                          <w:sz w:val="22"/>
                        </w:rPr>
                        <w:t>ROUND DOWN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.  </w:t>
                      </w:r>
                    </w:p>
                    <w:p w:rsidR="00D85809" w:rsidRPr="00580770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If the digit after the place to which you are rounding is 5, 6, 7, 8, 9 then </w:t>
                      </w:r>
                      <w:r w:rsidRPr="00A4787E">
                        <w:rPr>
                          <w:rFonts w:ascii="Comic Sans MS" w:hAnsi="Comic Sans MS"/>
                          <w:b/>
                          <w:color w:val="4F81BD" w:themeColor="accent1"/>
                          <w:sz w:val="22"/>
                        </w:rPr>
                        <w:t>ROUND UP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>.</w:t>
                      </w:r>
                    </w:p>
                    <w:p w:rsidR="00D85809" w:rsidRPr="008109D8" w:rsidRDefault="00D85809" w:rsidP="008109D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Default="00D85809" w:rsidP="008109D8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8109D8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A22486" w:rsidP="00666284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0294776" wp14:editId="3AA73EF4">
                <wp:simplePos x="0" y="0"/>
                <wp:positionH relativeFrom="column">
                  <wp:posOffset>1419225</wp:posOffset>
                </wp:positionH>
                <wp:positionV relativeFrom="paragraph">
                  <wp:posOffset>116147</wp:posOffset>
                </wp:positionV>
                <wp:extent cx="346075" cy="327025"/>
                <wp:effectExtent l="0" t="0" r="0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82284F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 w:rsidRPr="0082284F">
                              <w:rPr>
                                <w:rFonts w:ascii="Comic Sans MS" w:hAnsi="Comic Sans MS"/>
                                <w:sz w:val="16"/>
                              </w:rPr>
                              <w:t>H</w:t>
                            </w:r>
                          </w:p>
                          <w:p w:rsidR="00D85809" w:rsidRPr="002B0BB6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94776" id="Text Box 725" o:spid="_x0000_s1055" type="#_x0000_t202" style="position:absolute;margin-left:111.75pt;margin-top:9.15pt;width:27.25pt;height:25.75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CwvAIAAMQ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" filled="f" stroked="f">
                <v:textbox>
                  <w:txbxContent>
                    <w:p w:rsidR="00D85809" w:rsidRPr="0082284F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0"/>
                        </w:rPr>
                      </w:pPr>
                      <w:r w:rsidRPr="0082284F">
                        <w:rPr>
                          <w:rFonts w:ascii="Comic Sans MS" w:hAnsi="Comic Sans MS"/>
                          <w:sz w:val="16"/>
                        </w:rPr>
                        <w:t>H</w:t>
                      </w:r>
                    </w:p>
                    <w:p w:rsidR="00D85809" w:rsidRPr="002B0BB6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A22486" w:rsidP="00666284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91E6FA6" wp14:editId="7FAE15FB">
                <wp:simplePos x="0" y="0"/>
                <wp:positionH relativeFrom="column">
                  <wp:posOffset>1295400</wp:posOffset>
                </wp:positionH>
                <wp:positionV relativeFrom="paragraph">
                  <wp:posOffset>214688</wp:posOffset>
                </wp:positionV>
                <wp:extent cx="408421" cy="327025"/>
                <wp:effectExtent l="0" t="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21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82284F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 w:rsidRPr="0082284F">
                              <w:rPr>
                                <w:rFonts w:ascii="Comic Sans MS" w:hAnsi="Comic Sans MS"/>
                                <w:sz w:val="16"/>
                              </w:rPr>
                              <w:t>Th</w:t>
                            </w:r>
                          </w:p>
                          <w:p w:rsidR="00D85809" w:rsidRPr="002B0BB6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E6FA6" id="Text Box 726" o:spid="_x0000_s1056" type="#_x0000_t202" style="position:absolute;margin-left:102pt;margin-top:16.9pt;width:32.15pt;height:25.75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Kc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" filled="f" stroked="f">
                <v:textbox>
                  <w:txbxContent>
                    <w:p w:rsidR="00D85809" w:rsidRPr="0082284F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0"/>
                        </w:rPr>
                      </w:pPr>
                      <w:r w:rsidRPr="0082284F">
                        <w:rPr>
                          <w:rFonts w:ascii="Comic Sans MS" w:hAnsi="Comic Sans MS"/>
                          <w:sz w:val="16"/>
                        </w:rPr>
                        <w:t>Th</w:t>
                      </w:r>
                    </w:p>
                    <w:p w:rsidR="00D85809" w:rsidRPr="002B0BB6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:rsidR="00666284" w:rsidRPr="00666284" w:rsidRDefault="00777BD3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0373399" wp14:editId="60C33325">
                <wp:simplePos x="0" y="0"/>
                <wp:positionH relativeFrom="column">
                  <wp:posOffset>789940</wp:posOffset>
                </wp:positionH>
                <wp:positionV relativeFrom="paragraph">
                  <wp:posOffset>120246</wp:posOffset>
                </wp:positionV>
                <wp:extent cx="4523510" cy="595746"/>
                <wp:effectExtent l="19050" t="19050" r="10795" b="13970"/>
                <wp:wrapNone/>
                <wp:docPr id="2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523510" cy="595746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6662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EQUIVALENT FRACTIONS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3399" id="_x0000_s1057" style="position:absolute;margin-left:62.2pt;margin-top:9.45pt;width:356.2pt;height:46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4031,297873;2261755,595112;4519740,297873;2261755,34062" o:connectangles="0,0,0,0" textboxrect="2977,3262,17087,17337"/>
                <o:lock v:ext="edit" aspectratio="t" verticies="t"/>
                <v:textbox>
                  <w:txbxContent>
                    <w:p w:rsidR="00D85809" w:rsidRPr="00777BD3" w:rsidRDefault="00D85809" w:rsidP="0066628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EQUIVALENT FRACTIONS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D977D5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1BED6FC" wp14:editId="514A53BE">
                <wp:simplePos x="0" y="0"/>
                <wp:positionH relativeFrom="column">
                  <wp:posOffset>-159385</wp:posOffset>
                </wp:positionH>
                <wp:positionV relativeFrom="paragraph">
                  <wp:posOffset>-1905</wp:posOffset>
                </wp:positionV>
                <wp:extent cx="6518275" cy="117030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17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</w:rPr>
                              <w:t>EQUIVALENT FRACTIONS</w:t>
                            </w:r>
                            <w:r w:rsidRPr="00777BD3">
                              <w:rPr>
                                <w:rFonts w:ascii="Comic Sans MS" w:hAnsi="Comic Sans MS"/>
                              </w:rPr>
                              <w:t xml:space="preserve"> are fractions which have the same value.  Equivalent fractions are formed when both the </w:t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</w:rPr>
                              <w:t>NUMERATOR</w:t>
                            </w:r>
                            <w:r w:rsidRPr="00777BD3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</w:rPr>
                              <w:t>DENOMINATOR</w:t>
                            </w:r>
                            <w:r w:rsidRPr="00777BD3">
                              <w:rPr>
                                <w:rFonts w:ascii="Comic Sans MS" w:hAnsi="Comic Sans MS"/>
                              </w:rPr>
                              <w:t xml:space="preserve"> of a fraction are MULTIPLIED or DIVIDED by the same number.</w:t>
                            </w:r>
                          </w:p>
                          <w:p w:rsidR="00D85809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777BD3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i/>
                              </w:rPr>
                              <w:t>Examples</w:t>
                            </w:r>
                          </w:p>
                          <w:p w:rsidR="00D85809" w:rsidRPr="00B54750" w:rsidRDefault="00D85809" w:rsidP="00666284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D6FC" id="Text Box 22" o:spid="_x0000_s1058" type="#_x0000_t202" style="position:absolute;margin-left:-12.55pt;margin-top:-.15pt;width:513.25pt;height:92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" filled="f" stroked="f">
                <v:textbox>
                  <w:txbxContent>
                    <w:p w:rsidR="00D85809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</w:rPr>
                        <w:t>EQUIVALENT FRACTIONS</w:t>
                      </w:r>
                      <w:r w:rsidRPr="00777BD3">
                        <w:rPr>
                          <w:rFonts w:ascii="Comic Sans MS" w:hAnsi="Comic Sans MS"/>
                        </w:rPr>
                        <w:t xml:space="preserve"> are fractions which have the same value.  Equivalent fractions are formed when both the </w:t>
                      </w:r>
                      <w:r w:rsidRPr="00777BD3">
                        <w:rPr>
                          <w:rFonts w:ascii="Comic Sans MS" w:hAnsi="Comic Sans MS"/>
                          <w:b/>
                        </w:rPr>
                        <w:t>NUMERATOR</w:t>
                      </w:r>
                      <w:r w:rsidRPr="00777BD3">
                        <w:rPr>
                          <w:rFonts w:ascii="Comic Sans MS" w:hAnsi="Comic Sans MS"/>
                        </w:rPr>
                        <w:t xml:space="preserve"> and </w:t>
                      </w:r>
                      <w:r w:rsidRPr="00777BD3">
                        <w:rPr>
                          <w:rFonts w:ascii="Comic Sans MS" w:hAnsi="Comic Sans MS"/>
                          <w:b/>
                        </w:rPr>
                        <w:t>DENOMINATOR</w:t>
                      </w:r>
                      <w:r w:rsidRPr="00777BD3">
                        <w:rPr>
                          <w:rFonts w:ascii="Comic Sans MS" w:hAnsi="Comic Sans MS"/>
                        </w:rPr>
                        <w:t xml:space="preserve"> of a fraction are MULTIPLIED or DIVIDED by the same number.</w:t>
                      </w:r>
                    </w:p>
                    <w:p w:rsidR="00D85809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777BD3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777BD3">
                        <w:rPr>
                          <w:rFonts w:ascii="Comic Sans MS" w:hAnsi="Comic Sans MS"/>
                          <w:i/>
                        </w:rPr>
                        <w:t>Examples</w:t>
                      </w:r>
                    </w:p>
                    <w:p w:rsidR="00D85809" w:rsidRPr="00B54750" w:rsidRDefault="00D85809" w:rsidP="00666284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Default="00D977D5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54246FB" wp14:editId="7AA9DA61">
                <wp:simplePos x="0" y="0"/>
                <wp:positionH relativeFrom="column">
                  <wp:posOffset>2089785</wp:posOffset>
                </wp:positionH>
                <wp:positionV relativeFrom="paragraph">
                  <wp:posOffset>256540</wp:posOffset>
                </wp:positionV>
                <wp:extent cx="539750" cy="269875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46FB" id="Text Box 297" o:spid="_x0000_s1059" type="#_x0000_t202" style="position:absolute;margin-left:164.55pt;margin-top:20.2pt;width:42.5pt;height:21.2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3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33A09C4" wp14:editId="749578A5">
                <wp:simplePos x="0" y="0"/>
                <wp:positionH relativeFrom="column">
                  <wp:posOffset>4314478</wp:posOffset>
                </wp:positionH>
                <wp:positionV relativeFrom="paragraph">
                  <wp:posOffset>256598</wp:posOffset>
                </wp:positionV>
                <wp:extent cx="539750" cy="269875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09C4" id="Text Box 299" o:spid="_x0000_s1060" type="#_x0000_t202" style="position:absolute;margin-left:339.7pt;margin-top:20.2pt;width:42.5pt;height:21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</w:p>
    <w:p w:rsidR="00666284" w:rsidRDefault="00BE04CD" w:rsidP="004E4A32">
      <w:pPr>
        <w:rPr>
          <w:rFonts w:ascii="Comic Sans MS" w:hAnsi="Comic Sans MS"/>
          <w:sz w:val="32"/>
        </w:rPr>
      </w:pP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D2FFC5C" wp14:editId="64F137E0">
                <wp:simplePos x="0" y="0"/>
                <wp:positionH relativeFrom="column">
                  <wp:posOffset>4342072</wp:posOffset>
                </wp:positionH>
                <wp:positionV relativeFrom="paragraph">
                  <wp:posOffset>277495</wp:posOffset>
                </wp:positionV>
                <wp:extent cx="381000" cy="519430"/>
                <wp:effectExtent l="0" t="0" r="0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37571" w:rsidRDefault="00D85809" w:rsidP="00337571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:rsidR="00D85809" w:rsidRPr="00337571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:rsidR="00D85809" w:rsidRPr="00337571" w:rsidRDefault="00D85809" w:rsidP="00337571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FC5C" id="Text Box 733" o:spid="_x0000_s1061" type="#_x0000_t202" style="position:absolute;margin-left:341.9pt;margin-top:21.85pt;width:30pt;height:40.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" filled="f" stroked="f">
                <v:textbox>
                  <w:txbxContent>
                    <w:p w:rsidR="00D85809" w:rsidRPr="00337571" w:rsidRDefault="00D85809" w:rsidP="00337571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337571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4F98024" wp14:editId="42B5B0E8">
                <wp:simplePos x="0" y="0"/>
                <wp:positionH relativeFrom="column">
                  <wp:posOffset>3830955</wp:posOffset>
                </wp:positionH>
                <wp:positionV relativeFrom="paragraph">
                  <wp:posOffset>152400</wp:posOffset>
                </wp:positionV>
                <wp:extent cx="636905" cy="768350"/>
                <wp:effectExtent l="0" t="0" r="0" b="0"/>
                <wp:wrapNone/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60" w:dyaOrig="620">
                                <v:shape id="_x0000_i1025" type="#_x0000_t75" style="width:31.8pt;height:55.15pt">
                                  <v:imagedata r:id="rId11" o:title=""/>
                                </v:shape>
                                <o:OLEObject Type="Embed" ProgID="Equation.3" ShapeID="_x0000_i1025" DrawAspect="Content" ObjectID="_1646042696" r:id="rId12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8024" id="Text Box 732" o:spid="_x0000_s1062" type="#_x0000_t202" style="position:absolute;margin-left:301.65pt;margin-top:12pt;width:50.15pt;height:6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iO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60" w:dyaOrig="620">
                          <v:shape id="_x0000_i1028" type="#_x0000_t75" style="width:31.8pt;height:55.15pt" o:ole="">
                            <v:imagedata r:id="rId13" o:title=""/>
                          </v:shape>
                          <o:OLEObject Type="Embed" ProgID="Equation.3" ShapeID="_x0000_i1028" DrawAspect="Content" ObjectID="_1625920820" r:id="rId14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F50873A" wp14:editId="5F6098D4">
                <wp:simplePos x="0" y="0"/>
                <wp:positionH relativeFrom="column">
                  <wp:posOffset>4619625</wp:posOffset>
                </wp:positionH>
                <wp:positionV relativeFrom="paragraph">
                  <wp:posOffset>149225</wp:posOffset>
                </wp:positionV>
                <wp:extent cx="636905" cy="768350"/>
                <wp:effectExtent l="0" t="0" r="0" b="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20" w:dyaOrig="620">
                                <v:shape id="_x0000_i1026" type="#_x0000_t75" style="width:19.65pt;height:55.15pt">
                                  <v:imagedata r:id="rId15" o:title=""/>
                                </v:shape>
                                <o:OLEObject Type="Embed" ProgID="Equation.3" ShapeID="_x0000_i1026" DrawAspect="Content" ObjectID="_1646042697" r:id="rId16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873A" id="Text Box 734" o:spid="_x0000_s1063" type="#_x0000_t202" style="position:absolute;margin-left:363.75pt;margin-top:11.75pt;width:50.15pt;height:60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Ervg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" filled="f" stroked="f">
                <v:textbox>
                  <w:txbxContent>
                    <w:p w:rsidR="00D85809" w:rsidRPr="00777BD3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20" w:dyaOrig="620">
                          <v:shape id="_x0000_i1030" type="#_x0000_t75" style="width:19.65pt;height:55.15pt" o:ole="">
                            <v:imagedata r:id="rId17" o:title=""/>
                          </v:shape>
                          <o:OLEObject Type="Embed" ProgID="Equation.3" ShapeID="_x0000_i1030" DrawAspect="Content" ObjectID="_1625920821" r:id="rId18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7D3F847" wp14:editId="39E8678D">
                <wp:simplePos x="0" y="0"/>
                <wp:positionH relativeFrom="column">
                  <wp:posOffset>4315460</wp:posOffset>
                </wp:positionH>
                <wp:positionV relativeFrom="paragraph">
                  <wp:posOffset>826770</wp:posOffset>
                </wp:positionV>
                <wp:extent cx="408305" cy="123190"/>
                <wp:effectExtent l="0" t="0" r="10795" b="10160"/>
                <wp:wrapNone/>
                <wp:docPr id="293" name="Curved Up Arrow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1257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293" o:spid="_x0000_s1026" type="#_x0000_t104" style="position:absolute;margin-left:339.8pt;margin-top:65.1pt;width:32.15pt;height:9.7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" adj="18342,20786,5400" fillcolor="#4f81bd [3204]" strokecolor="black [3213]" strokeweight="2pt"/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3D96910" wp14:editId="66A0404F">
                <wp:simplePos x="0" y="0"/>
                <wp:positionH relativeFrom="column">
                  <wp:posOffset>4308475</wp:posOffset>
                </wp:positionH>
                <wp:positionV relativeFrom="paragraph">
                  <wp:posOffset>210878</wp:posOffset>
                </wp:positionV>
                <wp:extent cx="414655" cy="96520"/>
                <wp:effectExtent l="0" t="0" r="23495" b="17780"/>
                <wp:wrapNone/>
                <wp:docPr id="294" name="Curved Down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3147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94" o:spid="_x0000_s1026" type="#_x0000_t105" style="position:absolute;margin-left:339.25pt;margin-top:16.6pt;width:32.65pt;height:7.6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CD00B10" wp14:editId="44454206">
                <wp:simplePos x="0" y="0"/>
                <wp:positionH relativeFrom="column">
                  <wp:posOffset>2036965</wp:posOffset>
                </wp:positionH>
                <wp:positionV relativeFrom="paragraph">
                  <wp:posOffset>216535</wp:posOffset>
                </wp:positionV>
                <wp:extent cx="415232" cy="96982"/>
                <wp:effectExtent l="0" t="0" r="23495" b="17780"/>
                <wp:wrapNone/>
                <wp:docPr id="292" name="Curved Down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32" cy="96982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323B" id="Curved Down Arrow 292" o:spid="_x0000_s1026" type="#_x0000_t105" style="position:absolute;margin-left:160.4pt;margin-top:17.05pt;width:32.7pt;height:7.6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" adj="19078,20970,16200" filled="f" strokecolor="black [1600]" strokeweight="2pt"/>
            </w:pict>
          </mc:Fallback>
        </mc:AlternateContent>
      </w:r>
      <w:r w:rsidR="00337571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002B885" wp14:editId="736DA612">
                <wp:simplePos x="0" y="0"/>
                <wp:positionH relativeFrom="column">
                  <wp:posOffset>2374900</wp:posOffset>
                </wp:positionH>
                <wp:positionV relativeFrom="paragraph">
                  <wp:posOffset>157538</wp:posOffset>
                </wp:positionV>
                <wp:extent cx="636905" cy="768350"/>
                <wp:effectExtent l="0" t="0" r="0" b="0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40" w:dyaOrig="620">
                                <v:shape id="_x0000_i1027" type="#_x0000_t75" style="width:29.9pt;height:55.15pt">
                                  <v:imagedata r:id="rId19" o:title=""/>
                                </v:shape>
                                <o:OLEObject Type="Embed" ProgID="Equation.3" ShapeID="_x0000_i1027" DrawAspect="Content" ObjectID="_1646042698" r:id="rId20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B885" id="Text Box 731" o:spid="_x0000_s1064" type="#_x0000_t202" style="position:absolute;margin-left:187pt;margin-top:12.4pt;width:50.15pt;height:6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" filled="f" stroked="f">
                <v:textbox>
                  <w:txbxContent>
                    <w:p w:rsidR="00D85809" w:rsidRPr="00777BD3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40" w:dyaOrig="620">
                          <v:shape id="_x0000_i1032" type="#_x0000_t75" style="width:29.9pt;height:55.15pt" o:ole="">
                            <v:imagedata r:id="rId21" o:title=""/>
                          </v:shape>
                          <o:OLEObject Type="Embed" ProgID="Equation.3" ShapeID="_x0000_i1032" DrawAspect="Content" ObjectID="_1625920822" r:id="rId22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37571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08905FC" wp14:editId="33B781B8">
                <wp:simplePos x="0" y="0"/>
                <wp:positionH relativeFrom="column">
                  <wp:posOffset>2071370</wp:posOffset>
                </wp:positionH>
                <wp:positionV relativeFrom="paragraph">
                  <wp:posOffset>271780</wp:posOffset>
                </wp:positionV>
                <wp:extent cx="381000" cy="519430"/>
                <wp:effectExtent l="0" t="0" r="0" b="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37571" w:rsidRDefault="00D85809" w:rsidP="00337571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:rsidR="00D85809" w:rsidRPr="00337571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:rsidR="00D85809" w:rsidRPr="00337571" w:rsidRDefault="00D85809" w:rsidP="00337571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05FC" id="Text Box 730" o:spid="_x0000_s1065" type="#_x0000_t202" style="position:absolute;margin-left:163.1pt;margin-top:21.4pt;width:30pt;height:40.9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" filled="f" stroked="f">
                <v:textbox>
                  <w:txbxContent>
                    <w:p w:rsidR="00D85809" w:rsidRPr="00337571" w:rsidRDefault="00D85809" w:rsidP="00337571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337571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BD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1F83C46" wp14:editId="4B2D0765">
                <wp:simplePos x="0" y="0"/>
                <wp:positionH relativeFrom="column">
                  <wp:posOffset>1586691</wp:posOffset>
                </wp:positionH>
                <wp:positionV relativeFrom="paragraph">
                  <wp:posOffset>147262</wp:posOffset>
                </wp:positionV>
                <wp:extent cx="637309" cy="768350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09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40" w:dyaOrig="620">
                                <v:shape id="_x0000_i1028" type="#_x0000_t75" style="width:21.5pt;height:55.15pt">
                                  <v:imagedata r:id="rId23" o:title=""/>
                                </v:shape>
                                <o:OLEObject Type="Embed" ProgID="Equation.3" ShapeID="_x0000_i1028" DrawAspect="Content" ObjectID="_1646042699" r:id="rId24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3C46" id="Text Box 729" o:spid="_x0000_s1066" type="#_x0000_t202" style="position:absolute;margin-left:124.95pt;margin-top:11.6pt;width:50.2pt;height:60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" filled="f" stroked="f">
                <v:textbox>
                  <w:txbxContent>
                    <w:p w:rsidR="00D85809" w:rsidRPr="00777BD3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40" w:dyaOrig="620">
                          <v:shape id="_x0000_i1034" type="#_x0000_t75" style="width:21.5pt;height:55.15pt" o:ole="">
                            <v:imagedata r:id="rId25" o:title=""/>
                          </v:shape>
                          <o:OLEObject Type="Embed" ProgID="Equation.3" ShapeID="_x0000_i1034" DrawAspect="Content" ObjectID="_1625920823" r:id="rId26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77BD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9818FDA" wp14:editId="1A784FBA">
                <wp:simplePos x="0" y="0"/>
                <wp:positionH relativeFrom="column">
                  <wp:posOffset>-82780</wp:posOffset>
                </wp:positionH>
                <wp:positionV relativeFrom="paragraph">
                  <wp:posOffset>216535</wp:posOffset>
                </wp:positionV>
                <wp:extent cx="1586346" cy="872836"/>
                <wp:effectExtent l="0" t="0" r="0" b="381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346" cy="87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777BD3">
                            <w:pPr>
                              <w:tabs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NUMERATOR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sym w:font="Wingdings 3" w:char="F022"/>
                            </w:r>
                          </w:p>
                          <w:p w:rsidR="00D85809" w:rsidRPr="00777BD3" w:rsidRDefault="00D85809" w:rsidP="00777BD3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:rsidR="00D85809" w:rsidRPr="00777BD3" w:rsidRDefault="00D85809" w:rsidP="00777BD3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DENOMINATOR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sym w:font="Wingdings 3" w:char="F022"/>
                            </w:r>
                          </w:p>
                          <w:p w:rsidR="00D85809" w:rsidRPr="00B54750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18FDA" id="Text Box 728" o:spid="_x0000_s1067" type="#_x0000_t202" style="position:absolute;margin-left:-6.5pt;margin-top:17.05pt;width:124.9pt;height:68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NfugIAAMc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" filled="f" stroked="f">
                <v:textbox>
                  <w:txbxContent>
                    <w:p w:rsidR="00D85809" w:rsidRPr="00777BD3" w:rsidRDefault="00D85809" w:rsidP="00777BD3">
                      <w:pPr>
                        <w:tabs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  <w:sz w:val="20"/>
                        </w:rPr>
                        <w:t>NUMERATOR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777BD3">
                        <w:rPr>
                          <w:rFonts w:ascii="Comic Sans MS" w:hAnsi="Comic Sans MS"/>
                          <w:b/>
                          <w:sz w:val="28"/>
                        </w:rPr>
                        <w:sym w:font="Wingdings 3" w:char="F022"/>
                      </w:r>
                    </w:p>
                    <w:p w:rsidR="00D85809" w:rsidRPr="00777BD3" w:rsidRDefault="00D85809" w:rsidP="00777BD3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:rsidR="00D85809" w:rsidRPr="00777BD3" w:rsidRDefault="00D85809" w:rsidP="00777BD3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  <w:sz w:val="20"/>
                        </w:rPr>
                        <w:t>DENOMINATOR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777BD3">
                        <w:rPr>
                          <w:rFonts w:ascii="Comic Sans MS" w:hAnsi="Comic Sans MS"/>
                          <w:b/>
                          <w:sz w:val="32"/>
                        </w:rPr>
                        <w:sym w:font="Wingdings 3" w:char="F022"/>
                      </w:r>
                    </w:p>
                    <w:p w:rsidR="00D85809" w:rsidRPr="00B54750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/>
                  </w:txbxContent>
                </v:textbox>
              </v:shape>
            </w:pict>
          </mc:Fallback>
        </mc:AlternateContent>
      </w: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666284" w:rsidRDefault="00337571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4974886" wp14:editId="0AC5E7C4">
                <wp:simplePos x="0" y="0"/>
                <wp:positionH relativeFrom="column">
                  <wp:posOffset>2043430</wp:posOffset>
                </wp:positionH>
                <wp:positionV relativeFrom="paragraph">
                  <wp:posOffset>266700</wp:posOffset>
                </wp:positionV>
                <wp:extent cx="408305" cy="123190"/>
                <wp:effectExtent l="0" t="0" r="10795" b="10160"/>
                <wp:wrapNone/>
                <wp:docPr id="291" name="Curved Up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3A5D" id="Curved Up Arrow 291" o:spid="_x0000_s1026" type="#_x0000_t104" style="position:absolute;margin-left:160.9pt;margin-top:21pt;width:32.15pt;height:9.7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" adj="18342,20786,5400" fillcolor="#4f81bd [3204]" strokecolor="black [3213]" strokeweight="2pt"/>
            </w:pict>
          </mc:Fallback>
        </mc:AlternateContent>
      </w:r>
    </w:p>
    <w:p w:rsidR="00666284" w:rsidRDefault="00D977D5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C090950" wp14:editId="21B6FEAF">
                <wp:simplePos x="0" y="0"/>
                <wp:positionH relativeFrom="column">
                  <wp:posOffset>4306166</wp:posOffset>
                </wp:positionH>
                <wp:positionV relativeFrom="paragraph">
                  <wp:posOffset>72390</wp:posOffset>
                </wp:positionV>
                <wp:extent cx="539750" cy="269875"/>
                <wp:effectExtent l="0" t="0" r="0" b="0"/>
                <wp:wrapNone/>
                <wp:docPr id="736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0950" id="Text Box 736" o:spid="_x0000_s1068" type="#_x0000_t202" style="position:absolute;margin-left:339.05pt;margin-top:5.7pt;width:42.5pt;height:21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4553C88" wp14:editId="54FFEB09">
                <wp:simplePos x="0" y="0"/>
                <wp:positionH relativeFrom="column">
                  <wp:posOffset>2048510</wp:posOffset>
                </wp:positionH>
                <wp:positionV relativeFrom="paragraph">
                  <wp:posOffset>106045</wp:posOffset>
                </wp:positionV>
                <wp:extent cx="539750" cy="269875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3C88" id="Text Box 298" o:spid="_x0000_s1069" type="#_x0000_t202" style="position:absolute;margin-left:161.3pt;margin-top:8.35pt;width:42.5pt;height:21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3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</w:p>
    <w:p w:rsidR="00666284" w:rsidRDefault="004C5B7B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5C20885" wp14:editId="6FCDB120">
                <wp:simplePos x="0" y="0"/>
                <wp:positionH relativeFrom="column">
                  <wp:posOffset>-158981</wp:posOffset>
                </wp:positionH>
                <wp:positionV relativeFrom="paragraph">
                  <wp:posOffset>158057</wp:posOffset>
                </wp:positionV>
                <wp:extent cx="6518275" cy="1025237"/>
                <wp:effectExtent l="0" t="0" r="0" b="381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4C5B7B">
                              <w:rPr>
                                <w:rFonts w:ascii="Comic Sans MS" w:hAnsi="Comic Sans MS"/>
                              </w:rPr>
                              <w:t xml:space="preserve">A fraction can be </w:t>
                            </w:r>
                            <w:r w:rsidRPr="004C5B7B">
                              <w:rPr>
                                <w:rFonts w:ascii="Comic Sans MS" w:hAnsi="Comic Sans MS"/>
                                <w:b/>
                              </w:rPr>
                              <w:t>SIMPLIFIED</w:t>
                            </w:r>
                            <w:r w:rsidRPr="004C5B7B">
                              <w:rPr>
                                <w:rFonts w:ascii="Comic Sans MS" w:hAnsi="Comic Sans MS"/>
                              </w:rPr>
                              <w:t xml:space="preserve"> or expressed in </w:t>
                            </w:r>
                            <w:r w:rsidRPr="004C5B7B">
                              <w:rPr>
                                <w:rFonts w:ascii="Comic Sans MS" w:hAnsi="Comic Sans MS"/>
                                <w:b/>
                              </w:rPr>
                              <w:t>LOWEST TERMS</w:t>
                            </w:r>
                            <w:r w:rsidRPr="004C5B7B">
                              <w:rPr>
                                <w:rFonts w:ascii="Comic Sans MS" w:hAnsi="Comic Sans MS"/>
                              </w:rPr>
                              <w:t xml:space="preserve"> by finding the largest number which will divide exactly into both numerator and denominator.</w:t>
                            </w:r>
                          </w:p>
                          <w:p w:rsidR="00D85809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E01DF7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E01DF7">
                              <w:rPr>
                                <w:rFonts w:ascii="Comic Sans MS" w:hAnsi="Comic Sans MS"/>
                                <w:i/>
                              </w:rPr>
                              <w:t>Examples</w:t>
                            </w:r>
                          </w:p>
                          <w:p w:rsidR="00D85809" w:rsidRPr="00B54750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0885" id="Text Box 737" o:spid="_x0000_s1070" type="#_x0000_t202" style="position:absolute;margin-left:-12.5pt;margin-top:12.45pt;width:513.25pt;height:80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BMvQ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" filled="f" stroked="f">
                <v:textbox>
                  <w:txbxContent>
                    <w:p w:rsidR="00D85809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4C5B7B">
                        <w:rPr>
                          <w:rFonts w:ascii="Comic Sans MS" w:hAnsi="Comic Sans MS"/>
                        </w:rPr>
                        <w:t xml:space="preserve">A fraction can be </w:t>
                      </w:r>
                      <w:r w:rsidRPr="004C5B7B">
                        <w:rPr>
                          <w:rFonts w:ascii="Comic Sans MS" w:hAnsi="Comic Sans MS"/>
                          <w:b/>
                        </w:rPr>
                        <w:t>SIMPLIFIED</w:t>
                      </w:r>
                      <w:r w:rsidRPr="004C5B7B">
                        <w:rPr>
                          <w:rFonts w:ascii="Comic Sans MS" w:hAnsi="Comic Sans MS"/>
                        </w:rPr>
                        <w:t xml:space="preserve"> or expressed in </w:t>
                      </w:r>
                      <w:r w:rsidRPr="004C5B7B">
                        <w:rPr>
                          <w:rFonts w:ascii="Comic Sans MS" w:hAnsi="Comic Sans MS"/>
                          <w:b/>
                        </w:rPr>
                        <w:t>LOWEST TERMS</w:t>
                      </w:r>
                      <w:r w:rsidRPr="004C5B7B">
                        <w:rPr>
                          <w:rFonts w:ascii="Comic Sans MS" w:hAnsi="Comic Sans MS"/>
                        </w:rPr>
                        <w:t xml:space="preserve"> by finding the largest number which will divide exactly into both numerator and denominator.</w:t>
                      </w:r>
                    </w:p>
                    <w:p w:rsidR="00D85809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E01DF7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E01DF7">
                        <w:rPr>
                          <w:rFonts w:ascii="Comic Sans MS" w:hAnsi="Comic Sans MS"/>
                          <w:i/>
                        </w:rPr>
                        <w:t>Examples</w:t>
                      </w:r>
                    </w:p>
                    <w:p w:rsidR="00D85809" w:rsidRPr="00B54750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666284" w:rsidRDefault="00E01DF7" w:rsidP="004E4A32">
      <w:pPr>
        <w:rPr>
          <w:rFonts w:ascii="Comic Sans MS" w:hAnsi="Comic Sans MS"/>
          <w:sz w:val="32"/>
        </w:rPr>
      </w:pP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AEF5085" wp14:editId="29F0DDED">
                <wp:simplePos x="0" y="0"/>
                <wp:positionH relativeFrom="column">
                  <wp:posOffset>4171950</wp:posOffset>
                </wp:positionH>
                <wp:positionV relativeFrom="paragraph">
                  <wp:posOffset>1085850</wp:posOffset>
                </wp:positionV>
                <wp:extent cx="539750" cy="269875"/>
                <wp:effectExtent l="0" t="0" r="0" b="0"/>
                <wp:wrapNone/>
                <wp:docPr id="75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5085" id="Text Box 751" o:spid="_x0000_s1071" type="#_x0000_t202" style="position:absolute;margin-left:328.5pt;margin-top:85.5pt;width:42.5pt;height:21.2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02D184D" wp14:editId="2D0A00D7">
                <wp:simplePos x="0" y="0"/>
                <wp:positionH relativeFrom="column">
                  <wp:posOffset>4180205</wp:posOffset>
                </wp:positionH>
                <wp:positionV relativeFrom="paragraph">
                  <wp:posOffset>137795</wp:posOffset>
                </wp:positionV>
                <wp:extent cx="539750" cy="269875"/>
                <wp:effectExtent l="0" t="0" r="0" b="0"/>
                <wp:wrapNone/>
                <wp:docPr id="7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184D" id="Text Box 750" o:spid="_x0000_s1072" type="#_x0000_t202" style="position:absolute;margin-left:329.15pt;margin-top:10.85pt;width:42.5pt;height:21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95FA998" wp14:editId="55F9FECA">
                <wp:simplePos x="0" y="0"/>
                <wp:positionH relativeFrom="column">
                  <wp:posOffset>4174490</wp:posOffset>
                </wp:positionH>
                <wp:positionV relativeFrom="paragraph">
                  <wp:posOffset>375285</wp:posOffset>
                </wp:positionV>
                <wp:extent cx="414655" cy="96520"/>
                <wp:effectExtent l="0" t="0" r="23495" b="17780"/>
                <wp:wrapNone/>
                <wp:docPr id="749" name="Curved Down Arrow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CB48" id="Curved Down Arrow 749" o:spid="_x0000_s1026" type="#_x0000_t105" style="position:absolute;margin-left:328.7pt;margin-top:29.55pt;width:32.65pt;height:7.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EAE5931" wp14:editId="71A07BDA">
                <wp:simplePos x="0" y="0"/>
                <wp:positionH relativeFrom="column">
                  <wp:posOffset>4181475</wp:posOffset>
                </wp:positionH>
                <wp:positionV relativeFrom="paragraph">
                  <wp:posOffset>991235</wp:posOffset>
                </wp:positionV>
                <wp:extent cx="408305" cy="123190"/>
                <wp:effectExtent l="0" t="0" r="10795" b="10160"/>
                <wp:wrapNone/>
                <wp:docPr id="748" name="Curved Up Arrow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24BC" id="Curved Up Arrow 748" o:spid="_x0000_s1026" type="#_x0000_t104" style="position:absolute;margin-left:329.25pt;margin-top:78.05pt;width:32.15pt;height:9.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" adj="18342,20786,5400" fillcolor="#4f81bd [3204]" strokecolor="black [3213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2301B85" wp14:editId="3A9CA41E">
                <wp:simplePos x="0" y="0"/>
                <wp:positionH relativeFrom="column">
                  <wp:posOffset>4485640</wp:posOffset>
                </wp:positionH>
                <wp:positionV relativeFrom="paragraph">
                  <wp:posOffset>313690</wp:posOffset>
                </wp:positionV>
                <wp:extent cx="636905" cy="768350"/>
                <wp:effectExtent l="0" t="0" r="0" b="0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20" w:dyaOrig="620">
                                <v:shape id="_x0000_i1029" type="#_x0000_t75" style="width:19.65pt;height:55.15pt">
                                  <v:imagedata r:id="rId27" o:title=""/>
                                </v:shape>
                                <o:OLEObject Type="Embed" ProgID="Equation.3" ShapeID="_x0000_i1029" DrawAspect="Content" ObjectID="_1646042700" r:id="rId28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1B85" id="Text Box 747" o:spid="_x0000_s1073" type="#_x0000_t202" style="position:absolute;margin-left:353.2pt;margin-top:24.7pt;width:50.15pt;height:60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vKvgIAAMY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20" w:dyaOrig="620">
                          <v:shape id="_x0000_i1036" type="#_x0000_t75" style="width:19.65pt;height:55.15pt" o:ole="">
                            <v:imagedata r:id="rId29" o:title=""/>
                          </v:shape>
                          <o:OLEObject Type="Embed" ProgID="Equation.3" ShapeID="_x0000_i1036" DrawAspect="Content" ObjectID="_1625920824" r:id="rId30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4E33170" wp14:editId="6AEC4650">
                <wp:simplePos x="0" y="0"/>
                <wp:positionH relativeFrom="column">
                  <wp:posOffset>4207510</wp:posOffset>
                </wp:positionH>
                <wp:positionV relativeFrom="paragraph">
                  <wp:posOffset>441960</wp:posOffset>
                </wp:positionV>
                <wp:extent cx="381000" cy="519430"/>
                <wp:effectExtent l="0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37571" w:rsidRDefault="00D85809" w:rsidP="00E01DF7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:rsidR="00D85809" w:rsidRPr="00337571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:rsidR="00D85809" w:rsidRPr="00337571" w:rsidRDefault="00D85809" w:rsidP="00E01DF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3170" id="Text Box 746" o:spid="_x0000_s1074" type="#_x0000_t202" style="position:absolute;margin-left:331.3pt;margin-top:34.8pt;width:30pt;height:40.9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" filled="f" stroked="f">
                <v:textbox>
                  <w:txbxContent>
                    <w:p w:rsidR="00D85809" w:rsidRPr="00337571" w:rsidRDefault="00D85809" w:rsidP="00E01DF7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E01DF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2A542A0" wp14:editId="28F9DEC0">
                <wp:simplePos x="0" y="0"/>
                <wp:positionH relativeFrom="column">
                  <wp:posOffset>3696970</wp:posOffset>
                </wp:positionH>
                <wp:positionV relativeFrom="paragraph">
                  <wp:posOffset>316865</wp:posOffset>
                </wp:positionV>
                <wp:extent cx="636905" cy="768350"/>
                <wp:effectExtent l="0" t="0" r="0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60" w:dyaOrig="620">
                                <v:shape id="_x0000_i1030" type="#_x0000_t75" style="width:31.8pt;height:55.15pt">
                                  <v:imagedata r:id="rId31" o:title=""/>
                                </v:shape>
                                <o:OLEObject Type="Embed" ProgID="Equation.3" ShapeID="_x0000_i1030" DrawAspect="Content" ObjectID="_1646042701" r:id="rId32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2A0" id="Text Box 745" o:spid="_x0000_s1075" type="#_x0000_t202" style="position:absolute;margin-left:291.1pt;margin-top:24.95pt;width:50.15pt;height:60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60" w:dyaOrig="620">
                          <v:shape id="_x0000_i1038" type="#_x0000_t75" style="width:31.8pt;height:55.15pt" o:ole="">
                            <v:imagedata r:id="rId33" o:title=""/>
                          </v:shape>
                          <o:OLEObject Type="Embed" ProgID="Equation.3" ShapeID="_x0000_i1038" DrawAspect="Content" ObjectID="_1625920825" r:id="rId34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ACE9257" wp14:editId="71D0E593">
                <wp:simplePos x="0" y="0"/>
                <wp:positionH relativeFrom="column">
                  <wp:posOffset>1982470</wp:posOffset>
                </wp:positionH>
                <wp:positionV relativeFrom="paragraph">
                  <wp:posOffset>1064260</wp:posOffset>
                </wp:positionV>
                <wp:extent cx="539750" cy="269875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9257" id="Text Box 744" o:spid="_x0000_s1076" type="#_x0000_t202" style="position:absolute;margin-left:156.1pt;margin-top:83.8pt;width:42.5pt;height:21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6042DAA" wp14:editId="1958B6F1">
                <wp:simplePos x="0" y="0"/>
                <wp:positionH relativeFrom="column">
                  <wp:posOffset>1990725</wp:posOffset>
                </wp:positionH>
                <wp:positionV relativeFrom="paragraph">
                  <wp:posOffset>116205</wp:posOffset>
                </wp:positionV>
                <wp:extent cx="539750" cy="269875"/>
                <wp:effectExtent l="0" t="0" r="0" b="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2DAA" id="Text Box 743" o:spid="_x0000_s1077" type="#_x0000_t202" style="position:absolute;margin-left:156.75pt;margin-top:9.15pt;width:42.5pt;height:21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B6EE97B" wp14:editId="68FFFAC8">
                <wp:simplePos x="0" y="0"/>
                <wp:positionH relativeFrom="column">
                  <wp:posOffset>1985010</wp:posOffset>
                </wp:positionH>
                <wp:positionV relativeFrom="paragraph">
                  <wp:posOffset>353695</wp:posOffset>
                </wp:positionV>
                <wp:extent cx="414655" cy="96520"/>
                <wp:effectExtent l="0" t="0" r="23495" b="17780"/>
                <wp:wrapNone/>
                <wp:docPr id="742" name="Curved Down Arrow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DF57" id="Curved Down Arrow 742" o:spid="_x0000_s1026" type="#_x0000_t105" style="position:absolute;margin-left:156.3pt;margin-top:27.85pt;width:32.65pt;height: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F44C876" wp14:editId="4CCB2FBB">
                <wp:simplePos x="0" y="0"/>
                <wp:positionH relativeFrom="column">
                  <wp:posOffset>1991995</wp:posOffset>
                </wp:positionH>
                <wp:positionV relativeFrom="paragraph">
                  <wp:posOffset>969645</wp:posOffset>
                </wp:positionV>
                <wp:extent cx="408305" cy="123190"/>
                <wp:effectExtent l="0" t="0" r="10795" b="10160"/>
                <wp:wrapNone/>
                <wp:docPr id="741" name="Curved Up Arrow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D1C9" id="Curved Up Arrow 741" o:spid="_x0000_s1026" type="#_x0000_t104" style="position:absolute;margin-left:156.85pt;margin-top:76.35pt;width:32.15pt;height:9.7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" adj="18342,20786,5400" fillcolor="#4f81bd [3204]" strokecolor="black [3213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9F3031C" wp14:editId="6ACB0B68">
                <wp:simplePos x="0" y="0"/>
                <wp:positionH relativeFrom="column">
                  <wp:posOffset>2296160</wp:posOffset>
                </wp:positionH>
                <wp:positionV relativeFrom="paragraph">
                  <wp:posOffset>292100</wp:posOffset>
                </wp:positionV>
                <wp:extent cx="636905" cy="768350"/>
                <wp:effectExtent l="0" t="0" r="0" b="0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40" w:dyaOrig="620">
                                <v:shape id="_x0000_i1031" type="#_x0000_t75" style="width:21.5pt;height:55.15pt">
                                  <v:imagedata r:id="rId35" o:title=""/>
                                </v:shape>
                                <o:OLEObject Type="Embed" ProgID="Equation.3" ShapeID="_x0000_i1031" DrawAspect="Content" ObjectID="_1646042702" r:id="rId36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031C" id="Text Box 740" o:spid="_x0000_s1078" type="#_x0000_t202" style="position:absolute;margin-left:180.8pt;margin-top:23pt;width:50.15pt;height:60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40" w:dyaOrig="620">
                          <v:shape id="_x0000_i1040" type="#_x0000_t75" style="width:21.5pt;height:55.15pt" o:ole="">
                            <v:imagedata r:id="rId37" o:title=""/>
                          </v:shape>
                          <o:OLEObject Type="Embed" ProgID="Equation.3" ShapeID="_x0000_i1040" DrawAspect="Content" ObjectID="_1625920826" r:id="rId38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A818481" wp14:editId="25C4F5BF">
                <wp:simplePos x="0" y="0"/>
                <wp:positionH relativeFrom="column">
                  <wp:posOffset>2018030</wp:posOffset>
                </wp:positionH>
                <wp:positionV relativeFrom="paragraph">
                  <wp:posOffset>420370</wp:posOffset>
                </wp:positionV>
                <wp:extent cx="381000" cy="519430"/>
                <wp:effectExtent l="0" t="0" r="0" b="0"/>
                <wp:wrapNone/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37571" w:rsidRDefault="00D85809" w:rsidP="00E01DF7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:rsidR="00D85809" w:rsidRPr="00337571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:rsidR="00D85809" w:rsidRPr="00337571" w:rsidRDefault="00D85809" w:rsidP="00E01DF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8481" id="Text Box 739" o:spid="_x0000_s1079" type="#_x0000_t202" style="position:absolute;margin-left:158.9pt;margin-top:33.1pt;width:30pt;height:40.9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" filled="f" stroked="f">
                <v:textbox>
                  <w:txbxContent>
                    <w:p w:rsidR="00D85809" w:rsidRPr="00337571" w:rsidRDefault="00D85809" w:rsidP="00E01DF7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E01DF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01472A9" wp14:editId="7B7F81CD">
                <wp:simplePos x="0" y="0"/>
                <wp:positionH relativeFrom="column">
                  <wp:posOffset>1507490</wp:posOffset>
                </wp:positionH>
                <wp:positionV relativeFrom="paragraph">
                  <wp:posOffset>295275</wp:posOffset>
                </wp:positionV>
                <wp:extent cx="636905" cy="768350"/>
                <wp:effectExtent l="0" t="0" r="0" b="0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40" w:dyaOrig="620">
                                <v:shape id="_x0000_i1032" type="#_x0000_t75" style="width:29.9pt;height:55.15pt">
                                  <v:imagedata r:id="rId39" o:title=""/>
                                </v:shape>
                                <o:OLEObject Type="Embed" ProgID="Equation.3" ShapeID="_x0000_i1032" DrawAspect="Content" ObjectID="_1646042703" r:id="rId40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72A9" id="Text Box 738" o:spid="_x0000_s1080" type="#_x0000_t202" style="position:absolute;margin-left:118.7pt;margin-top:23.25pt;width:50.15pt;height:60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40" w:dyaOrig="620">
                          <v:shape id="_x0000_i1042" type="#_x0000_t75" style="width:29.9pt;height:55.15pt" o:ole="">
                            <v:imagedata r:id="rId41" o:title=""/>
                          </v:shape>
                          <o:OLEObject Type="Embed" ProgID="Equation.3" ShapeID="_x0000_i1042" DrawAspect="Content" ObjectID="_1625920827" r:id="rId42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666284" w:rsidRDefault="00E01DF7" w:rsidP="004E4A32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AFE7F6F" wp14:editId="506BA203">
                <wp:simplePos x="0" y="0"/>
                <wp:positionH relativeFrom="column">
                  <wp:posOffset>-207472</wp:posOffset>
                </wp:positionH>
                <wp:positionV relativeFrom="paragraph">
                  <wp:posOffset>66733</wp:posOffset>
                </wp:positionV>
                <wp:extent cx="6642735" cy="1025236"/>
                <wp:effectExtent l="0" t="0" r="0" b="381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025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01695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01DF7"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Pr="00E01DF7">
                              <w:rPr>
                                <w:rFonts w:ascii="Comic Sans MS" w:hAnsi="Comic Sans MS"/>
                                <w:b/>
                              </w:rPr>
                              <w:t>MIXED NUMBER</w:t>
                            </w:r>
                            <w:r w:rsidRPr="00E01DF7">
                              <w:rPr>
                                <w:rFonts w:ascii="Comic Sans MS" w:hAnsi="Comic Sans MS"/>
                              </w:rPr>
                              <w:t xml:space="preserve"> is a number with both a WHOLE and FRACTIONAL part.</w:t>
                            </w:r>
                          </w:p>
                          <w:p w:rsidR="00D85809" w:rsidRDefault="00D85809" w:rsidP="000169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E01DF7" w:rsidRDefault="00D85809" w:rsidP="000169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2 </w:t>
                            </w:r>
                            <w:r w:rsidRPr="00E01DF7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20" w:dyaOrig="620">
                                <v:shape id="_x0000_i1033" type="#_x0000_t75" style="width:11.2pt;height:30.85pt">
                                  <v:imagedata r:id="rId43" o:title=""/>
                                </v:shape>
                                <o:OLEObject Type="Embed" ProgID="Equation.3" ShapeID="_x0000_i1033" DrawAspect="Content" ObjectID="_1646042704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7F6F" id="_x0000_s1081" type="#_x0000_t202" style="position:absolute;margin-left:-16.35pt;margin-top:5.25pt;width:523.05pt;height:8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" filled="f" stroked="f">
                <v:textbox>
                  <w:txbxContent>
                    <w:p w:rsidR="00D85809" w:rsidRDefault="00D85809" w:rsidP="00016955">
                      <w:pPr>
                        <w:rPr>
                          <w:rFonts w:ascii="Comic Sans MS" w:hAnsi="Comic Sans MS"/>
                        </w:rPr>
                      </w:pPr>
                      <w:r w:rsidRPr="00E01DF7">
                        <w:rPr>
                          <w:rFonts w:ascii="Comic Sans MS" w:hAnsi="Comic Sans MS"/>
                        </w:rPr>
                        <w:t xml:space="preserve">A </w:t>
                      </w:r>
                      <w:r w:rsidRPr="00E01DF7">
                        <w:rPr>
                          <w:rFonts w:ascii="Comic Sans MS" w:hAnsi="Comic Sans MS"/>
                          <w:b/>
                        </w:rPr>
                        <w:t>MIXED NUMBER</w:t>
                      </w:r>
                      <w:r w:rsidRPr="00E01DF7">
                        <w:rPr>
                          <w:rFonts w:ascii="Comic Sans MS" w:hAnsi="Comic Sans MS"/>
                        </w:rPr>
                        <w:t xml:space="preserve"> is a number with both a WHOLE and FRACTIONAL part.</w:t>
                      </w:r>
                    </w:p>
                    <w:p w:rsidR="00D85809" w:rsidRDefault="00D85809" w:rsidP="00016955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E01DF7" w:rsidRDefault="00D85809" w:rsidP="000169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e.g.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2 </w:t>
                      </w:r>
                      <w:r w:rsidRPr="00E01DF7">
                        <w:rPr>
                          <w:rFonts w:ascii="Comic Sans MS" w:hAnsi="Comic Sans MS"/>
                          <w:position w:val="-24"/>
                        </w:rPr>
                        <w:object w:dxaOrig="220" w:dyaOrig="620">
                          <v:shape id="_x0000_i1044" type="#_x0000_t75" style="width:11.2pt;height:30.85pt" o:ole="">
                            <v:imagedata r:id="rId45" o:title=""/>
                          </v:shape>
                          <o:OLEObject Type="Embed" ProgID="Equation.3" ShapeID="_x0000_i1044" DrawAspect="Content" ObjectID="_1625920828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Default="00DE7B63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761D84E" wp14:editId="5FB41A00">
                <wp:simplePos x="0" y="0"/>
                <wp:positionH relativeFrom="column">
                  <wp:posOffset>1801437</wp:posOffset>
                </wp:positionH>
                <wp:positionV relativeFrom="paragraph">
                  <wp:posOffset>129886</wp:posOffset>
                </wp:positionV>
                <wp:extent cx="4557857" cy="1288473"/>
                <wp:effectExtent l="0" t="0" r="0" b="6985"/>
                <wp:wrapNone/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7857" cy="1288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E7B6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An </w:t>
                            </w:r>
                            <w:r w:rsidRPr="00BD318D">
                              <w:rPr>
                                <w:rFonts w:ascii="Comic Sans MS" w:hAnsi="Comic Sans MS"/>
                                <w:b/>
                                <w:sz w:val="22"/>
                                <w:szCs w:val="26"/>
                              </w:rPr>
                              <w:t>IMPROPER FRACTION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is a fraction whose numerator is bigger than its denominator and can be changed into a mixed number.</w:t>
                            </w:r>
                          </w:p>
                          <w:p w:rsidR="00D85809" w:rsidRDefault="00D85809" w:rsidP="00DE7B6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</w:p>
                          <w:p w:rsidR="00D85809" w:rsidRPr="00DE7B63" w:rsidRDefault="00D85809" w:rsidP="00DE7B6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e.g.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B80D21">
                              <w:rPr>
                                <w:rFonts w:ascii="Comic Sans MS" w:hAnsi="Comic Sans MS"/>
                                <w:position w:val="-20"/>
                                <w:sz w:val="22"/>
                                <w:szCs w:val="26"/>
                              </w:rPr>
                              <w:object w:dxaOrig="320" w:dyaOrig="520">
                                <v:shape id="_x0000_i1034" type="#_x0000_t75" style="width:15.9pt;height:26.2pt">
                                  <v:imagedata r:id="rId47" o:title=""/>
                                </v:shape>
                                <o:OLEObject Type="Embed" ProgID="Equation.3" ShapeID="_x0000_i1034" DrawAspect="Content" ObjectID="_1646042705" r:id="rId4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2</w:t>
                            </w:r>
                            <w:r w:rsidRPr="00B80D21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>
                                <v:shape id="_x0000_i1035" type="#_x0000_t75" style="width:12.15pt;height:30.85pt">
                                  <v:imagedata r:id="rId49" o:title=""/>
                                </v:shape>
                                <o:OLEObject Type="Embed" ProgID="Equation.3" ShapeID="_x0000_i1035" DrawAspect="Content" ObjectID="_1646042706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D84E" id="Text Box 756" o:spid="_x0000_s1082" type="#_x0000_t202" style="position:absolute;margin-left:141.85pt;margin-top:10.25pt;width:358.9pt;height:101.4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1z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" filled="f" stroked="f">
                <v:textbox>
                  <w:txbxContent>
                    <w:p w:rsidR="00D85809" w:rsidRDefault="00D85809" w:rsidP="00DE7B6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An </w:t>
                      </w:r>
                      <w:r w:rsidRPr="00BD318D">
                        <w:rPr>
                          <w:rFonts w:ascii="Comic Sans MS" w:hAnsi="Comic Sans MS"/>
                          <w:b/>
                          <w:sz w:val="22"/>
                          <w:szCs w:val="26"/>
                        </w:rPr>
                        <w:t>IMPROPER FRACTION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is a fraction whose numerator is bigger than its denominator and can be changed into a mixed number.</w:t>
                      </w:r>
                    </w:p>
                    <w:p w:rsidR="00D85809" w:rsidRDefault="00D85809" w:rsidP="00DE7B6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</w:p>
                    <w:p w:rsidR="00D85809" w:rsidRPr="00DE7B63" w:rsidRDefault="00D85809" w:rsidP="00DE7B6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e.g.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B80D21">
                        <w:rPr>
                          <w:rFonts w:ascii="Comic Sans MS" w:hAnsi="Comic Sans MS"/>
                          <w:position w:val="-20"/>
                          <w:sz w:val="22"/>
                          <w:szCs w:val="26"/>
                        </w:rPr>
                        <w:object w:dxaOrig="320" w:dyaOrig="520">
                          <v:shape id="_x0000_i1046" type="#_x0000_t75" style="width:15.9pt;height:26.2pt" o:ole="">
                            <v:imagedata r:id="rId51" o:title=""/>
                          </v:shape>
                          <o:OLEObject Type="Embed" ProgID="Equation.3" ShapeID="_x0000_i1046" DrawAspect="Content" ObjectID="_1625920829" r:id="rId52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2</w:t>
                      </w:r>
                      <w:r w:rsidRPr="00B80D21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48" type="#_x0000_t75" style="width:12.15pt;height:30.85pt" o:ole="">
                            <v:imagedata r:id="rId53" o:title=""/>
                          </v:shape>
                          <o:OLEObject Type="Embed" ProgID="Equation.3" ShapeID="_x0000_i1048" DrawAspect="Content" ObjectID="_1625920830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Default="00666284" w:rsidP="004E4A32">
      <w:pPr>
        <w:rPr>
          <w:rFonts w:ascii="Comic Sans MS" w:hAnsi="Comic Sans MS"/>
          <w:sz w:val="32"/>
        </w:rPr>
      </w:pPr>
    </w:p>
    <w:p w:rsidR="00016955" w:rsidRPr="00016955" w:rsidRDefault="00DE7B63" w:rsidP="00016955">
      <w:pPr>
        <w:rPr>
          <w:rFonts w:ascii="Comic Sans MS" w:hAnsi="Comic Sans MS"/>
          <w:sz w:val="32"/>
        </w:rPr>
      </w:pP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F643DBD" wp14:editId="23A166A9">
                <wp:simplePos x="0" y="0"/>
                <wp:positionH relativeFrom="column">
                  <wp:posOffset>-207645</wp:posOffset>
                </wp:positionH>
                <wp:positionV relativeFrom="paragraph">
                  <wp:posOffset>241300</wp:posOffset>
                </wp:positionV>
                <wp:extent cx="581025" cy="498475"/>
                <wp:effectExtent l="0" t="0" r="0" b="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92142C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2142C">
                              <w:rPr>
                                <w:rFonts w:ascii="Comic Sans MS" w:hAnsi="Comic Sans MS"/>
                                <w:sz w:val="20"/>
                              </w:rPr>
                              <w:t>Whole part</w:t>
                            </w:r>
                          </w:p>
                          <w:p w:rsidR="00D85809" w:rsidRDefault="00D85809" w:rsidP="0092142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3DBD" id="Text Box 754" o:spid="_x0000_s1083" type="#_x0000_t202" style="position:absolute;margin-left:-16.35pt;margin-top:19pt;width:45.75pt;height:39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" filled="f" stroked="f">
                <v:textbox>
                  <w:txbxContent>
                    <w:p w:rsidR="00D85809" w:rsidRPr="0092142C" w:rsidRDefault="00D85809" w:rsidP="0092142C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92142C">
                        <w:rPr>
                          <w:rFonts w:ascii="Comic Sans MS" w:hAnsi="Comic Sans MS"/>
                          <w:sz w:val="20"/>
                        </w:rPr>
                        <w:t>Whole part</w:t>
                      </w:r>
                    </w:p>
                    <w:p w:rsidR="00D85809" w:rsidRDefault="00D85809" w:rsidP="0092142C"/>
                  </w:txbxContent>
                </v:textbox>
              </v:shape>
            </w:pict>
          </mc:Fallback>
        </mc:AlternateContent>
      </w:r>
      <w:r w:rsidR="0092142C"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01EC238F" wp14:editId="5B1CE756">
                <wp:simplePos x="0" y="0"/>
                <wp:positionH relativeFrom="column">
                  <wp:posOffset>478327</wp:posOffset>
                </wp:positionH>
                <wp:positionV relativeFrom="paragraph">
                  <wp:posOffset>242339</wp:posOffset>
                </wp:positionV>
                <wp:extent cx="796637" cy="498475"/>
                <wp:effectExtent l="0" t="0" r="0" b="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37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92142C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Fractional part</w:t>
                            </w:r>
                          </w:p>
                          <w:p w:rsidR="00D85809" w:rsidRDefault="00D85809" w:rsidP="0092142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238F" id="Text Box 755" o:spid="_x0000_s1084" type="#_x0000_t202" style="position:absolute;margin-left:37.65pt;margin-top:19.1pt;width:62.75pt;height:39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" filled="f" stroked="f">
                <v:textbox>
                  <w:txbxContent>
                    <w:p w:rsidR="00D85809" w:rsidRPr="0092142C" w:rsidRDefault="00D85809" w:rsidP="0092142C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Fractional part</w:t>
                      </w:r>
                    </w:p>
                    <w:p w:rsidR="00D85809" w:rsidRDefault="00D85809" w:rsidP="0092142C"/>
                  </w:txbxContent>
                </v:textbox>
              </v:shape>
            </w:pict>
          </mc:Fallback>
        </mc:AlternateContent>
      </w:r>
      <w:r w:rsidR="0092142C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EE3A588" wp14:editId="7E525AB3">
                <wp:simplePos x="0" y="0"/>
                <wp:positionH relativeFrom="column">
                  <wp:posOffset>214630</wp:posOffset>
                </wp:positionH>
                <wp:positionV relativeFrom="paragraph">
                  <wp:posOffset>64077</wp:posOffset>
                </wp:positionV>
                <wp:extent cx="110490" cy="193675"/>
                <wp:effectExtent l="0" t="38100" r="60960" b="15875"/>
                <wp:wrapNone/>
                <wp:docPr id="752" name="Straight Arrow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" cy="19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CF954" id="Straight Arrow Connector 752" o:spid="_x0000_s1026" type="#_x0000_t32" style="position:absolute;margin-left:16.9pt;margin-top:5.05pt;width:8.7pt;height:15.25pt;flip:y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" strokecolor="black [3040]">
                <v:stroke endarrow="open"/>
              </v:shape>
            </w:pict>
          </mc:Fallback>
        </mc:AlternateContent>
      </w:r>
      <w:r w:rsidR="0092142C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86E6E74" wp14:editId="7F90217E">
                <wp:simplePos x="0" y="0"/>
                <wp:positionH relativeFrom="column">
                  <wp:posOffset>575310</wp:posOffset>
                </wp:positionH>
                <wp:positionV relativeFrom="paragraph">
                  <wp:posOffset>69157</wp:posOffset>
                </wp:positionV>
                <wp:extent cx="138545" cy="172836"/>
                <wp:effectExtent l="38100" t="38100" r="33020" b="17780"/>
                <wp:wrapNone/>
                <wp:docPr id="753" name="Straight Arrow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545" cy="1728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9F06B" id="Straight Arrow Connector 753" o:spid="_x0000_s1026" type="#_x0000_t32" style="position:absolute;margin-left:45.3pt;margin-top:5.45pt;width:10.9pt;height:13.6pt;flip:x y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Default="00016955" w:rsidP="00016955">
      <w:pPr>
        <w:rPr>
          <w:rFonts w:ascii="Comic Sans MS" w:hAnsi="Comic Sans MS"/>
          <w:sz w:val="32"/>
        </w:rPr>
      </w:pPr>
    </w:p>
    <w:p w:rsidR="00016955" w:rsidRDefault="001E3552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B890ED1" wp14:editId="640A4A28">
                <wp:simplePos x="0" y="0"/>
                <wp:positionH relativeFrom="column">
                  <wp:posOffset>1156970</wp:posOffset>
                </wp:positionH>
                <wp:positionV relativeFrom="paragraph">
                  <wp:posOffset>43180</wp:posOffset>
                </wp:positionV>
                <wp:extent cx="3690620" cy="914400"/>
                <wp:effectExtent l="19050" t="19050" r="24130" b="19050"/>
                <wp:wrapNone/>
                <wp:docPr id="30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690620" cy="91440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D222D6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D222D6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FINDING FRACTIONS OF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0ED1" id="_x0000_s1085" style="position:absolute;margin-left:91.1pt;margin-top:3.4pt;width:290.6pt;height:1in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448,457200;1845310,913426;3687544,457200;1845310,52282" o:connectangles="0,0,0,0" textboxrect="2977,3262,17087,17337"/>
                <o:lock v:ext="edit" aspectratio="t" verticies="t"/>
                <v:textbox>
                  <w:txbxContent>
                    <w:p w:rsidR="00D85809" w:rsidRPr="00D222D6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D222D6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FINDING FRACTIONS OF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48676F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FFFA7C2" wp14:editId="6DD3AB18">
                <wp:simplePos x="0" y="0"/>
                <wp:positionH relativeFrom="column">
                  <wp:posOffset>2929486</wp:posOffset>
                </wp:positionH>
                <wp:positionV relativeFrom="paragraph">
                  <wp:posOffset>267970</wp:posOffset>
                </wp:positionV>
                <wp:extent cx="2999105" cy="1856105"/>
                <wp:effectExtent l="0" t="0" r="0" b="0"/>
                <wp:wrapNone/>
                <wp:docPr id="758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185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8676F" w:rsidRDefault="00D85809" w:rsidP="0048676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ind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position w:val="-24"/>
                              </w:rPr>
                              <w:object w:dxaOrig="220" w:dyaOrig="620">
                                <v:shape id="_x0000_i1036" type="#_x0000_t75" style="width:11.2pt;height:30.85pt">
                                  <v:imagedata r:id="rId55" o:title=""/>
                                </v:shape>
                                <o:OLEObject Type="Embed" ProgID="Equation.3" ShapeID="_x0000_i1036" DrawAspect="Content" ObjectID="_1646042707" r:id="rId56"/>
                              </w:objec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of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24</w:t>
                            </w:r>
                          </w:p>
                          <w:p w:rsidR="00D85809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First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20" w:dyaOrig="620">
                                <v:shape id="_x0000_i1037" type="#_x0000_t75" style="width:11.2pt;height:30.85pt">
                                  <v:imagedata r:id="rId57" o:title=""/>
                                </v:shape>
                                <o:OLEObject Type="Embed" ProgID="Equation.3" ShapeID="_x0000_i1037" DrawAspect="Content" ObjectID="_1646042708" r:id="rId5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 xml:space="preserve">(24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8) = 3</w:t>
                            </w:r>
                          </w:p>
                          <w:p w:rsidR="00D85809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Then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20" w:dyaOrig="620">
                                <v:shape id="_x0000_i1038" type="#_x0000_t75" style="width:11.2pt;height:30.85pt">
                                  <v:imagedata r:id="rId59" o:title=""/>
                                </v:shape>
                                <o:OLEObject Type="Embed" ProgID="Equation.3" ShapeID="_x0000_i1038" DrawAspect="Content" ObjectID="_1646042709" r:id="rId60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(3 x 5) = 15</w:t>
                            </w:r>
                          </w:p>
                          <w:p w:rsidR="00D85809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20" w:dyaOrig="620">
                                <v:shape id="_x0000_i1039" type="#_x0000_t75" style="width:11.2pt;height:30.85pt">
                                  <v:imagedata r:id="rId61" o:title=""/>
                                </v:shape>
                                <o:OLEObject Type="Embed" ProgID="Equation.3" ShapeID="_x0000_i1039" DrawAspect="Content" ObjectID="_1646042710" r:id="rId6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of 24 = 15</w:t>
                            </w:r>
                          </w:p>
                          <w:p w:rsidR="00D85809" w:rsidRPr="008A553C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A7C2" id="Text Box 758" o:spid="_x0000_s1086" type="#_x0000_t202" style="position:absolute;margin-left:230.65pt;margin-top:21.1pt;width:236.15pt;height:146.1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bl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" filled="f" stroked="f">
                <v:textbox>
                  <w:txbxContent>
                    <w:p w:rsidR="00D85809" w:rsidRPr="0048676F" w:rsidRDefault="00D85809" w:rsidP="0048676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>ind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position w:val="-24"/>
                        </w:rPr>
                        <w:object w:dxaOrig="220" w:dyaOrig="620">
                          <v:shape id="_x0000_i1050" type="#_x0000_t75" style="width:11.2pt;height:30.85pt" o:ole="">
                            <v:imagedata r:id="rId63" o:title=""/>
                          </v:shape>
                          <o:OLEObject Type="Embed" ProgID="Equation.3" ShapeID="_x0000_i1050" DrawAspect="Content" ObjectID="_1625920831" r:id="rId64"/>
                        </w:objec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of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24</w:t>
                      </w:r>
                    </w:p>
                    <w:p w:rsidR="00D85809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First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20" w:dyaOrig="620">
                          <v:shape id="_x0000_i1052" type="#_x0000_t75" style="width:11.2pt;height:30.85pt" o:ole="">
                            <v:imagedata r:id="rId65" o:title=""/>
                          </v:shape>
                          <o:OLEObject Type="Embed" ProgID="Equation.3" ShapeID="_x0000_i1052" DrawAspect="Content" ObjectID="_1625920832" r:id="rId66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 xml:space="preserve">(24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8) = 3</w:t>
                      </w:r>
                    </w:p>
                    <w:p w:rsidR="00D85809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Then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20" w:dyaOrig="620">
                          <v:shape id="_x0000_i1054" type="#_x0000_t75" style="width:11.2pt;height:30.85pt" o:ole="">
                            <v:imagedata r:id="rId67" o:title=""/>
                          </v:shape>
                          <o:OLEObject Type="Embed" ProgID="Equation.3" ShapeID="_x0000_i1054" DrawAspect="Content" ObjectID="_1625920833" r:id="rId68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(3 x 5) = 15</w:t>
                      </w:r>
                    </w:p>
                    <w:p w:rsidR="00D85809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20" w:dyaOrig="620">
                          <v:shape id="_x0000_i1056" type="#_x0000_t75" style="width:11.2pt;height:30.85pt" o:ole="">
                            <v:imagedata r:id="rId69" o:title=""/>
                          </v:shape>
                          <o:OLEObject Type="Embed" ProgID="Equation.3" ShapeID="_x0000_i1056" DrawAspect="Content" ObjectID="_1625920834" r:id="rId70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of 24 = 15</w:t>
                      </w:r>
                    </w:p>
                    <w:p w:rsidR="00D85809" w:rsidRPr="008A553C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9FE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F0C9556" wp14:editId="00C9FD1B">
                <wp:simplePos x="0" y="0"/>
                <wp:positionH relativeFrom="column">
                  <wp:posOffset>-221326</wp:posOffset>
                </wp:positionH>
                <wp:positionV relativeFrom="paragraph">
                  <wp:posOffset>109278</wp:posOffset>
                </wp:positionV>
                <wp:extent cx="2999509" cy="1856509"/>
                <wp:effectExtent l="0" t="0" r="0" b="0"/>
                <wp:wrapNone/>
                <wp:docPr id="75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509" cy="1856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Example:</w:t>
                            </w:r>
                          </w:p>
                          <w:p w:rsidR="00D85809" w:rsidRDefault="00D85809" w:rsidP="008A553C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>
                                <v:shape id="_x0000_i1040" type="#_x0000_t75" style="width:12.15pt;height:30.85pt">
                                  <v:imagedata r:id="rId71" o:title=""/>
                                </v:shape>
                                <o:OLEObject Type="Embed" ProgID="Equation.3" ShapeID="_x0000_i1040" DrawAspect="Content" ObjectID="_1646042711" r:id="rId7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of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36</w:t>
                            </w:r>
                          </w:p>
                          <w:p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First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>
                                <v:shape id="_x0000_i1041" type="#_x0000_t75" style="width:12.15pt;height:30.85pt">
                                  <v:imagedata r:id="rId73" o:title=""/>
                                </v:shape>
                                <o:OLEObject Type="Embed" ProgID="Equation.3" ShapeID="_x0000_i1041" DrawAspect="Content" ObjectID="_1646042712" r:id="rId74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 xml:space="preserve">(36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4) = 9</w:t>
                            </w:r>
                          </w:p>
                          <w:p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Then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>
                                <v:shape id="_x0000_i1042" type="#_x0000_t75" style="width:12.15pt;height:30.85pt">
                                  <v:imagedata r:id="rId75" o:title=""/>
                                </v:shape>
                                <o:OLEObject Type="Embed" ProgID="Equation.3" ShapeID="_x0000_i1042" DrawAspect="Content" ObjectID="_1646042713" r:id="rId76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(9 x 3) = 27</w:t>
                            </w:r>
                          </w:p>
                          <w:p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>
                                <v:shape id="_x0000_i1043" type="#_x0000_t75" style="width:12.15pt;height:30.85pt">
                                  <v:imagedata r:id="rId77" o:title=""/>
                                </v:shape>
                                <o:OLEObject Type="Embed" ProgID="Equation.3" ShapeID="_x0000_i1043" DrawAspect="Content" ObjectID="_1646042714" r:id="rId7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of 36 = 27</w:t>
                            </w:r>
                          </w:p>
                          <w:p w:rsidR="00D85809" w:rsidRPr="008A553C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9556" id="Text Box 757" o:spid="_x0000_s1087" type="#_x0000_t202" style="position:absolute;margin-left:-17.45pt;margin-top:8.6pt;width:236.2pt;height:146.2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dY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" filled="f" stroked="f">
                <v:textbox>
                  <w:txbxContent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Example:</w:t>
                      </w:r>
                    </w:p>
                    <w:p w:rsidR="00D85809" w:rsidRDefault="00D85809" w:rsidP="008A553C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58" type="#_x0000_t75" style="width:12.15pt;height:30.85pt" o:ole="">
                            <v:imagedata r:id="rId79" o:title=""/>
                          </v:shape>
                          <o:OLEObject Type="Embed" ProgID="Equation.3" ShapeID="_x0000_i1058" DrawAspect="Content" ObjectID="_1625920835" r:id="rId80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of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36</w:t>
                      </w:r>
                    </w:p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First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60" type="#_x0000_t75" style="width:12.15pt;height:30.85pt" o:ole="">
                            <v:imagedata r:id="rId81" o:title=""/>
                          </v:shape>
                          <o:OLEObject Type="Embed" ProgID="Equation.3" ShapeID="_x0000_i1060" DrawAspect="Content" ObjectID="_1625920836" r:id="rId82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 xml:space="preserve">(36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4) = 9</w:t>
                      </w:r>
                    </w:p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Then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62" type="#_x0000_t75" style="width:12.15pt;height:30.85pt" o:ole="">
                            <v:imagedata r:id="rId83" o:title=""/>
                          </v:shape>
                          <o:OLEObject Type="Embed" ProgID="Equation.3" ShapeID="_x0000_i1062" DrawAspect="Content" ObjectID="_1625920837" r:id="rId84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(9 x 3) = 27</w:t>
                      </w:r>
                    </w:p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64" type="#_x0000_t75" style="width:12.15pt;height:30.85pt" o:ole="">
                            <v:imagedata r:id="rId85" o:title=""/>
                          </v:shape>
                          <o:OLEObject Type="Embed" ProgID="Equation.3" ShapeID="_x0000_i1064" DrawAspect="Content" ObjectID="_1625920838" r:id="rId86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of 36 = 27</w:t>
                      </w:r>
                    </w:p>
                    <w:p w:rsidR="00D85809" w:rsidRPr="008A553C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417040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91EEA0A" wp14:editId="42056F67">
                <wp:simplePos x="0" y="0"/>
                <wp:positionH relativeFrom="column">
                  <wp:posOffset>1579245</wp:posOffset>
                </wp:positionH>
                <wp:positionV relativeFrom="paragraph">
                  <wp:posOffset>71870</wp:posOffset>
                </wp:positionV>
                <wp:extent cx="2886594" cy="636905"/>
                <wp:effectExtent l="19050" t="19050" r="28575" b="10795"/>
                <wp:wrapNone/>
                <wp:docPr id="30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886594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PERCENTAGES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EA0A" id="_x0000_s1088" style="position:absolute;margin-left:124.35pt;margin-top:5.65pt;width:227.3pt;height:50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8954,318453;1443297,636227;2884189,318453;1443297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PERCENTAGES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420C6A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3730CEF" wp14:editId="7FC3FEDE">
                <wp:simplePos x="0" y="0"/>
                <wp:positionH relativeFrom="column">
                  <wp:posOffset>-269817</wp:posOffset>
                </wp:positionH>
                <wp:positionV relativeFrom="paragraph">
                  <wp:posOffset>219422</wp:posOffset>
                </wp:positionV>
                <wp:extent cx="6642735" cy="251460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The words </w:t>
                            </w:r>
                            <w:r w:rsidRPr="00174944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PER CENT</w:t>
                            </w: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mean </w:t>
                            </w:r>
                            <w:r w:rsidRPr="00174944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OUT OF 100</w:t>
                            </w: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>.</w:t>
                            </w:r>
                          </w:p>
                          <w:p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174944">
                              <w:rPr>
                                <w:rFonts w:ascii="Comic Sans MS" w:hAnsi="Comic Sans MS"/>
                              </w:rPr>
                              <w:t xml:space="preserve">The symbol for percentage is </w:t>
                            </w:r>
                            <w:r w:rsidRPr="0017494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%</w:t>
                            </w:r>
                          </w:p>
                          <w:p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>To change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a fraction to a percentage you must change it into a fraction with a denominator of 100.</w:t>
                            </w:r>
                          </w:p>
                          <w:p w:rsidR="00D85809" w:rsidRDefault="00D85809" w:rsidP="00460C11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:rsidR="00D85809" w:rsidRPr="00174944" w:rsidRDefault="00D85809" w:rsidP="00460C11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1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F" id="_x0000_s1089" type="#_x0000_t202" style="position:absolute;margin-left:-21.25pt;margin-top:17.3pt;width:523.05pt;height:19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9apvQ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" filled="f" stroked="f">
                <v:textbox>
                  <w:txbxContent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 w:rsidRPr="00174944">
                        <w:rPr>
                          <w:rFonts w:ascii="Comic Sans MS" w:hAnsi="Comic Sans MS"/>
                          <w:szCs w:val="26"/>
                        </w:rPr>
                        <w:t xml:space="preserve">The words </w:t>
                      </w:r>
                      <w:r w:rsidRPr="00174944">
                        <w:rPr>
                          <w:rFonts w:ascii="Comic Sans MS" w:hAnsi="Comic Sans MS"/>
                          <w:b/>
                          <w:szCs w:val="26"/>
                        </w:rPr>
                        <w:t>PER CENT</w:t>
                      </w:r>
                      <w:r w:rsidRPr="00174944">
                        <w:rPr>
                          <w:rFonts w:ascii="Comic Sans MS" w:hAnsi="Comic Sans MS"/>
                          <w:szCs w:val="26"/>
                        </w:rPr>
                        <w:t xml:space="preserve"> mean </w:t>
                      </w:r>
                      <w:r w:rsidRPr="00174944">
                        <w:rPr>
                          <w:rFonts w:ascii="Comic Sans MS" w:hAnsi="Comic Sans MS"/>
                          <w:b/>
                          <w:szCs w:val="26"/>
                        </w:rPr>
                        <w:t>OUT OF 100</w:t>
                      </w:r>
                      <w:r w:rsidRPr="00174944">
                        <w:rPr>
                          <w:rFonts w:ascii="Comic Sans MS" w:hAnsi="Comic Sans MS"/>
                          <w:szCs w:val="26"/>
                        </w:rPr>
                        <w:t>.</w:t>
                      </w:r>
                    </w:p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174944">
                        <w:rPr>
                          <w:rFonts w:ascii="Comic Sans MS" w:hAnsi="Comic Sans MS"/>
                        </w:rPr>
                        <w:t xml:space="preserve">The symbol for percentage is </w:t>
                      </w:r>
                      <w:r w:rsidRPr="00174944">
                        <w:rPr>
                          <w:rFonts w:ascii="Comic Sans MS" w:hAnsi="Comic Sans MS"/>
                          <w:b/>
                          <w:sz w:val="36"/>
                        </w:rPr>
                        <w:t>%</w:t>
                      </w:r>
                    </w:p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 w:rsidRPr="00174944">
                        <w:rPr>
                          <w:rFonts w:ascii="Comic Sans MS" w:hAnsi="Comic Sans MS"/>
                          <w:szCs w:val="26"/>
                        </w:rPr>
                        <w:t>To change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a fraction to a percentage you must change it into a fraction with a denominator of 100.</w:t>
                      </w:r>
                    </w:p>
                    <w:p w:rsidR="00D85809" w:rsidRDefault="00D85809" w:rsidP="00460C11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Pr="00174944" w:rsidRDefault="00D85809" w:rsidP="00460C11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1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Default="00016955" w:rsidP="00666284">
      <w:pPr>
        <w:rPr>
          <w:rFonts w:ascii="Comic Sans MS" w:hAnsi="Comic Sans MS"/>
          <w:sz w:val="32"/>
        </w:rPr>
      </w:pPr>
    </w:p>
    <w:p w:rsidR="00016955" w:rsidRDefault="002D6B2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433A260" wp14:editId="0BE903C3">
                <wp:simplePos x="0" y="0"/>
                <wp:positionH relativeFrom="column">
                  <wp:posOffset>1064895</wp:posOffset>
                </wp:positionH>
                <wp:positionV relativeFrom="paragraph">
                  <wp:posOffset>3925570</wp:posOffset>
                </wp:positionV>
                <wp:extent cx="3837305" cy="907415"/>
                <wp:effectExtent l="19050" t="19050" r="10795" b="26035"/>
                <wp:wrapNone/>
                <wp:docPr id="3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837305" cy="90741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 w:rsidRPr="009B717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RACTIONS/DECIMAL</w:t>
                            </w:r>
                            <w:r w:rsidRPr="009B717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S/</w:t>
                            </w:r>
                          </w:p>
                          <w:p w:rsidR="00D85809" w:rsidRPr="009B717B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9B717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PERCENTAGES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3A260" id="_x0000_s1090" style="position:absolute;margin-left:83.85pt;margin-top:309.1pt;width:302.15pt;height:71.4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903,453707;1918653,906449;3834107,453707;1918653,51882" o:connectangles="0,0,0,0" textboxrect="2977,3262,17087,17337"/>
                <o:lock v:ext="edit" aspectratio="t" verticies="t"/>
                <v:textbox>
                  <w:txbxContent>
                    <w:p w:rsidR="00D85809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 w:rsidRPr="009B717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F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RACTIONS/DECIMAL</w:t>
                      </w:r>
                      <w:r w:rsidRPr="009B717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S/</w:t>
                      </w:r>
                    </w:p>
                    <w:p w:rsidR="00D85809" w:rsidRPr="009B717B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9B717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PERCENTAGES</w:t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2BA7023D" wp14:editId="410DA9B0">
                <wp:simplePos x="0" y="0"/>
                <wp:positionH relativeFrom="column">
                  <wp:posOffset>-179763</wp:posOffset>
                </wp:positionH>
                <wp:positionV relativeFrom="paragraph">
                  <wp:posOffset>4836160</wp:posOffset>
                </wp:positionV>
                <wp:extent cx="6551930" cy="3220200"/>
                <wp:effectExtent l="0" t="0" r="0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22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895503" w:rsidRDefault="00D85809" w:rsidP="00420C6A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 w:rsidRPr="00895503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The following tables show a list of common equivalences of fractions, decimals and percentages.</w:t>
                            </w:r>
                          </w:p>
                          <w:p w:rsidR="00D85809" w:rsidRDefault="00D85809" w:rsidP="00420C6A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MediumShading1-Accent1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553"/>
                              <w:gridCol w:w="1579"/>
                              <w:gridCol w:w="806"/>
                              <w:gridCol w:w="1503"/>
                              <w:gridCol w:w="1498"/>
                              <w:gridCol w:w="1523"/>
                            </w:tblGrid>
                            <w:tr w:rsidR="00D85809" w:rsidRPr="000468E9" w:rsidTr="000468E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Fraction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Percentage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Fraction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Percentage</w:t>
                                  </w:r>
                                </w:p>
                              </w:tc>
                            </w:tr>
                            <w:tr w:rsidR="00D85809" w:rsidTr="009505F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895503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>
                                      <v:shape id="_x0000_i1044" type="#_x0000_t75" style="width:9.35pt;height:25.25pt">
                                        <v:imagedata r:id="rId87" o:title=""/>
                                      </v:shape>
                                      <o:OLEObject Type="Embed" ProgID="Equation.3" ShapeID="_x0000_i1044" DrawAspect="Content" ObjectID="_1646042715" r:id="rId8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528"/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9505FC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>
                                      <v:shape id="_x0000_i1045" type="#_x0000_t75" style="width:12.15pt;height:30.85pt">
                                        <v:imagedata r:id="rId89" o:title=""/>
                                      </v:shape>
                                      <o:OLEObject Type="Embed" ProgID="Equation.3" ShapeID="_x0000_i1045" DrawAspect="Content" ObjectID="_1646042716" r:id="rId90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46" type="#_x0000_t75" style="width:16.85pt;height:30.85pt">
                                        <v:imagedata r:id="rId91" o:title=""/>
                                      </v:shape>
                                      <o:OLEObject Type="Embed" ProgID="Equation.3" ShapeID="_x0000_i1046" DrawAspect="Content" ObjectID="_1646042717" r:id="rId92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80%</w:t>
                                  </w:r>
                                </w:p>
                              </w:tc>
                            </w:tr>
                            <w:tr w:rsidR="00D85809" w:rsidTr="00840883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4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042DA4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>
                                      <v:shape id="_x0000_i1047" type="#_x0000_t75" style="width:12.15pt;height:30.85pt">
                                        <v:imagedata r:id="rId93" o:title=""/>
                                      </v:shape>
                                      <o:OLEObject Type="Embed" ProgID="Equation.3" ShapeID="_x0000_i1047" DrawAspect="Content" ObjectID="_1646042718" r:id="rId9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560735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48" type="#_x0000_t75" style="width:16.85pt;height:30.85pt">
                                        <v:imagedata r:id="rId95" o:title=""/>
                                      </v:shape>
                                      <o:OLEObject Type="Embed" ProgID="Equation.3" ShapeID="_x0000_i1048" DrawAspect="Content" ObjectID="_1646042719" r:id="rId9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D85809" w:rsidTr="000468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8113D7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>
                                      <v:shape id="_x0000_i1049" type="#_x0000_t75" style="width:12.15pt;height:30.85pt">
                                        <v:imagedata r:id="rId97" o:title=""/>
                                      </v:shape>
                                      <o:OLEObject Type="Embed" ProgID="Equation.3" ShapeID="_x0000_i1049" DrawAspect="Content" ObjectID="_1646042720" r:id="rId9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8113D7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50" type="#_x0000_t75" style="width:16.85pt;height:30.85pt">
                                        <v:imagedata r:id="rId99" o:title=""/>
                                      </v:shape>
                                      <o:OLEObject Type="Embed" ProgID="Equation.3" ShapeID="_x0000_i1050" DrawAspect="Content" ObjectID="_1646042721" r:id="rId10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D85809" w:rsidTr="00840883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>
                                      <v:shape id="_x0000_i1051" type="#_x0000_t75" style="width:11.2pt;height:30.85pt">
                                        <v:imagedata r:id="rId101" o:title=""/>
                                      </v:shape>
                                      <o:OLEObject Type="Embed" ProgID="Equation.3" ShapeID="_x0000_i1051" DrawAspect="Content" ObjectID="_1646042722" r:id="rId102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52" type="#_x0000_t75" style="width:16.85pt;height:30.85pt">
                                        <v:imagedata r:id="rId103" o:title=""/>
                                      </v:shape>
                                      <o:OLEObject Type="Embed" ProgID="Equation.3" ShapeID="_x0000_i1052" DrawAspect="Content" ObjectID="_1646042723" r:id="rId104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53" type="#_x0000_t75" style="width:16.85pt;height:30.85pt">
                                        <v:imagedata r:id="rId105" o:title=""/>
                                      </v:shape>
                                      <o:OLEObject Type="Embed" ProgID="Equation.3" ShapeID="_x0000_i1053" DrawAspect="Content" ObjectID="_1646042724" r:id="rId10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  <w:tr w:rsidR="00D85809" w:rsidTr="000468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>
                                      <v:shape id="_x0000_i1054" type="#_x0000_t75" style="width:12.15pt;height:30.85pt">
                                        <v:imagedata r:id="rId107" o:title=""/>
                                      </v:shape>
                                      <o:OLEObject Type="Embed" ProgID="Equation.3" ShapeID="_x0000_i1054" DrawAspect="Content" ObjectID="_1646042725" r:id="rId108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55" type="#_x0000_t75" style="width:16.85pt;height:30.85pt">
                                        <v:imagedata r:id="rId109" o:title=""/>
                                      </v:shape>
                                      <o:OLEObject Type="Embed" ProgID="Equation.3" ShapeID="_x0000_i1055" DrawAspect="Content" ObjectID="_1646042726" r:id="rId110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56" type="#_x0000_t75" style="width:16.85pt;height:30.85pt">
                                        <v:imagedata r:id="rId111" o:title=""/>
                                      </v:shape>
                                      <o:OLEObject Type="Embed" ProgID="Equation.3" ShapeID="_x0000_i1056" DrawAspect="Content" ObjectID="_1646042727" r:id="rId11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D85809" w:rsidTr="00840883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>
                                      <v:shape id="_x0000_i1057" type="#_x0000_t75" style="width:11.2pt;height:30.85pt">
                                        <v:imagedata r:id="rId113" o:title=""/>
                                      </v:shape>
                                      <o:OLEObject Type="Embed" ProgID="Equation.3" ShapeID="_x0000_i1057" DrawAspect="Content" ObjectID="_1646042728" r:id="rId114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>
                                      <v:shape id="_x0000_i1058" type="#_x0000_t75" style="width:16.85pt;height:30.85pt">
                                        <v:imagedata r:id="rId115" o:title=""/>
                                      </v:shape>
                                      <o:OLEObject Type="Embed" ProgID="Equation.3" ShapeID="_x0000_i1058" DrawAspect="Content" ObjectID="_1646042729" r:id="rId116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>
                                      <v:shape id="_x0000_i1059" type="#_x0000_t75" style="width:11.2pt;height:30.85pt">
                                        <v:imagedata r:id="rId117" o:title=""/>
                                      </v:shape>
                                      <o:OLEObject Type="Embed" ProgID="Equation.3" ShapeID="_x0000_i1059" DrawAspect="Content" ObjectID="_1646042730" r:id="rId11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0.333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33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>
                                      <v:shape id="_x0000_i1060" type="#_x0000_t75" style="width:11.2pt;height:30.85pt">
                                        <v:imagedata r:id="rId119" o:title=""/>
                                      </v:shape>
                                      <o:OLEObject Type="Embed" ProgID="Equation.3" ShapeID="_x0000_i1060" DrawAspect="Content" ObjectID="_1646042731" r:id="rId120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D85809" w:rsidRPr="00CF67EF" w:rsidRDefault="00D85809" w:rsidP="00420C6A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7023D" id="_x0000_t202" coordsize="21600,21600" o:spt="202" path="m,l,21600r21600,l21600,xe">
                <v:stroke joinstyle="miter"/>
                <v:path gradientshapeok="t" o:connecttype="rect"/>
              </v:shapetype>
              <v:shape id="Text Box 714" o:spid="_x0000_s1091" type="#_x0000_t202" style="position:absolute;margin-left:-14.15pt;margin-top:380.8pt;width:515.9pt;height:253.5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93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" filled="f" stroked="f">
                <v:textbox>
                  <w:txbxContent>
                    <w:p w:rsidR="00D85809" w:rsidRPr="00895503" w:rsidRDefault="00D85809" w:rsidP="00420C6A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 w:rsidRPr="00895503">
                        <w:rPr>
                          <w:rFonts w:ascii="Comic Sans MS" w:hAnsi="Comic Sans MS"/>
                          <w:sz w:val="22"/>
                          <w:szCs w:val="26"/>
                        </w:rPr>
                        <w:t>The following tables show a list of common equivalences of fractions, decimals and percentages.</w:t>
                      </w:r>
                    </w:p>
                    <w:p w:rsidR="00D85809" w:rsidRDefault="00D85809" w:rsidP="00420C6A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tbl>
                      <w:tblPr>
                        <w:tblStyle w:val="MediumShading1-Accent1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553"/>
                        <w:gridCol w:w="1579"/>
                        <w:gridCol w:w="806"/>
                        <w:gridCol w:w="1503"/>
                        <w:gridCol w:w="1498"/>
                        <w:gridCol w:w="1523"/>
                      </w:tblGrid>
                      <w:tr w:rsidR="00D85809" w:rsidRPr="000468E9" w:rsidTr="000468E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Fraction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Percentage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Fraction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Percentage</w:t>
                            </w:r>
                          </w:p>
                        </w:tc>
                      </w:tr>
                      <w:tr w:rsidR="00D85809" w:rsidTr="009505F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895503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>
                                <v:shape id="_x0000_i1044" type="#_x0000_t75" style="width:9.35pt;height:25.25pt">
                                  <v:imagedata r:id="rId87" o:title=""/>
                                </v:shape>
                                <o:OLEObject Type="Embed" ProgID="Equation.3" ShapeID="_x0000_i1044" DrawAspect="Content" ObjectID="_1646042715" r:id="rId121"/>
                              </w:objec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528"/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9505FC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>
                                <v:shape id="_x0000_i1045" type="#_x0000_t75" style="width:12.15pt;height:30.85pt">
                                  <v:imagedata r:id="rId89" o:title=""/>
                                </v:shape>
                                <o:OLEObject Type="Embed" ProgID="Equation.3" ShapeID="_x0000_i1045" DrawAspect="Content" ObjectID="_1646042716" r:id="rId12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46" type="#_x0000_t75" style="width:16.85pt;height:30.85pt">
                                  <v:imagedata r:id="rId91" o:title=""/>
                                </v:shape>
                                <o:OLEObject Type="Embed" ProgID="Equation.3" ShapeID="_x0000_i1046" DrawAspect="Content" ObjectID="_1646042717" r:id="rId123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80%</w:t>
                            </w:r>
                          </w:p>
                        </w:tc>
                      </w:tr>
                      <w:tr w:rsidR="00D85809" w:rsidTr="00840883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4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042DA4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>
                                <v:shape id="_x0000_i1047" type="#_x0000_t75" style="width:12.15pt;height:30.85pt">
                                  <v:imagedata r:id="rId93" o:title=""/>
                                </v:shape>
                                <o:OLEObject Type="Embed" ProgID="Equation.3" ShapeID="_x0000_i1047" DrawAspect="Content" ObjectID="_1646042718" r:id="rId124"/>
                              </w:objec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560735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48" type="#_x0000_t75" style="width:16.85pt;height:30.85pt">
                                  <v:imagedata r:id="rId95" o:title=""/>
                                </v:shape>
                                <o:OLEObject Type="Embed" ProgID="Equation.3" ShapeID="_x0000_i1048" DrawAspect="Content" ObjectID="_1646042719" r:id="rId125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10%</w:t>
                            </w:r>
                          </w:p>
                        </w:tc>
                      </w:tr>
                      <w:tr w:rsidR="00D85809" w:rsidTr="000468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8113D7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>
                                <v:shape id="_x0000_i1049" type="#_x0000_t75" style="width:12.15pt;height:30.85pt">
                                  <v:imagedata r:id="rId97" o:title=""/>
                                </v:shape>
                                <o:OLEObject Type="Embed" ProgID="Equation.3" ShapeID="_x0000_i1049" DrawAspect="Content" ObjectID="_1646042720" r:id="rId126"/>
                              </w:objec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8113D7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50" type="#_x0000_t75" style="width:16.85pt;height:30.85pt">
                                  <v:imagedata r:id="rId99" o:title=""/>
                                </v:shape>
                                <o:OLEObject Type="Embed" ProgID="Equation.3" ShapeID="_x0000_i1050" DrawAspect="Content" ObjectID="_1646042721" r:id="rId127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30%</w:t>
                            </w:r>
                          </w:p>
                        </w:tc>
                      </w:tr>
                      <w:tr w:rsidR="00D85809" w:rsidTr="00840883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>
                                <v:shape id="_x0000_i1051" type="#_x0000_t75" style="width:11.2pt;height:30.85pt">
                                  <v:imagedata r:id="rId101" o:title=""/>
                                </v:shape>
                                <o:OLEObject Type="Embed" ProgID="Equation.3" ShapeID="_x0000_i1051" DrawAspect="Content" ObjectID="_1646042722" r:id="rId12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52" type="#_x0000_t75" style="width:16.85pt;height:30.85pt">
                                  <v:imagedata r:id="rId103" o:title=""/>
                                </v:shape>
                                <o:OLEObject Type="Embed" ProgID="Equation.3" ShapeID="_x0000_i1052" DrawAspect="Content" ObjectID="_1646042723" r:id="rId129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53" type="#_x0000_t75" style="width:16.85pt;height:30.85pt">
                                  <v:imagedata r:id="rId105" o:title=""/>
                                </v:shape>
                                <o:OLEObject Type="Embed" ProgID="Equation.3" ShapeID="_x0000_i1053" DrawAspect="Content" ObjectID="_1646042724" r:id="rId130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70%</w:t>
                            </w:r>
                          </w:p>
                        </w:tc>
                      </w:tr>
                      <w:tr w:rsidR="00D85809" w:rsidTr="000468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>
                                <v:shape id="_x0000_i1054" type="#_x0000_t75" style="width:12.15pt;height:30.85pt">
                                  <v:imagedata r:id="rId107" o:title=""/>
                                </v:shape>
                                <o:OLEObject Type="Embed" ProgID="Equation.3" ShapeID="_x0000_i1054" DrawAspect="Content" ObjectID="_1646042725" r:id="rId13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55" type="#_x0000_t75" style="width:16.85pt;height:30.85pt">
                                  <v:imagedata r:id="rId109" o:title=""/>
                                </v:shape>
                                <o:OLEObject Type="Embed" ProgID="Equation.3" ShapeID="_x0000_i1055" DrawAspect="Content" ObjectID="_1646042726" r:id="rId13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56" type="#_x0000_t75" style="width:16.85pt;height:30.85pt">
                                  <v:imagedata r:id="rId111" o:title=""/>
                                </v:shape>
                                <o:OLEObject Type="Embed" ProgID="Equation.3" ShapeID="_x0000_i1056" DrawAspect="Content" ObjectID="_1646042727" r:id="rId133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90%</w:t>
                            </w:r>
                          </w:p>
                        </w:tc>
                      </w:tr>
                      <w:tr w:rsidR="00D85809" w:rsidTr="00840883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>
                                <v:shape id="_x0000_i1057" type="#_x0000_t75" style="width:11.2pt;height:30.85pt">
                                  <v:imagedata r:id="rId113" o:title=""/>
                                </v:shape>
                                <o:OLEObject Type="Embed" ProgID="Equation.3" ShapeID="_x0000_i1057" DrawAspect="Content" ObjectID="_1646042728" r:id="rId134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>
                                <v:shape id="_x0000_i1058" type="#_x0000_t75" style="width:16.85pt;height:30.85pt">
                                  <v:imagedata r:id="rId115" o:title=""/>
                                </v:shape>
                                <o:OLEObject Type="Embed" ProgID="Equation.3" ShapeID="_x0000_i1058" DrawAspect="Content" ObjectID="_1646042729" r:id="rId135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>
                                <v:shape id="_x0000_i1059" type="#_x0000_t75" style="width:11.2pt;height:30.85pt">
                                  <v:imagedata r:id="rId117" o:title=""/>
                                </v:shape>
                                <o:OLEObject Type="Embed" ProgID="Equation.3" ShapeID="_x0000_i1059" DrawAspect="Content" ObjectID="_1646042730" r:id="rId136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0.333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33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>
                                <v:shape id="_x0000_i1060" type="#_x0000_t75" style="width:11.2pt;height:30.85pt">
                                  <v:imagedata r:id="rId119" o:title=""/>
                                </v:shape>
                                <o:OLEObject Type="Embed" ProgID="Equation.3" ShapeID="_x0000_i1060" DrawAspect="Content" ObjectID="_1646042731" r:id="rId13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D85809" w:rsidRPr="00CF67EF" w:rsidRDefault="00D85809" w:rsidP="00420C6A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0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46F626B" wp14:editId="701F8759">
                <wp:simplePos x="0" y="0"/>
                <wp:positionH relativeFrom="column">
                  <wp:posOffset>-269240</wp:posOffset>
                </wp:positionH>
                <wp:positionV relativeFrom="paragraph">
                  <wp:posOffset>1517361</wp:posOffset>
                </wp:positionV>
                <wp:extent cx="6579870" cy="2729404"/>
                <wp:effectExtent l="0" t="0" r="0" b="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2729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E6A9B" w:rsidRDefault="00D85809" w:rsidP="007E6A9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To f</w:t>
                            </w:r>
                            <w:r w:rsidRPr="007E6A9B">
                              <w:rPr>
                                <w:rFonts w:ascii="Comic Sans MS" w:hAnsi="Comic Sans MS"/>
                                <w:szCs w:val="26"/>
                              </w:rPr>
                              <w:t>ind percentages of numbers it is usual to change the percentage into a simple fraction if possible.</w:t>
                            </w:r>
                          </w:p>
                          <w:p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7E6A9B">
                              <w:rPr>
                                <w:rFonts w:ascii="Comic Sans MS" w:hAnsi="Comic Sans MS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25%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of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80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=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  <w:r w:rsidRPr="00175F7C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>
                                <v:shape id="_x0000_i1061" type="#_x0000_t75" style="width:12.15pt;height:30.85pt">
                                  <v:imagedata r:id="rId138" o:title=""/>
                                </v:shape>
                                <o:OLEObject Type="Embed" ProgID="Equation.3" ShapeID="_x0000_i1061" DrawAspect="Content" ObjectID="_1646042732" r:id="rId139"/>
                              </w:objec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of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80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=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20</w:t>
                            </w:r>
                          </w:p>
                          <w:p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CF67EF">
                              <w:rPr>
                                <w:rFonts w:ascii="Comic Sans MS" w:hAnsi="Comic Sans MS"/>
                                <w:szCs w:val="26"/>
                              </w:rPr>
                              <w:t>Finding 10%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is often a useful step to finding other percentages</w:t>
                            </w:r>
                          </w:p>
                          <w:p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find 5% 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first find 10% (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10) then divide by 2 to find 5%</w:t>
                            </w:r>
                          </w:p>
                          <w:p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find 15%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find 10%, then find 5% and add together to make 15%</w:t>
                            </w:r>
                          </w:p>
                          <w:p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:rsidR="00D85809" w:rsidRPr="00CF67EF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To find more “awkward” percentages such as 8% first find 1% (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100) then multiply to the required percentage (x 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626B" id="Text Box 713" o:spid="_x0000_s1092" type="#_x0000_t202" style="position:absolute;margin-left:-21.2pt;margin-top:119.5pt;width:518.1pt;height:214.9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pvu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" filled="f" stroked="f">
                <v:textbox>
                  <w:txbxContent>
                    <w:p w:rsidR="00D85809" w:rsidRPr="007E6A9B" w:rsidRDefault="00D85809" w:rsidP="007E6A9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To f</w:t>
                      </w:r>
                      <w:r w:rsidRPr="007E6A9B">
                        <w:rPr>
                          <w:rFonts w:ascii="Comic Sans MS" w:hAnsi="Comic Sans MS"/>
                          <w:szCs w:val="26"/>
                        </w:rPr>
                        <w:t>ind percentages of numbers it is usual to change the percentage into a simple fraction if possible.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7E6A9B">
                        <w:rPr>
                          <w:rFonts w:ascii="Comic Sans MS" w:hAnsi="Comic Sans MS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 xml:space="preserve">25%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of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80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=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  <w:r w:rsidRPr="00175F7C">
                        <w:rPr>
                          <w:rFonts w:ascii="Comic Sans MS" w:hAnsi="Comic Sans MS"/>
                          <w:position w:val="-24"/>
                          <w:szCs w:val="26"/>
                        </w:rPr>
                        <w:object w:dxaOrig="240" w:dyaOrig="620">
                          <v:shape id="_x0000_i1100" type="#_x0000_t75" style="width:12.15pt;height:30.85pt" o:ole="">
                            <v:imagedata r:id="rId140" o:title=""/>
                          </v:shape>
                          <o:OLEObject Type="Embed" ProgID="Equation.3" ShapeID="_x0000_i1100" DrawAspect="Content" ObjectID="_1625920856" r:id="rId141"/>
                        </w:objec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 xml:space="preserve">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of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80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=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>20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 w:rsidRPr="00CF67EF">
                        <w:rPr>
                          <w:rFonts w:ascii="Comic Sans MS" w:hAnsi="Comic Sans MS"/>
                          <w:szCs w:val="26"/>
                        </w:rPr>
                        <w:t>Finding 10%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is often a useful step to finding other percentages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find 5% 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>first find 10% (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10) then divide by 2 to find 5%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>find 15%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>find 10%, then find 5% and add together to make 15%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Pr="00CF67EF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To find more “awkward” percentages such as 8% first find 1% (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100) then multiply to the required percentage (x 8)</w:t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4985181" wp14:editId="627B7231">
                <wp:simplePos x="0" y="0"/>
                <wp:positionH relativeFrom="column">
                  <wp:posOffset>934720</wp:posOffset>
                </wp:positionH>
                <wp:positionV relativeFrom="paragraph">
                  <wp:posOffset>1139190</wp:posOffset>
                </wp:positionV>
                <wp:extent cx="408305" cy="123190"/>
                <wp:effectExtent l="0" t="0" r="10795" b="10160"/>
                <wp:wrapNone/>
                <wp:docPr id="681" name="Curved Up Arrow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46A2" id="Curved Up Arrow 681" o:spid="_x0000_s1026" type="#_x0000_t104" style="position:absolute;margin-left:73.6pt;margin-top:89.7pt;width:32.15pt;height:9.7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" adj="18342,20786,5400" fillcolor="#4f81bd [3204]" strokecolor="black [3213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4D8A1B6" wp14:editId="75C089C6">
                <wp:simplePos x="0" y="0"/>
                <wp:positionH relativeFrom="column">
                  <wp:posOffset>927735</wp:posOffset>
                </wp:positionH>
                <wp:positionV relativeFrom="paragraph">
                  <wp:posOffset>523240</wp:posOffset>
                </wp:positionV>
                <wp:extent cx="414655" cy="96520"/>
                <wp:effectExtent l="0" t="0" r="23495" b="17780"/>
                <wp:wrapNone/>
                <wp:docPr id="683" name="Curved Down Arrow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632A" id="Curved Down Arrow 683" o:spid="_x0000_s1026" type="#_x0000_t105" style="position:absolute;margin-left:73.05pt;margin-top:41.2pt;width:32.65pt;height:7.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" adj="19086,20971,16200" filled="f" strokecolor="black [1600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67255C8" wp14:editId="1B51C661">
                <wp:simplePos x="0" y="0"/>
                <wp:positionH relativeFrom="column">
                  <wp:posOffset>981075</wp:posOffset>
                </wp:positionH>
                <wp:positionV relativeFrom="paragraph">
                  <wp:posOffset>280035</wp:posOffset>
                </wp:positionV>
                <wp:extent cx="539750" cy="26987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5C8" id="Text Box 684" o:spid="_x0000_s1093" type="#_x0000_t202" style="position:absolute;margin-left:77.25pt;margin-top:22.05pt;width:42.5pt;height:21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+6ug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B34404C" wp14:editId="0E935AE9">
                <wp:simplePos x="0" y="0"/>
                <wp:positionH relativeFrom="column">
                  <wp:posOffset>1267460</wp:posOffset>
                </wp:positionH>
                <wp:positionV relativeFrom="paragraph">
                  <wp:posOffset>461010</wp:posOffset>
                </wp:positionV>
                <wp:extent cx="636905" cy="84455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460" w:dyaOrig="620">
                                <v:shape id="_x0000_i1062" type="#_x0000_t75" style="width:31.8pt;height:43.95pt">
                                  <v:imagedata r:id="rId142" o:title=""/>
                                </v:shape>
                                <o:OLEObject Type="Embed" ProgID="Equation.3" ShapeID="_x0000_i1062" DrawAspect="Content" ObjectID="_1646042733" r:id="rId143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4404C" id="Text Box 680" o:spid="_x0000_s1094" type="#_x0000_t202" style="position:absolute;margin-left:99.8pt;margin-top:36.3pt;width:50.15pt;height:66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460" w:dyaOrig="620">
                          <v:shape id="_x0000_i1102" type="#_x0000_t75" style="width:31.8pt;height:43.95pt" o:ole="">
                            <v:imagedata r:id="rId144" o:title=""/>
                          </v:shape>
                          <o:OLEObject Type="Embed" ProgID="Equation.3" ShapeID="_x0000_i1102" DrawAspect="Content" ObjectID="_1625920857" r:id="rId145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6135212" wp14:editId="6E404392">
                <wp:simplePos x="0" y="0"/>
                <wp:positionH relativeFrom="column">
                  <wp:posOffset>1994535</wp:posOffset>
                </wp:positionH>
                <wp:positionV relativeFrom="paragraph">
                  <wp:posOffset>669290</wp:posOffset>
                </wp:positionV>
                <wp:extent cx="914400" cy="552450"/>
                <wp:effectExtent l="0" t="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24B46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E6A9B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= 36%</w:t>
                            </w:r>
                            <w:r w:rsidRPr="00424B46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:rsidR="00D85809" w:rsidRPr="00424B46" w:rsidRDefault="00D85809" w:rsidP="00424B46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5212" id="Text Box 711" o:spid="_x0000_s1095" type="#_x0000_t202" style="position:absolute;margin-left:157.05pt;margin-top:52.7pt;width:1in;height:43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" filled="f" stroked="f">
                <v:textbox>
                  <w:txbxContent>
                    <w:p w:rsidR="00D85809" w:rsidRPr="00424B46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7E6A9B">
                        <w:rPr>
                          <w:rFonts w:ascii="Comic Sans MS" w:hAnsi="Comic Sans MS"/>
                          <w:b/>
                          <w:sz w:val="32"/>
                        </w:rPr>
                        <w:t>= 36%</w:t>
                      </w:r>
                      <w:r w:rsidRPr="00424B46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424B46" w:rsidRDefault="00D85809" w:rsidP="00424B4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26D195F" wp14:editId="1E73298E">
                <wp:simplePos x="0" y="0"/>
                <wp:positionH relativeFrom="column">
                  <wp:posOffset>401320</wp:posOffset>
                </wp:positionH>
                <wp:positionV relativeFrom="paragraph">
                  <wp:posOffset>502285</wp:posOffset>
                </wp:positionV>
                <wp:extent cx="463550" cy="76708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40" w:dyaOrig="620">
                                <v:shape id="_x0000_i1063" type="#_x0000_t75" style="width:25.25pt;height:45.8pt">
                                  <v:imagedata r:id="rId146" o:title=""/>
                                </v:shape>
                                <o:OLEObject Type="Embed" ProgID="Equation.3" ShapeID="_x0000_i1063" DrawAspect="Content" ObjectID="_1646042734" r:id="rId147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195F" id="Text Box 20" o:spid="_x0000_s1096" type="#_x0000_t202" style="position:absolute;margin-left:31.6pt;margin-top:39.55pt;width:36.5pt;height:60.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40" w:dyaOrig="620">
                          <v:shape id="_x0000_i1104" type="#_x0000_t75" style="width:25.25pt;height:45.8pt" o:ole="">
                            <v:imagedata r:id="rId148" o:title=""/>
                          </v:shape>
                          <o:OLEObject Type="Embed" ProgID="Equation.3" ShapeID="_x0000_i1104" DrawAspect="Content" ObjectID="_1625920858" r:id="rId149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30DF079" wp14:editId="08CF1B2A">
                <wp:simplePos x="0" y="0"/>
                <wp:positionH relativeFrom="column">
                  <wp:posOffset>4502785</wp:posOffset>
                </wp:positionH>
                <wp:positionV relativeFrom="paragraph">
                  <wp:posOffset>455295</wp:posOffset>
                </wp:positionV>
                <wp:extent cx="636905" cy="768350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460" w:dyaOrig="620">
                                <v:shape id="_x0000_i1064" type="#_x0000_t75" style="width:30.85pt;height:43pt">
                                  <v:imagedata r:id="rId150" o:title=""/>
                                </v:shape>
                                <o:OLEObject Type="Embed" ProgID="Equation.3" ShapeID="_x0000_i1064" DrawAspect="Content" ObjectID="_1646042735" r:id="rId151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F079" id="Text Box 694" o:spid="_x0000_s1097" type="#_x0000_t202" style="position:absolute;margin-left:354.55pt;margin-top:35.85pt;width:50.15pt;height:60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TqvgIAAMY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460" w:dyaOrig="620">
                          <v:shape id="_x0000_i1106" type="#_x0000_t75" style="width:30.85pt;height:43pt" o:ole="">
                            <v:imagedata r:id="rId152" o:title=""/>
                          </v:shape>
                          <o:OLEObject Type="Embed" ProgID="Equation.3" ShapeID="_x0000_i1106" DrawAspect="Content" ObjectID="_1625920859" r:id="rId153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C51DF7F" wp14:editId="3BF7B852">
                <wp:simplePos x="0" y="0"/>
                <wp:positionH relativeFrom="column">
                  <wp:posOffset>3590290</wp:posOffset>
                </wp:positionH>
                <wp:positionV relativeFrom="paragraph">
                  <wp:posOffset>443230</wp:posOffset>
                </wp:positionV>
                <wp:extent cx="636905" cy="76835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480" w:dyaOrig="620">
                                <v:shape id="_x0000_i1065" type="#_x0000_t75" style="width:30.85pt;height:42.1pt">
                                  <v:imagedata r:id="rId154" o:title=""/>
                                </v:shape>
                                <o:OLEObject Type="Embed" ProgID="Equation.3" ShapeID="_x0000_i1065" DrawAspect="Content" ObjectID="_1646042736" r:id="rId155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DF7F" id="Text Box 686" o:spid="_x0000_s1098" type="#_x0000_t202" style="position:absolute;margin-left:282.7pt;margin-top:34.9pt;width:50.15pt;height:60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hm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480" w:dyaOrig="620">
                          <v:shape id="_x0000_i1108" type="#_x0000_t75" style="width:30.85pt;height:42.1pt" o:ole="">
                            <v:imagedata r:id="rId156" o:title=""/>
                          </v:shape>
                          <o:OLEObject Type="Embed" ProgID="Equation.3" ShapeID="_x0000_i1108" DrawAspect="Content" ObjectID="_1625920860" r:id="rId157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966E992" wp14:editId="6C1B6053">
                <wp:simplePos x="0" y="0"/>
                <wp:positionH relativeFrom="column">
                  <wp:posOffset>5144770</wp:posOffset>
                </wp:positionH>
                <wp:positionV relativeFrom="paragraph">
                  <wp:posOffset>618490</wp:posOffset>
                </wp:positionV>
                <wp:extent cx="914400" cy="552450"/>
                <wp:effectExtent l="0" t="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E6A9B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E6A9B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= 61%</w:t>
                            </w:r>
                            <w:r w:rsidRPr="007E6A9B">
                              <w:rPr>
                                <w:rFonts w:ascii="Comic Sans MS" w:hAnsi="Comic Sans MS"/>
                                <w:sz w:val="44"/>
                              </w:rPr>
                              <w:tab/>
                            </w:r>
                          </w:p>
                          <w:p w:rsidR="00D85809" w:rsidRPr="00424B46" w:rsidRDefault="00D85809" w:rsidP="00424B46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E992" id="Text Box 712" o:spid="_x0000_s1099" type="#_x0000_t202" style="position:absolute;margin-left:405.1pt;margin-top:48.7pt;width:1in;height:43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" filled="f" stroked="f">
                <v:textbox>
                  <w:txbxContent>
                    <w:p w:rsidR="00D85809" w:rsidRPr="007E6A9B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 w:rsidRPr="007E6A9B">
                        <w:rPr>
                          <w:rFonts w:ascii="Comic Sans MS" w:hAnsi="Comic Sans MS"/>
                          <w:b/>
                          <w:sz w:val="32"/>
                        </w:rPr>
                        <w:t>= 61%</w:t>
                      </w:r>
                      <w:r w:rsidRPr="007E6A9B">
                        <w:rPr>
                          <w:rFonts w:ascii="Comic Sans MS" w:hAnsi="Comic Sans MS"/>
                          <w:sz w:val="44"/>
                        </w:rPr>
                        <w:tab/>
                      </w:r>
                    </w:p>
                    <w:p w:rsidR="00D85809" w:rsidRPr="00424B46" w:rsidRDefault="00D85809" w:rsidP="00424B4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14B4BA2" wp14:editId="70A16CE0">
                <wp:simplePos x="0" y="0"/>
                <wp:positionH relativeFrom="column">
                  <wp:posOffset>4089400</wp:posOffset>
                </wp:positionH>
                <wp:positionV relativeFrom="paragraph">
                  <wp:posOffset>1137285</wp:posOffset>
                </wp:positionV>
                <wp:extent cx="408305" cy="123190"/>
                <wp:effectExtent l="0" t="0" r="10795" b="10160"/>
                <wp:wrapNone/>
                <wp:docPr id="707" name="Curved Up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358B" id="Curved Up Arrow 707" o:spid="_x0000_s1026" type="#_x0000_t104" style="position:absolute;margin-left:322pt;margin-top:89.55pt;width:32.15pt;height:9.7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" adj="18342,20786,5400" fillcolor="#4f81bd [3204]" strokecolor="black [3213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BDAC448" wp14:editId="12A9088D">
                <wp:simplePos x="0" y="0"/>
                <wp:positionH relativeFrom="column">
                  <wp:posOffset>4082415</wp:posOffset>
                </wp:positionH>
                <wp:positionV relativeFrom="paragraph">
                  <wp:posOffset>521335</wp:posOffset>
                </wp:positionV>
                <wp:extent cx="414655" cy="96520"/>
                <wp:effectExtent l="0" t="0" r="23495" b="17780"/>
                <wp:wrapNone/>
                <wp:docPr id="708" name="Curved Down Arrow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33F32" id="Curved Down Arrow 708" o:spid="_x0000_s1026" type="#_x0000_t105" style="position:absolute;margin-left:321.45pt;margin-top:41.05pt;width:32.65pt;height:7.6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9B9CF94" wp14:editId="685D501B">
                <wp:simplePos x="0" y="0"/>
                <wp:positionH relativeFrom="column">
                  <wp:posOffset>4135755</wp:posOffset>
                </wp:positionH>
                <wp:positionV relativeFrom="paragraph">
                  <wp:posOffset>278130</wp:posOffset>
                </wp:positionV>
                <wp:extent cx="539750" cy="269875"/>
                <wp:effectExtent l="0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CF94" id="Text Box 709" o:spid="_x0000_s1100" type="#_x0000_t202" style="position:absolute;margin-left:325.65pt;margin-top:21.9pt;width:42.5pt;height:21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ED71903" wp14:editId="7CE775EE">
                <wp:simplePos x="0" y="0"/>
                <wp:positionH relativeFrom="column">
                  <wp:posOffset>4094480</wp:posOffset>
                </wp:positionH>
                <wp:positionV relativeFrom="paragraph">
                  <wp:posOffset>1259840</wp:posOffset>
                </wp:positionV>
                <wp:extent cx="539750" cy="269875"/>
                <wp:effectExtent l="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1903" id="Text Box 710" o:spid="_x0000_s1101" type="#_x0000_t202" style="position:absolute;margin-left:322.4pt;margin-top:99.2pt;width:42.5pt;height:21.2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6A4369A" wp14:editId="74CF979F">
                <wp:simplePos x="0" y="0"/>
                <wp:positionH relativeFrom="column">
                  <wp:posOffset>939800</wp:posOffset>
                </wp:positionH>
                <wp:positionV relativeFrom="paragraph">
                  <wp:posOffset>1247833</wp:posOffset>
                </wp:positionV>
                <wp:extent cx="539750" cy="269875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369A" id="Text Box 685" o:spid="_x0000_s1102" type="#_x0000_t202" style="position:absolute;margin-left:74pt;margin-top:98.25pt;width:42.5pt;height:21.2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016955">
        <w:rPr>
          <w:rFonts w:ascii="Comic Sans MS" w:hAnsi="Comic Sans MS"/>
          <w:sz w:val="32"/>
        </w:rPr>
        <w:br w:type="page"/>
      </w:r>
      <w:r w:rsidR="007E6A9B">
        <w:rPr>
          <w:rFonts w:ascii="Comic Sans MS" w:hAnsi="Comic Sans MS"/>
          <w:sz w:val="32"/>
        </w:rPr>
        <w:lastRenderedPageBreak/>
        <w:t xml:space="preserve"> </w:t>
      </w:r>
    </w:p>
    <w:p w:rsidR="00666284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5842CF" wp14:editId="4507BA78">
                <wp:simplePos x="0" y="0"/>
                <wp:positionH relativeFrom="column">
                  <wp:posOffset>263179</wp:posOffset>
                </wp:positionH>
                <wp:positionV relativeFrom="paragraph">
                  <wp:posOffset>-30480</wp:posOffset>
                </wp:positionV>
                <wp:extent cx="1440815" cy="442595"/>
                <wp:effectExtent l="19050" t="19050" r="26035" b="14605"/>
                <wp:wrapNone/>
                <wp:docPr id="23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40815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747A5E" w:rsidRDefault="00D85809" w:rsidP="006662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MULTIPLE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42CF" id="_x0000_s1103" style="position:absolute;margin-left:20.7pt;margin-top:-2.4pt;width:113.45pt;height:34.8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w1EAkAAGg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4469,221298;720408,442124;1439614,221298;720408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666284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MULTIPLE</w:t>
                      </w:r>
                    </w:p>
                  </w:txbxContent>
                </v:textbox>
              </v:shape>
            </w:pict>
          </mc:Fallback>
        </mc:AlternateContent>
      </w:r>
      <w:r w:rsidR="0036251C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CDC841D" wp14:editId="12C5263A">
                <wp:simplePos x="0" y="0"/>
                <wp:positionH relativeFrom="column">
                  <wp:posOffset>-186690</wp:posOffset>
                </wp:positionH>
                <wp:positionV relativeFrom="paragraph">
                  <wp:posOffset>-120823</wp:posOffset>
                </wp:positionV>
                <wp:extent cx="6642735" cy="9573491"/>
                <wp:effectExtent l="0" t="0" r="0" b="88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9573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 formed when any whole number is multiplied by another whole number.</w:t>
                            </w:r>
                          </w:p>
                          <w:p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AB3425">
                            <w:pPr>
                              <w:tabs>
                                <w:tab w:val="left" w:pos="851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MULTIPLIES of 3 are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3, 6, 9, 12, 15, 18, 21, etc.</w:t>
                            </w:r>
                          </w:p>
                          <w:p w:rsidR="00D85809" w:rsidRDefault="00D85809" w:rsidP="00AB3425">
                            <w:pPr>
                              <w:tabs>
                                <w:tab w:val="left" w:pos="851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AB3425">
                            <w:pPr>
                              <w:tabs>
                                <w:tab w:val="left" w:pos="851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MULTIPLES of 7 are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7, 14, 21, 28, 35, 42, 49, etc.</w:t>
                            </w:r>
                          </w:p>
                          <w:p w:rsidR="00D85809" w:rsidRDefault="00D85809" w:rsidP="00747A5E">
                            <w:pPr>
                              <w:tabs>
                                <w:tab w:val="left" w:pos="567"/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747A5E">
                            <w:pPr>
                              <w:tabs>
                                <w:tab w:val="left" w:pos="567"/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2 are called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numbers.</w:t>
                            </w:r>
                          </w:p>
                          <w:p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All EVEN numbers end with 0, 2, 4, 6 or 8.</w:t>
                            </w:r>
                          </w:p>
                          <w:p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Numbers which are NOT multiples of 2 are called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numbers.  All ODD numbers end with 1, 3, 5 ,7 or 9.</w:t>
                            </w:r>
                          </w:p>
                          <w:p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36251C" w:rsidRDefault="00D85809" w:rsidP="0036251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5 all end with 0 or 5.</w:t>
                            </w:r>
                          </w:p>
                          <w:p w:rsidR="00D85809" w:rsidRPr="0036251C" w:rsidRDefault="00D85809" w:rsidP="0036251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10 all end with 0.</w:t>
                            </w:r>
                          </w:p>
                          <w:p w:rsidR="00D85809" w:rsidRDefault="00D85809" w:rsidP="0036251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3 can be recognised by adding the digits of the number.  If the total is exactly divisible by 3 the number is a multiple of 3.</w:t>
                            </w:r>
                          </w:p>
                          <w:p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Example:  477 </w:t>
                            </w:r>
                            <w:r w:rsidRPr="0036251C">
                              <w:rPr>
                                <w:i/>
                              </w:rPr>
                              <w:sym w:font="Wingdings 3" w:char="F022"/>
                            </w:r>
                            <w:r w:rsidRPr="0036251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4 + 7 + 7 = 18 </w:t>
                            </w:r>
                            <w:r w:rsidRPr="0036251C">
                              <w:rPr>
                                <w:i/>
                              </w:rPr>
                              <w:sym w:font="Wingdings 3" w:char="F022"/>
                            </w:r>
                            <w:r w:rsidRPr="0036251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multiple of 3</w:t>
                            </w:r>
                          </w:p>
                          <w:p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36251C">
                            <w:pPr>
                              <w:tabs>
                                <w:tab w:val="left" w:pos="2410"/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 a number which divides exactly into another number without leaving a remainder.</w:t>
                            </w:r>
                          </w:p>
                          <w:p w:rsidR="00D85809" w:rsidRDefault="00D85809" w:rsidP="0036251C">
                            <w:pPr>
                              <w:tabs>
                                <w:tab w:val="left" w:pos="2410"/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874D8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Examples: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ab/>
                              <w:t>Factors of 12 are 1, 2, 3, 4, 6, 12</w:t>
                            </w: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ab/>
                              <w:t>Factors of 30 are 1, 2, 3, 5, 6, 10, 15, 30</w:t>
                            </w: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number with exactly TWO factors is called 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number.  The 2 factors will be 1 and the number itself.  Example 13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1 and 13.  </w:t>
                            </w: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 following is a list of all the Prime Numbers less than 100.</w:t>
                            </w:r>
                          </w:p>
                          <w:p w:rsidR="00D85809" w:rsidRPr="00B874D8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33120F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3120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2, 3, 5, 7, 11, 13, 17, 19, 23, 29, 31, 37, 41, 43, 47, 53, 59, 61, 67, 71, 73, 79, 83, 89, 97</w:t>
                            </w:r>
                          </w:p>
                          <w:p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D03515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21F6F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OTE</w:t>
                            </w:r>
                            <w:r w:rsidRPr="00221F6F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  <w:r w:rsidRPr="00221F6F">
                              <w:rPr>
                                <w:rFonts w:ascii="Comic Sans MS" w:hAnsi="Comic Sans MS"/>
                                <w:color w:val="FF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 is NOT a Prime Number as it has only ONE factor.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841D" id="_x0000_s1104" type="#_x0000_t202" style="position:absolute;margin-left:-14.7pt;margin-top:-9.5pt;width:523.05pt;height:753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vouw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" filled="f" stroked="f">
                <v:textbox>
                  <w:txbxContent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 formed when any whole number is multiplied by another whole number.</w:t>
                      </w:r>
                    </w:p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AB3425">
                      <w:pPr>
                        <w:tabs>
                          <w:tab w:val="left" w:pos="851"/>
                          <w:tab w:val="left" w:pos="396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MULTIPLIES of 3 are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3, 6, 9, 12, 15, 18, 21, etc.</w:t>
                      </w:r>
                    </w:p>
                    <w:p w:rsidR="00D85809" w:rsidRDefault="00D85809" w:rsidP="00AB3425">
                      <w:pPr>
                        <w:tabs>
                          <w:tab w:val="left" w:pos="851"/>
                          <w:tab w:val="left" w:pos="396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AB3425">
                      <w:pPr>
                        <w:tabs>
                          <w:tab w:val="left" w:pos="851"/>
                          <w:tab w:val="left" w:pos="396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MULTIPLES of 7 are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7, 14, 21, 28, 35, 42, 49, etc.</w:t>
                      </w:r>
                    </w:p>
                    <w:p w:rsidR="00D85809" w:rsidRDefault="00D85809" w:rsidP="00747A5E">
                      <w:pPr>
                        <w:tabs>
                          <w:tab w:val="left" w:pos="567"/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747A5E">
                      <w:pPr>
                        <w:tabs>
                          <w:tab w:val="left" w:pos="567"/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2 are called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numbers.</w:t>
                      </w: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All EVEN numbers end with 0, 2, 4, 6 or 8.</w:t>
                      </w: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Numbers which are NOT multiples of 2 are called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numbers.  All ODD numbers end with 1, 3, 5 ,7 or 9.</w:t>
                      </w: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36251C" w:rsidRDefault="00D85809" w:rsidP="0036251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5 all end with 0 or 5.</w:t>
                      </w:r>
                    </w:p>
                    <w:p w:rsidR="00D85809" w:rsidRPr="0036251C" w:rsidRDefault="00D85809" w:rsidP="0036251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10 all end with 0.</w:t>
                      </w:r>
                    </w:p>
                    <w:p w:rsidR="00D85809" w:rsidRDefault="00D85809" w:rsidP="0036251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3 can be recognised by adding the digits of the number.  If the total is exactly divisible by 3 the number is a multiple of 3.</w:t>
                      </w: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Example:  477 </w:t>
                      </w:r>
                      <w:r w:rsidRPr="0036251C">
                        <w:rPr>
                          <w:i/>
                        </w:rPr>
                        <w:sym w:font="Wingdings 3" w:char="F022"/>
                      </w:r>
                      <w:r w:rsidRPr="0036251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4 + 7 + 7 = 18 </w:t>
                      </w:r>
                      <w:r w:rsidRPr="0036251C">
                        <w:rPr>
                          <w:i/>
                        </w:rPr>
                        <w:sym w:font="Wingdings 3" w:char="F022"/>
                      </w:r>
                      <w:r w:rsidRPr="0036251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multiple of 3</w:t>
                      </w: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36251C">
                      <w:pPr>
                        <w:tabs>
                          <w:tab w:val="left" w:pos="2410"/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 a number which divides exactly into another number without leaving a remainder.</w:t>
                      </w:r>
                    </w:p>
                    <w:p w:rsidR="00D85809" w:rsidRDefault="00D85809" w:rsidP="0036251C">
                      <w:pPr>
                        <w:tabs>
                          <w:tab w:val="left" w:pos="2410"/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874D8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Examples: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ab/>
                        <w:t>Factors of 12 are 1, 2, 3, 4, 6, 12</w:t>
                      </w: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ab/>
                        <w:t>Factors of 30 are 1, 2, 3, 5, 6, 10, 15, 30</w:t>
                      </w: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 number with exactly TWO factors is called 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number.  The 2 factors will be 1 and the number itself.  Example 13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1 and 13.  </w:t>
                      </w: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The following is a list of all the Prime Numbers less than 100.</w:t>
                      </w:r>
                    </w:p>
                    <w:p w:rsidR="00D85809" w:rsidRPr="00B874D8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33120F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33120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2, 3, 5, 7, 11, 13, 17, 19, 23, 29, 31, 37, 41, 43, 47, 53, 59, 61, 67, 71, 73, 79, 83, 89, 97</w:t>
                      </w:r>
                    </w:p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D03515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21F6F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OTE</w:t>
                      </w:r>
                      <w:r w:rsidRPr="00221F6F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:</w:t>
                      </w:r>
                      <w:r w:rsidRPr="00221F6F">
                        <w:rPr>
                          <w:rFonts w:ascii="Comic Sans MS" w:hAnsi="Comic Sans MS"/>
                          <w:color w:val="FF0000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 is NOT a Prime Number as it has only ONE factor.</w: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9FC76E3" wp14:editId="3569A29B">
                <wp:simplePos x="0" y="0"/>
                <wp:positionH relativeFrom="column">
                  <wp:posOffset>1925320</wp:posOffset>
                </wp:positionH>
                <wp:positionV relativeFrom="paragraph">
                  <wp:posOffset>174625</wp:posOffset>
                </wp:positionV>
                <wp:extent cx="1038860" cy="442595"/>
                <wp:effectExtent l="19050" t="19050" r="27940" b="14605"/>
                <wp:wrapNone/>
                <wp:docPr id="716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038860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747A5E" w:rsidRDefault="00D85809" w:rsidP="00150C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C76E3" id="_x0000_s1105" style="position:absolute;margin-left:151.6pt;margin-top:13.75pt;width:81.8pt;height:34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3222,221298;519430,442124;1037994,221298;519430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150C5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EVEN</w: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:rsidR="00666284" w:rsidRPr="00666284" w:rsidRDefault="00150C50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ADC2C3E" wp14:editId="4B9A3CD6">
                <wp:simplePos x="0" y="0"/>
                <wp:positionH relativeFrom="column">
                  <wp:posOffset>3837940</wp:posOffset>
                </wp:positionH>
                <wp:positionV relativeFrom="paragraph">
                  <wp:posOffset>240376</wp:posOffset>
                </wp:positionV>
                <wp:extent cx="886691" cy="442595"/>
                <wp:effectExtent l="19050" t="19050" r="27940" b="14605"/>
                <wp:wrapNone/>
                <wp:docPr id="71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886691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747A5E" w:rsidRDefault="00D85809" w:rsidP="00150C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ODD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2C3E" id="_x0000_s1106" style="position:absolute;margin-left:302.2pt;margin-top:18.95pt;width:69.8pt;height:34.8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1NEQkAAGg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2750,221298;443346,442124;885952,221298;443346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150C5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ODD</w: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Default="00666284" w:rsidP="00666284">
      <w:pPr>
        <w:rPr>
          <w:rFonts w:ascii="Comic Sans MS" w:hAnsi="Comic Sans MS"/>
          <w:sz w:val="32"/>
        </w:rPr>
      </w:pPr>
    </w:p>
    <w:p w:rsidR="00016955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5FDE56E2" wp14:editId="6FB8012D">
                <wp:simplePos x="0" y="0"/>
                <wp:positionH relativeFrom="column">
                  <wp:posOffset>111125</wp:posOffset>
                </wp:positionH>
                <wp:positionV relativeFrom="paragraph">
                  <wp:posOffset>156210</wp:posOffset>
                </wp:positionV>
                <wp:extent cx="1253490" cy="442595"/>
                <wp:effectExtent l="19050" t="19050" r="22860" b="14605"/>
                <wp:wrapNone/>
                <wp:docPr id="13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253490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747A5E" w:rsidRDefault="00D85809" w:rsidP="0036251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FACTOR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56E2" id="_x0000_s1107" style="position:absolute;margin-left:8.75pt;margin-top:12.3pt;width:98.7pt;height:34.8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3888,221298;626745,442124;1252445,221298;626745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36251C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FACTOR</w: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FDE22C5" wp14:editId="57E891CE">
                <wp:simplePos x="0" y="0"/>
                <wp:positionH relativeFrom="column">
                  <wp:posOffset>3678555</wp:posOffset>
                </wp:positionH>
                <wp:positionV relativeFrom="paragraph">
                  <wp:posOffset>33020</wp:posOffset>
                </wp:positionV>
                <wp:extent cx="1045845" cy="442595"/>
                <wp:effectExtent l="19050" t="19050" r="20955" b="14605"/>
                <wp:wrapNone/>
                <wp:docPr id="1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045845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747A5E" w:rsidRDefault="00D85809" w:rsidP="00B874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PRIME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E22C5" id="_x0000_s1108" style="position:absolute;margin-left:289.65pt;margin-top:2.6pt;width:82.35pt;height:34.8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3244,221298;522923,442124;1044973,221298;522923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B874D8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PRIME</w:t>
                      </w:r>
                    </w:p>
                  </w:txbxContent>
                </v:textbox>
              </v:shape>
            </w:pict>
          </mc:Fallback>
        </mc:AlternateContent>
      </w: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666284" w:rsidRPr="00666284" w:rsidRDefault="00666284" w:rsidP="00666284">
      <w:pPr>
        <w:rPr>
          <w:rFonts w:ascii="Comic Sans MS" w:hAnsi="Comic Sans MS"/>
          <w:sz w:val="32"/>
        </w:rPr>
      </w:pPr>
    </w:p>
    <w:p w:rsidR="00016955" w:rsidRPr="00016955" w:rsidRDefault="00666284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435BA57" wp14:editId="1C3A572D">
                <wp:simplePos x="0" y="0"/>
                <wp:positionH relativeFrom="column">
                  <wp:posOffset>3158490</wp:posOffset>
                </wp:positionH>
                <wp:positionV relativeFrom="paragraph">
                  <wp:posOffset>4825365</wp:posOffset>
                </wp:positionV>
                <wp:extent cx="160020" cy="518160"/>
                <wp:effectExtent l="0" t="0" r="11430" b="15240"/>
                <wp:wrapNone/>
                <wp:docPr id="31" name="Right Br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1816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2759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1" o:spid="_x0000_s1026" type="#_x0000_t88" style="position:absolute;margin-left:248.7pt;margin-top:379.95pt;width:12.6pt;height:40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" adj="556" strokecolor="black [3040]" strokeweight="1.5pt"/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52F1C56" wp14:editId="7B5ED18D">
                <wp:simplePos x="0" y="0"/>
                <wp:positionH relativeFrom="column">
                  <wp:posOffset>5855970</wp:posOffset>
                </wp:positionH>
                <wp:positionV relativeFrom="paragraph">
                  <wp:posOffset>5008245</wp:posOffset>
                </wp:positionV>
                <wp:extent cx="541020" cy="250825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- 20</w:t>
                            </w:r>
                          </w:p>
                          <w:p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1C56" id="Text Box 672" o:spid="_x0000_s1109" type="#_x0000_t202" style="position:absolute;margin-left:461.1pt;margin-top:394.35pt;width:42.6pt;height:19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hv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" filled="f" stroked="f">
                <v:textbox>
                  <w:txbxContent>
                    <w:p w:rsidR="00D85809" w:rsidRPr="00B139EC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- 20</w:t>
                      </w:r>
                    </w:p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F9A04E8" wp14:editId="52BB2DB1">
                <wp:simplePos x="0" y="0"/>
                <wp:positionH relativeFrom="column">
                  <wp:posOffset>5858360</wp:posOffset>
                </wp:positionH>
                <wp:positionV relativeFrom="paragraph">
                  <wp:posOffset>2543175</wp:posOffset>
                </wp:positionV>
                <wp:extent cx="367441" cy="251012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4E8" id="Text Box 673" o:spid="_x0000_s1110" type="#_x0000_t202" style="position:absolute;margin-left:461.3pt;margin-top:200.25pt;width:28.95pt;height:19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9EKug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" filled="f" stroked="f">
                <v:textbox>
                  <w:txbxContent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ºC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1D4D16A" wp14:editId="0C72C1DA">
                <wp:simplePos x="0" y="0"/>
                <wp:positionH relativeFrom="column">
                  <wp:posOffset>5867064</wp:posOffset>
                </wp:positionH>
                <wp:positionV relativeFrom="paragraph">
                  <wp:posOffset>3171190</wp:posOffset>
                </wp:positionV>
                <wp:extent cx="367441" cy="251012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10</w:t>
                            </w:r>
                          </w:p>
                          <w:p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D16A" id="Text Box 674" o:spid="_x0000_s1111" type="#_x0000_t202" style="position:absolute;margin-left:461.95pt;margin-top:249.7pt;width:28.95pt;height:19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AXuQ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" filled="f" stroked="f">
                <v:textbox>
                  <w:txbxContent>
                    <w:p w:rsidR="00D85809" w:rsidRPr="00B139EC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10</w:t>
                      </w:r>
                    </w:p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98382DE" wp14:editId="35403ABE">
                <wp:simplePos x="0" y="0"/>
                <wp:positionH relativeFrom="column">
                  <wp:posOffset>5891044</wp:posOffset>
                </wp:positionH>
                <wp:positionV relativeFrom="paragraph">
                  <wp:posOffset>3806825</wp:posOffset>
                </wp:positionV>
                <wp:extent cx="367030" cy="250825"/>
                <wp:effectExtent l="0" t="0" r="0" b="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82DE" id="Text Box 675" o:spid="_x0000_s1112" type="#_x0000_t202" style="position:absolute;margin-left:463.85pt;margin-top:299.75pt;width:28.9pt;height:19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aIvQIAAMQ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" filled="f" stroked="f">
                <v:textbox>
                  <w:txbxContent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C1A586C" wp14:editId="19BF196E">
                <wp:simplePos x="0" y="0"/>
                <wp:positionH relativeFrom="column">
                  <wp:posOffset>5860415</wp:posOffset>
                </wp:positionH>
                <wp:positionV relativeFrom="paragraph">
                  <wp:posOffset>4402492</wp:posOffset>
                </wp:positionV>
                <wp:extent cx="367030" cy="25082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-10</w:t>
                            </w:r>
                          </w:p>
                          <w:p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586C" id="Text Box 676" o:spid="_x0000_s1113" type="#_x0000_t202" style="position:absolute;margin-left:461.45pt;margin-top:346.65pt;width:28.9pt;height:19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nGug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" filled="f" stroked="f">
                <v:textbox>
                  <w:txbxContent>
                    <w:p w:rsidR="00D85809" w:rsidRPr="00B139EC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-10</w:t>
                      </w:r>
                    </w:p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p w:rsidR="00016955" w:rsidRPr="00016955" w:rsidRDefault="005B3DFB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1F172BA1" wp14:editId="56F17596">
                <wp:simplePos x="0" y="0"/>
                <wp:positionH relativeFrom="column">
                  <wp:posOffset>1302674</wp:posOffset>
                </wp:positionH>
                <wp:positionV relativeFrom="paragraph">
                  <wp:posOffset>176241</wp:posOffset>
                </wp:positionV>
                <wp:extent cx="3206807" cy="561109"/>
                <wp:effectExtent l="19050" t="19050" r="12700" b="10795"/>
                <wp:wrapNone/>
                <wp:docPr id="16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206807" cy="561109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5B3DFB" w:rsidRDefault="00D85809" w:rsidP="005B3D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5B3DF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SQUARE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72BA1" id="_x0000_s1114" style="position:absolute;margin-left:102.55pt;margin-top:13.9pt;width:252.5pt;height:44.2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947,280555;1603404,560512;3204135,280555;1603404,32082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5B3DF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5B3DF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SQUARE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EE0B9E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C8298D5" wp14:editId="492DFB1F">
                <wp:simplePos x="0" y="0"/>
                <wp:positionH relativeFrom="column">
                  <wp:posOffset>5506720</wp:posOffset>
                </wp:positionH>
                <wp:positionV relativeFrom="paragraph">
                  <wp:posOffset>170815</wp:posOffset>
                </wp:positionV>
                <wp:extent cx="1122045" cy="311150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E06A3" w:rsidRDefault="00D85809" w:rsidP="004E06A3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means</w:t>
                            </w:r>
                          </w:p>
                          <w:p w:rsidR="00D85809" w:rsidRPr="00B54750" w:rsidRDefault="00D85809" w:rsidP="004E06A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98D5" id="Text Box 677" o:spid="_x0000_s1115" type="#_x0000_t202" style="position:absolute;margin-left:433.6pt;margin-top:13.45pt;width:88.35pt;height:24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Hc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" filled="f" stroked="f">
                <v:textbox>
                  <w:txbxContent>
                    <w:p w:rsidR="00D85809" w:rsidRPr="004E06A3" w:rsidRDefault="00D85809" w:rsidP="004E06A3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means</w:t>
                      </w:r>
                    </w:p>
                    <w:p w:rsidR="00D85809" w:rsidRPr="00B54750" w:rsidRDefault="00D85809" w:rsidP="004E06A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E8EB075" wp14:editId="53144AB3">
                <wp:simplePos x="0" y="0"/>
                <wp:positionH relativeFrom="column">
                  <wp:posOffset>4883785</wp:posOffset>
                </wp:positionH>
                <wp:positionV relativeFrom="paragraph">
                  <wp:posOffset>52070</wp:posOffset>
                </wp:positionV>
                <wp:extent cx="622935" cy="493395"/>
                <wp:effectExtent l="19050" t="19050" r="24765" b="20955"/>
                <wp:wrapNone/>
                <wp:docPr id="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622935" cy="4933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06A3" w:rsidRDefault="00D85809" w:rsidP="004E06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B075" id="_x0000_s1116" style="position:absolute;margin-left:384.55pt;margin-top:4.1pt;width:49.05pt;height:38.8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932,246698;311468,492870;622416,246698;311468,28210" o:connectangles="0,0,0,0" textboxrect="2977,3262,17087,17337"/>
                <o:lock v:ext="edit" aspectratio="t" verticies="t"/>
                <v:textbox>
                  <w:txbxContent>
                    <w:p w:rsidR="00D85809" w:rsidRPr="004E06A3" w:rsidRDefault="00D85809" w:rsidP="004E06A3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7</w:t>
                      </w: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4E06A3" w:rsidP="00016955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0762417" wp14:editId="0F5367B1">
                <wp:simplePos x="0" y="0"/>
                <wp:positionH relativeFrom="column">
                  <wp:posOffset>4787381</wp:posOffset>
                </wp:positionH>
                <wp:positionV relativeFrom="paragraph">
                  <wp:posOffset>32212</wp:posOffset>
                </wp:positionV>
                <wp:extent cx="96982" cy="907473"/>
                <wp:effectExtent l="19050" t="0" r="17780" b="45085"/>
                <wp:wrapNone/>
                <wp:docPr id="30" name="Bent-Up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6982" cy="907473"/>
                        </a:xfrm>
                        <a:prstGeom prst="bentUpArrow">
                          <a:avLst>
                            <a:gd name="adj1" fmla="val 25000"/>
                            <a:gd name="adj2" fmla="val 25936"/>
                            <a:gd name="adj3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4B5" id="Bent-Up Arrow 30" o:spid="_x0000_s1026" style="position:absolute;margin-left:376.95pt;margin-top:2.55pt;width:7.65pt;height:71.45pt;rotation:18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982,907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" path="m,883228r59706,l59706,48491r-13031,l71829,,96982,48491r-13031,l83951,907473,,907473,,883228xe" fillcolor="white [3212]" strokecolor="#4f81bd [3204]" strokeweight="2pt">
                <v:path arrowok="t" o:connecttype="custom" o:connectlocs="0,883228;59706,883228;59706,48491;46675,48491;71829,0;96982,48491;83951,48491;83951,907473;0,907473;0,883228" o:connectangles="0,0,0,0,0,0,0,0,0,0"/>
              </v:shape>
            </w:pict>
          </mc:Fallback>
        </mc:AlternateContent>
      </w:r>
      <w:r w:rsidR="00F20A35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0DBDA2E8" wp14:editId="3F1F5B33">
                <wp:simplePos x="0" y="0"/>
                <wp:positionH relativeFrom="column">
                  <wp:posOffset>-221326</wp:posOffset>
                </wp:positionH>
                <wp:positionV relativeFrom="paragraph">
                  <wp:posOffset>137102</wp:posOffset>
                </wp:positionV>
                <wp:extent cx="4675909" cy="1627909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909" cy="1627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172201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172201"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 x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</w:t>
                            </w:r>
                            <w:r w:rsidRPr="00F20A35">
                              <w:rPr>
                                <w:rFonts w:ascii="Comic Sans MS" w:hAnsi="Comic Sans MS"/>
                                <w:position w:val="-10"/>
                              </w:rPr>
                              <w:object w:dxaOrig="180" w:dyaOrig="340">
                                <v:shape id="_x0000_i1066" type="#_x0000_t75" style="width:9.35pt;height:16.85pt">
                                  <v:imagedata r:id="rId158" o:title=""/>
                                </v:shape>
                                <o:OLEObject Type="Embed" ProgID="Equation.3" ShapeID="_x0000_i1066" DrawAspect="Content" ObjectID="_1646042737" r:id="rId15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7x 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49</w:t>
                            </w:r>
                          </w:p>
                          <w:p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 x 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 x 8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64</w:t>
                            </w:r>
                          </w:p>
                          <w:p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 x 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9 x 9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81</w:t>
                            </w:r>
                          </w:p>
                          <w:p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 x 4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 x 10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100</w:t>
                            </w:r>
                          </w:p>
                          <w:p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 x 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11 x 11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121</w:t>
                            </w:r>
                          </w:p>
                          <w:p w:rsidR="00D85809" w:rsidRPr="00CD0F07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 x 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 x 12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144</w:t>
                            </w:r>
                          </w:p>
                          <w:p w:rsidR="00D85809" w:rsidRPr="00CD0F07" w:rsidRDefault="00D85809" w:rsidP="00F20A35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54750" w:rsidRDefault="00D85809" w:rsidP="00F20A3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A2E8" id="Text Box 17" o:spid="_x0000_s1117" type="#_x0000_t202" style="position:absolute;margin-left:-17.45pt;margin-top:10.8pt;width:368.2pt;height:128.2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" filled="f" stroked="f">
                <v:textbox>
                  <w:txbxContent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 w:rsidRPr="00172201">
                        <w:rPr>
                          <w:rFonts w:ascii="Comic Sans MS" w:hAnsi="Comic Sans MS"/>
                        </w:rPr>
                        <w:t>1</w:t>
                      </w:r>
                      <w:r w:rsidRPr="00172201"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 x 1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</w:t>
                      </w:r>
                      <w:r w:rsidRPr="00F20A35">
                        <w:rPr>
                          <w:rFonts w:ascii="Comic Sans MS" w:hAnsi="Comic Sans MS"/>
                          <w:position w:val="-10"/>
                        </w:rPr>
                        <w:object w:dxaOrig="180" w:dyaOrig="340">
                          <v:shape id="_x0000_i1110" type="#_x0000_t75" style="width:9.35pt;height:16.85pt" o:ole="">
                            <v:imagedata r:id="rId160" o:title=""/>
                          </v:shape>
                          <o:OLEObject Type="Embed" ProgID="Equation.3" ShapeID="_x0000_i1110" DrawAspect="Content" ObjectID="_1625920861" r:id="rId161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7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7x 7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49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 x 2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</w:t>
                      </w:r>
                      <w:r>
                        <w:rPr>
                          <w:rFonts w:ascii="Comic Sans MS" w:hAnsi="Comic Sans MS"/>
                        </w:rPr>
                        <w:tab/>
                        <w:t>8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8 x 8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64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3 x 3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9</w:t>
                      </w:r>
                      <w:r>
                        <w:rPr>
                          <w:rFonts w:ascii="Comic Sans MS" w:hAnsi="Comic Sans MS"/>
                        </w:rPr>
                        <w:tab/>
                        <w:t>9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9 x 9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81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 x 4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16</w:t>
                      </w:r>
                      <w:r>
                        <w:rPr>
                          <w:rFonts w:ascii="Comic Sans MS" w:hAnsi="Comic Sans MS"/>
                        </w:rPr>
                        <w:tab/>
                        <w:t>10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 x 10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100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5 x 5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25</w:t>
                      </w:r>
                      <w:r>
                        <w:rPr>
                          <w:rFonts w:ascii="Comic Sans MS" w:hAnsi="Comic Sans MS"/>
                        </w:rPr>
                        <w:tab/>
                        <w:t>11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11 x 11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121</w:t>
                      </w:r>
                    </w:p>
                    <w:p w:rsidR="00D85809" w:rsidRPr="00CD0F07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6 x 6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36</w:t>
                      </w:r>
                      <w:r>
                        <w:rPr>
                          <w:rFonts w:ascii="Comic Sans MS" w:hAnsi="Comic Sans MS"/>
                        </w:rPr>
                        <w:tab/>
                        <w:t>12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12 x 12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144</w:t>
                      </w:r>
                    </w:p>
                    <w:p w:rsidR="00D85809" w:rsidRPr="00CD0F07" w:rsidRDefault="00D85809" w:rsidP="00F20A35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F20A3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EE0B9E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60FFAF1" wp14:editId="1E1AC26D">
                <wp:simplePos x="0" y="0"/>
                <wp:positionH relativeFrom="column">
                  <wp:posOffset>4918710</wp:posOffset>
                </wp:positionH>
                <wp:positionV relativeFrom="paragraph">
                  <wp:posOffset>40929</wp:posOffset>
                </wp:positionV>
                <wp:extent cx="1205230" cy="616527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16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EE0B9E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‘7 squared’ or 7 x 7 = 49</w:t>
                            </w:r>
                          </w:p>
                          <w:p w:rsidR="00D85809" w:rsidRPr="00B54750" w:rsidRDefault="00D85809" w:rsidP="00EE0B9E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FFAF1" id="Text Box 678" o:spid="_x0000_s1118" type="#_x0000_t202" style="position:absolute;margin-left:387.3pt;margin-top:3.2pt;width:94.9pt;height:48.5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ydugIAAMU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" filled="f" stroked="f">
                <v:textbox>
                  <w:txbxContent>
                    <w:p w:rsidR="00D85809" w:rsidRDefault="00D85809" w:rsidP="00EE0B9E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‘7 squared’ or 7 x 7 = 49</w:t>
                      </w:r>
                    </w:p>
                    <w:p w:rsidR="00D85809" w:rsidRPr="00B54750" w:rsidRDefault="00D85809" w:rsidP="00EE0B9E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EE0B9E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1D964E9A" wp14:editId="2A523001">
                <wp:simplePos x="0" y="0"/>
                <wp:positionH relativeFrom="column">
                  <wp:posOffset>4551565</wp:posOffset>
                </wp:positionH>
                <wp:positionV relativeFrom="paragraph">
                  <wp:posOffset>153324</wp:posOffset>
                </wp:positionV>
                <wp:extent cx="1676400" cy="803563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03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E0B9E" w:rsidRDefault="00D85809" w:rsidP="00EE0B9E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way of writing </w:t>
                            </w:r>
                            <w:r w:rsidRPr="00EE0B9E">
                              <w:rPr>
                                <w:rFonts w:ascii="Comic Sans MS" w:hAnsi="Comic Sans MS"/>
                              </w:rPr>
                              <w:t>‘7 squared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Pr="00EE0B9E">
                              <w:rPr>
                                <w:rFonts w:ascii="Comic Sans MS" w:hAnsi="Comic Sans MS"/>
                              </w:rPr>
                              <w:t xml:space="preserve"> is called</w:t>
                            </w:r>
                          </w:p>
                          <w:p w:rsidR="00D85809" w:rsidRPr="00EE0B9E" w:rsidRDefault="00D85809" w:rsidP="00EE0B9E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</w:pPr>
                            <w:r w:rsidRPr="00EE0B9E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INDEX NOTATION</w:t>
                            </w:r>
                          </w:p>
                          <w:p w:rsidR="00D85809" w:rsidRPr="00B54750" w:rsidRDefault="00D85809" w:rsidP="00EE0B9E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4E9A" id="Text Box 679" o:spid="_x0000_s1119" type="#_x0000_t202" style="position:absolute;margin-left:358.4pt;margin-top:12.05pt;width:132pt;height:63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zf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" filled="f" stroked="f">
                <v:textbox>
                  <w:txbxContent>
                    <w:p w:rsidR="00D85809" w:rsidRPr="00EE0B9E" w:rsidRDefault="00D85809" w:rsidP="00EE0B9E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way of writing </w:t>
                      </w:r>
                      <w:r w:rsidRPr="00EE0B9E">
                        <w:rPr>
                          <w:rFonts w:ascii="Comic Sans MS" w:hAnsi="Comic Sans MS"/>
                        </w:rPr>
                        <w:t>‘7 squared</w:t>
                      </w:r>
                      <w:r>
                        <w:rPr>
                          <w:rFonts w:ascii="Comic Sans MS" w:hAnsi="Comic Sans MS"/>
                        </w:rPr>
                        <w:t>’</w:t>
                      </w:r>
                      <w:r w:rsidRPr="00EE0B9E">
                        <w:rPr>
                          <w:rFonts w:ascii="Comic Sans MS" w:hAnsi="Comic Sans MS"/>
                        </w:rPr>
                        <w:t xml:space="preserve"> is called</w:t>
                      </w:r>
                    </w:p>
                    <w:p w:rsidR="00D85809" w:rsidRPr="00EE0B9E" w:rsidRDefault="00D85809" w:rsidP="00EE0B9E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</w:pPr>
                      <w:r w:rsidRPr="00EE0B9E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INDEX NOTATION</w:t>
                      </w:r>
                    </w:p>
                    <w:p w:rsidR="00D85809" w:rsidRPr="00B54750" w:rsidRDefault="00D85809" w:rsidP="00EE0B9E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F20A35" w:rsidRDefault="00016955" w:rsidP="00016955">
      <w:pPr>
        <w:rPr>
          <w:rFonts w:ascii="Comic Sans MS" w:hAnsi="Comic Sans MS"/>
          <w:sz w:val="32"/>
          <w:vertAlign w:val="superscript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C96B03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78D8FAB3" wp14:editId="3716A382">
                <wp:simplePos x="0" y="0"/>
                <wp:positionH relativeFrom="column">
                  <wp:posOffset>1344238</wp:posOffset>
                </wp:positionH>
                <wp:positionV relativeFrom="paragraph">
                  <wp:posOffset>74122</wp:posOffset>
                </wp:positionV>
                <wp:extent cx="3207328" cy="560705"/>
                <wp:effectExtent l="19050" t="19050" r="12700" b="10795"/>
                <wp:wrapNone/>
                <wp:docPr id="68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207328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5B3DFB" w:rsidRDefault="00D85809" w:rsidP="00C96B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CUBIC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FAB3" id="_x0000_s1120" style="position:absolute;margin-left:105.85pt;margin-top:5.85pt;width:252.55pt;height:44.1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949,280353;1603664,560108;3204655,280353;1603664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C96B0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CUBIC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C96B03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3B2215C1" wp14:editId="25A956FF">
                <wp:simplePos x="0" y="0"/>
                <wp:positionH relativeFrom="column">
                  <wp:posOffset>-165909</wp:posOffset>
                </wp:positionH>
                <wp:positionV relativeFrom="paragraph">
                  <wp:posOffset>346</wp:posOffset>
                </wp:positionV>
                <wp:extent cx="6449291" cy="1129146"/>
                <wp:effectExtent l="0" t="0" r="0" b="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291" cy="1129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B74557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694"/>
                                <w:tab w:val="left" w:pos="4820"/>
                                <w:tab w:val="left" w:pos="5387"/>
                                <w:tab w:val="left" w:pos="5954"/>
                                <w:tab w:val="left" w:pos="7655"/>
                                <w:tab w:val="left" w:pos="8364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172201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172201"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 x 1 x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</w:t>
                            </w:r>
                            <w:r w:rsidRPr="00F20A35">
                              <w:rPr>
                                <w:rFonts w:ascii="Comic Sans MS" w:hAnsi="Comic Sans MS"/>
                                <w:position w:val="-10"/>
                              </w:rPr>
                              <w:object w:dxaOrig="180" w:dyaOrig="340">
                                <v:shape id="_x0000_i1067" type="#_x0000_t75" style="width:9.35pt;height:16.85pt">
                                  <v:imagedata r:id="rId158" o:title=""/>
                                </v:shape>
                                <o:OLEObject Type="Embed" ProgID="Equation.3" ShapeID="_x0000_i1067" DrawAspect="Content" ObjectID="_1646042738" r:id="rId162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 x 4 x 4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64</w:t>
                            </w:r>
                          </w:p>
                          <w:p w:rsidR="00D85809" w:rsidRDefault="00D85809" w:rsidP="00B74557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694"/>
                                <w:tab w:val="left" w:pos="4820"/>
                                <w:tab w:val="left" w:pos="5387"/>
                                <w:tab w:val="left" w:pos="5954"/>
                                <w:tab w:val="left" w:pos="7655"/>
                                <w:tab w:val="left" w:pos="8364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 x 2 x 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5 x 5 x 5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125</w:t>
                            </w:r>
                          </w:p>
                          <w:p w:rsidR="00D85809" w:rsidRDefault="00D85809" w:rsidP="00B74557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694"/>
                                <w:tab w:val="left" w:pos="4820"/>
                                <w:tab w:val="left" w:pos="5387"/>
                                <w:tab w:val="left" w:pos="5954"/>
                                <w:tab w:val="left" w:pos="7655"/>
                                <w:tab w:val="left" w:pos="8364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3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 x 3 x 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3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6 x 6 x 6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216</w:t>
                            </w:r>
                          </w:p>
                          <w:p w:rsidR="00D85809" w:rsidRPr="008968B8" w:rsidRDefault="00D85809" w:rsidP="008968B8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977"/>
                                <w:tab w:val="left" w:pos="3544"/>
                                <w:tab w:val="left" w:pos="5245"/>
                                <w:tab w:val="left" w:pos="5812"/>
                                <w:tab w:val="left" w:pos="7371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 x 10 x 10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1000</w:t>
                            </w:r>
                          </w:p>
                          <w:p w:rsidR="00D85809" w:rsidRPr="00B54750" w:rsidRDefault="00D85809" w:rsidP="00C96B0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15C1" id="Text Box 704" o:spid="_x0000_s1121" type="#_x0000_t202" style="position:absolute;margin-left:-13.05pt;margin-top:.05pt;width:507.8pt;height:88.9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gHug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" filled="f" stroked="f">
                <v:textbox>
                  <w:txbxContent>
                    <w:p w:rsidR="00D85809" w:rsidRDefault="00D85809" w:rsidP="00B74557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694"/>
                          <w:tab w:val="left" w:pos="4820"/>
                          <w:tab w:val="left" w:pos="5387"/>
                          <w:tab w:val="left" w:pos="5954"/>
                          <w:tab w:val="left" w:pos="7655"/>
                          <w:tab w:val="left" w:pos="8364"/>
                        </w:tabs>
                        <w:rPr>
                          <w:rFonts w:ascii="Comic Sans MS" w:hAnsi="Comic Sans MS"/>
                        </w:rPr>
                      </w:pPr>
                      <w:r w:rsidRPr="00172201">
                        <w:rPr>
                          <w:rFonts w:ascii="Comic Sans MS" w:hAnsi="Comic Sans MS"/>
                        </w:rPr>
                        <w:t>1</w:t>
                      </w:r>
                      <w:r w:rsidRPr="00172201"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 x 1 x 1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</w:t>
                      </w:r>
                      <w:r w:rsidRPr="00F20A35">
                        <w:rPr>
                          <w:rFonts w:ascii="Comic Sans MS" w:hAnsi="Comic Sans MS"/>
                          <w:position w:val="-10"/>
                        </w:rPr>
                        <w:object w:dxaOrig="180" w:dyaOrig="340">
                          <v:shape id="_x0000_i1112" type="#_x0000_t75" style="width:9.35pt;height:16.85pt" o:ole="">
                            <v:imagedata r:id="rId160" o:title=""/>
                          </v:shape>
                          <o:OLEObject Type="Embed" ProgID="Equation.3" ShapeID="_x0000_i1112" DrawAspect="Content" ObjectID="_1625920862" r:id="rId163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4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 x 4 x 4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64</w:t>
                      </w:r>
                    </w:p>
                    <w:p w:rsidR="00D85809" w:rsidRDefault="00D85809" w:rsidP="00B74557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694"/>
                          <w:tab w:val="left" w:pos="4820"/>
                          <w:tab w:val="left" w:pos="5387"/>
                          <w:tab w:val="left" w:pos="5954"/>
                          <w:tab w:val="left" w:pos="7655"/>
                          <w:tab w:val="left" w:pos="8364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 x 2 x 2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8</w:t>
                      </w:r>
                      <w:r>
                        <w:rPr>
                          <w:rFonts w:ascii="Comic Sans MS" w:hAnsi="Comic Sans MS"/>
                        </w:rPr>
                        <w:tab/>
                        <w:t>5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5 x 5 x 5 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125</w:t>
                      </w:r>
                    </w:p>
                    <w:p w:rsidR="00D85809" w:rsidRDefault="00D85809" w:rsidP="00B74557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694"/>
                          <w:tab w:val="left" w:pos="4820"/>
                          <w:tab w:val="left" w:pos="5387"/>
                          <w:tab w:val="left" w:pos="5954"/>
                          <w:tab w:val="left" w:pos="7655"/>
                          <w:tab w:val="left" w:pos="8364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3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3 x 3 x 3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27</w:t>
                      </w:r>
                      <w:r>
                        <w:rPr>
                          <w:rFonts w:ascii="Comic Sans MS" w:hAnsi="Comic Sans MS"/>
                        </w:rPr>
                        <w:tab/>
                        <w:t>6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3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6 x 6 x 6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216</w:t>
                      </w:r>
                    </w:p>
                    <w:p w:rsidR="00D85809" w:rsidRPr="008968B8" w:rsidRDefault="00D85809" w:rsidP="008968B8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977"/>
                          <w:tab w:val="left" w:pos="3544"/>
                          <w:tab w:val="left" w:pos="5245"/>
                          <w:tab w:val="left" w:pos="5812"/>
                          <w:tab w:val="left" w:pos="7371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10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 x 10 x 10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1000</w:t>
                      </w:r>
                    </w:p>
                    <w:p w:rsidR="00D85809" w:rsidRPr="00B54750" w:rsidRDefault="00D85809" w:rsidP="00C96B0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B7E25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42CD3C0F" wp14:editId="5685F399">
                <wp:simplePos x="0" y="0"/>
                <wp:positionH relativeFrom="column">
                  <wp:posOffset>1045845</wp:posOffset>
                </wp:positionH>
                <wp:positionV relativeFrom="paragraph">
                  <wp:posOffset>206375</wp:posOffset>
                </wp:positionV>
                <wp:extent cx="3740150" cy="560705"/>
                <wp:effectExtent l="19050" t="19050" r="12700" b="10795"/>
                <wp:wrapNone/>
                <wp:docPr id="70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740150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5B3DFB" w:rsidRDefault="00D85809" w:rsidP="002E25D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TRIANGULAR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3C0F" id="_x0000_s1122" style="position:absolute;margin-left:82.35pt;margin-top:16.25pt;width:294.5pt;height:44.1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601,280353;1870075,560108;3737033,280353;1870075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2E25D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TRIANGULAR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016955" w:rsidP="00016955">
      <w:pPr>
        <w:rPr>
          <w:rFonts w:ascii="Comic Sans MS" w:hAnsi="Comic Sans MS"/>
          <w:sz w:val="32"/>
        </w:rPr>
      </w:pPr>
    </w:p>
    <w:p w:rsidR="00016955" w:rsidRPr="00016955" w:rsidRDefault="002E25D2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581E902" wp14:editId="63D4AE1E">
                <wp:simplePos x="0" y="0"/>
                <wp:positionH relativeFrom="column">
                  <wp:posOffset>-169545</wp:posOffset>
                </wp:positionH>
                <wp:positionV relativeFrom="paragraph">
                  <wp:posOffset>26881</wp:posOffset>
                </wp:positionV>
                <wp:extent cx="6449060" cy="381000"/>
                <wp:effectExtent l="0" t="0" r="0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0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8968B8" w:rsidRDefault="00D85809" w:rsidP="002E25D2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977"/>
                                <w:tab w:val="left" w:pos="3544"/>
                                <w:tab w:val="left" w:pos="5245"/>
                                <w:tab w:val="left" w:pos="5812"/>
                                <w:tab w:val="left" w:pos="7371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Triangular numbers are so called because they can be arranged in a triangle shape.</w:t>
                            </w:r>
                          </w:p>
                          <w:p w:rsidR="00D85809" w:rsidRPr="00B54750" w:rsidRDefault="00D85809" w:rsidP="002E25D2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E902" id="Text Box 715" o:spid="_x0000_s1123" type="#_x0000_t202" style="position:absolute;margin-left:-13.35pt;margin-top:2.1pt;width:507.8pt;height:30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" filled="f" stroked="f">
                <v:textbox>
                  <w:txbxContent>
                    <w:p w:rsidR="00D85809" w:rsidRPr="008968B8" w:rsidRDefault="00D85809" w:rsidP="002E25D2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977"/>
                          <w:tab w:val="left" w:pos="3544"/>
                          <w:tab w:val="left" w:pos="5245"/>
                          <w:tab w:val="left" w:pos="5812"/>
                          <w:tab w:val="left" w:pos="7371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Triangular numbers are so called because they can be arranged in a triangle shape.</w:t>
                      </w:r>
                    </w:p>
                    <w:p w:rsidR="00D85809" w:rsidRPr="00B54750" w:rsidRDefault="00D85809" w:rsidP="002E25D2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918B3" w:rsidRDefault="000B7E25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7E5F5F46" wp14:editId="2BD705A7">
                <wp:simplePos x="0" y="0"/>
                <wp:positionH relativeFrom="column">
                  <wp:posOffset>4828540</wp:posOffset>
                </wp:positionH>
                <wp:positionV relativeFrom="paragraph">
                  <wp:posOffset>135043</wp:posOffset>
                </wp:positionV>
                <wp:extent cx="1052830" cy="958215"/>
                <wp:effectExtent l="0" t="0" r="13970" b="1333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958215"/>
                          <a:chOff x="0" y="0"/>
                          <a:chExt cx="1053102" cy="958759"/>
                        </a:xfrm>
                      </wpg:grpSpPr>
                      <wps:wsp>
                        <wps:cNvPr id="763" name="Oval 763"/>
                        <wps:cNvSpPr/>
                        <wps:spPr>
                          <a:xfrm>
                            <a:off x="0" y="8962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Oval 764"/>
                        <wps:cNvSpPr/>
                        <wps:spPr>
                          <a:xfrm>
                            <a:off x="497114" y="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Oval 765"/>
                        <wps:cNvSpPr/>
                        <wps:spPr>
                          <a:xfrm>
                            <a:off x="105229" y="6894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Oval 766"/>
                        <wps:cNvSpPr/>
                        <wps:spPr>
                          <a:xfrm>
                            <a:off x="351972" y="2576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Oval 767"/>
                        <wps:cNvSpPr/>
                        <wps:spPr>
                          <a:xfrm>
                            <a:off x="649514" y="2576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Oval 320"/>
                        <wps:cNvSpPr/>
                        <wps:spPr>
                          <a:xfrm>
                            <a:off x="228600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Oval 321"/>
                        <wps:cNvSpPr/>
                        <wps:spPr>
                          <a:xfrm>
                            <a:off x="493486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Oval 322"/>
                        <wps:cNvSpPr/>
                        <wps:spPr>
                          <a:xfrm>
                            <a:off x="772886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val 323"/>
                        <wps:cNvSpPr/>
                        <wps:spPr>
                          <a:xfrm>
                            <a:off x="348343" y="6894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Oval 324"/>
                        <wps:cNvSpPr/>
                        <wps:spPr>
                          <a:xfrm>
                            <a:off x="642257" y="6930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Oval 325"/>
                        <wps:cNvSpPr/>
                        <wps:spPr>
                          <a:xfrm>
                            <a:off x="903514" y="696686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Oval 326"/>
                        <wps:cNvSpPr/>
                        <wps:spPr>
                          <a:xfrm>
                            <a:off x="997857" y="8962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Oval 328"/>
                        <wps:cNvSpPr/>
                        <wps:spPr>
                          <a:xfrm>
                            <a:off x="246743" y="903514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Oval 329"/>
                        <wps:cNvSpPr/>
                        <wps:spPr>
                          <a:xfrm>
                            <a:off x="522514" y="899886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Oval 330"/>
                        <wps:cNvSpPr/>
                        <wps:spPr>
                          <a:xfrm>
                            <a:off x="762000" y="8926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FA7FE" id="Group 331" o:spid="_x0000_s1026" style="position:absolute;margin-left:380.2pt;margin-top:10.65pt;width:82.9pt;height:75.45pt;z-index:252003840" coordsize="10531,9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">
                <v:oval id="Oval 763" o:spid="_x0000_s1027" style="position:absolute;top:8962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wksIA&#10;AADcAAAADwAAAGRycy9kb3ducmV2LnhtbESPQWvCQBSE70L/w/IKvelGgxpSV4nSgteqBY+P7DMb&#10;zb4N2VXjv+8WBI/DzHzDLFa9bcSNOl87VjAeJSCIS6drrhQc9t/DDIQPyBobx6TgQR5Wy7fBAnPt&#10;7vxDt12oRISwz1GBCaHNpfSlIYt+5Fri6J1cZzFE2VVSd3iPcNvISZLMpMWa44LBljaGysvuahWk&#10;hXnYKa3Padb/ZoeCj3v6Oir18d4XnyAC9eEVfra3WsF8lsL/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jCSwgAAANwAAAAPAAAAAAAAAAAAAAAAAJgCAABkcnMvZG93&#10;bnJldi54bWxQSwUGAAAAAAQABAD1AAAAhwMAAAAA&#10;" fillcolor="#365f91 [2404]" strokecolor="#243f60 [1604]" strokeweight="2pt"/>
                <v:oval id="Oval 764" o:spid="_x0000_s1028" style="position:absolute;left:4971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o5sMA&#10;AADcAAAADwAAAGRycy9kb3ducmV2LnhtbESPT4vCMBTE7wt+h/CEva3p6qqlGqXKLnj1H3h8NM+m&#10;bvNSmqj125uFBY/DzPyGmS87W4sbtb5yrOBzkIAgLpyuuFRw2P98pCB8QNZYOyYFD/KwXPTe5php&#10;d+ct3XahFBHCPkMFJoQmk9IXhiz6gWuIo3d2rcUQZVtK3eI9wm0th0kykRYrjgsGG1obKn53V6tg&#10;lJuHHdPqMkq7Y3rI+bSn75NS7/0un4EI1IVX+L+90Qqmky/4O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+o5sMAAADcAAAADwAAAAAAAAAAAAAAAACYAgAAZHJzL2Rv&#10;d25yZXYueG1sUEsFBgAAAAAEAAQA9QAAAIgDAAAAAA==&#10;" fillcolor="#365f91 [2404]" strokecolor="#243f60 [1604]" strokeweight="2pt"/>
                <v:oval id="Oval 765" o:spid="_x0000_s1029" style="position:absolute;left:1052;top:6894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NfcIA&#10;AADcAAAADwAAAGRycy9kb3ducmV2LnhtbESPT4vCMBTE78J+h/AW9qbpKmqpRumKC17XP+Dx0Tyb&#10;avNSmqj125sFweMwM79h5svO1uJGra8cK/geJCCIC6crLhXsd7/9FIQPyBprx6TgQR6Wi4/eHDPt&#10;7vxHt20oRYSwz1CBCaHJpPSFIYt+4Bri6J1cazFE2ZZSt3iPcFvLYZJMpMWK44LBhlaGisv2ahWM&#10;cvOwY/o5j9LukO5zPu5ofVTq67PLZyACdeEdfrU3WsF0Mob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w19wgAAANwAAAAPAAAAAAAAAAAAAAAAAJgCAABkcnMvZG93&#10;bnJldi54bWxQSwUGAAAAAAQABAD1AAAAhwMAAAAA&#10;" fillcolor="#365f91 [2404]" strokecolor="#243f60 [1604]" strokeweight="2pt"/>
                <v:oval id="Oval 766" o:spid="_x0000_s1030" style="position:absolute;left:3519;top:257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TCsMA&#10;AADcAAAADwAAAGRycy9kb3ducmV2LnhtbESPT4vCMBTE7wt+h/AEb2uqsrVUo9RFYa/rH/D4aJ5N&#10;tXkpTVbrtzcLC3scZuY3zHLd20bcqfO1YwWTcQKCuHS65krB8bB7z0D4gKyxcUwKnuRhvRq8LTHX&#10;7sHfdN+HSkQI+xwVmBDaXEpfGrLox64ljt7FdRZDlF0ldYePCLeNnCZJKi3WHBcMtvRpqLztf6yC&#10;WWGe9oM211nWn7JjwecDbc9KjYZ9sQARqA//4b/2l1YwT1P4PR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TCsMAAADcAAAADwAAAAAAAAAAAAAAAACYAgAAZHJzL2Rv&#10;d25yZXYueG1sUEsFBgAAAAAEAAQA9QAAAIgDAAAAAA==&#10;" fillcolor="#365f91 [2404]" strokecolor="#243f60 [1604]" strokeweight="2pt"/>
                <v:oval id="Oval 767" o:spid="_x0000_s1031" style="position:absolute;left:6495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2kcIA&#10;AADcAAAADwAAAGRycy9kb3ducmV2LnhtbESPT4vCMBTE78J+h/AW9qbpKmqpRqmyC179Bx4fzbOp&#10;27yUJmr99htB8DjMzG+Y+bKztbhR6yvHCr4HCQjiwumKSwWH/W8/BeEDssbaMSl4kIfl4qM3x0y7&#10;O2/ptguliBD2GSowITSZlL4wZNEPXEMcvbNrLYYo21LqFu8Rbms5TJKJtFhxXDDY0NpQ8be7WgWj&#10;3DzsmFaXUdod00POpz39nJT6+uzyGYhAXXiHX+2NVjCdTO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TaRwgAAANwAAAAPAAAAAAAAAAAAAAAAAJgCAABkcnMvZG93&#10;bnJldi54bWxQSwUGAAAAAAQABAD1AAAAhwMAAAAA&#10;" fillcolor="#365f91 [2404]" strokecolor="#243f60 [1604]" strokeweight="2pt"/>
                <v:oval id="Oval 320" o:spid="_x0000_s1032" style="position:absolute;left:2286;top:4789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7PL8A&#10;AADcAAAADwAAAGRycy9kb3ducmV2LnhtbERPS2vCQBC+F/wPywje6kalJURXiaUFr/UBHofsmI1m&#10;Z0N2q/Hfdw6FHj++92oz+FbdqY9NYAOzaQaKuAq24drA8fD1moOKCdliG5gMPCnCZj16WWFhw4O/&#10;6b5PtZIQjgUacCl1hdaxcuQxTkNHLNwl9B6TwL7WtseHhPtWz7PsXXtsWBocdvThqLrtf7yBReme&#10;/o2210U+nPJjyecDfZ6NmYyHcgkq0ZD+xX/unRXfXObLGTkC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bs8vwAAANwAAAAPAAAAAAAAAAAAAAAAAJgCAABkcnMvZG93bnJl&#10;di54bWxQSwUGAAAAAAQABAD1AAAAhAMAAAAA&#10;" fillcolor="#365f91 [2404]" strokecolor="#243f60 [1604]" strokeweight="2pt"/>
                <v:oval id="Oval 321" o:spid="_x0000_s1033" style="position:absolute;left:4934;top:4789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ep8MA&#10;AADcAAAADwAAAGRycy9kb3ducmV2LnhtbESPwWrDMBBE74H+g9hCb4kcmxbjRgluSaHXJg7kuFhb&#10;y4m1MpZiO39fFQo9DjNvhtnsZtuJkQbfOlawXiUgiGunW24UVMePZQ7CB2SNnWNScCcPu+3DYoOF&#10;dhN/0XgIjYgl7AtUYELoCyl9bciiX7meOHrfbrAYohwaqQecYrntZJokL9Jiy3HBYE/vhurr4WYV&#10;ZKW522d6u2T5fMqrks9H2p+Venqcy1cQgebwH/6jP3Xk0j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0ep8MAAADcAAAADwAAAAAAAAAAAAAAAACYAgAAZHJzL2Rv&#10;d25yZXYueG1sUEsFBgAAAAAEAAQA9QAAAIgDAAAAAA==&#10;" fillcolor="#365f91 [2404]" strokecolor="#243f60 [1604]" strokeweight="2pt"/>
                <v:oval id="Oval 322" o:spid="_x0000_s1034" style="position:absolute;left:7728;top:4789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+A0MMA&#10;AADcAAAADwAAAGRycy9kb3ducmV2LnhtbESPzWrDMBCE74W8g9hAbo1cmxbjRglOSKDXJinkuFhb&#10;y621Mpbin7evCoUeh5lvhtnsJtuKgXrfOFbwtE5AEFdON1wruF5OjzkIH5A1to5JwUwedtvFwwYL&#10;7UZ+p+EcahFL2BeowITQFVL6ypBFv3YdcfQ+XW8xRNnXUvc4xnLbyjRJXqTFhuOCwY4Ohqrv890q&#10;yEoz22faf2X59JFfS75d6HhTarWcylcQgabwH/6j33Tk0hR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+A0MMAAADcAAAADwAAAAAAAAAAAAAAAACYAgAAZHJzL2Rv&#10;d25yZXYueG1sUEsFBgAAAAAEAAQA9QAAAIgDAAAAAA==&#10;" fillcolor="#365f91 [2404]" strokecolor="#243f60 [1604]" strokeweight="2pt"/>
                <v:oval id="Oval 323" o:spid="_x0000_s1035" style="position:absolute;left:3483;top:6894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lS8MA&#10;AADcAAAADwAAAGRycy9kb3ducmV2LnhtbESPwWrDMBBE74X8g9hAbrXcmBbjRglOaCDX2i7kuFhb&#10;y621MpaaOH8fFQo9DjNvhtnsZjuIC02+d6zgKUlBELdO99wpaOrjYw7CB2SNg2NScCMPu+3iYYOF&#10;dld+p0sVOhFL2BeowIQwFlL61pBFn7iROHqfbrIYopw6qSe8xnI7yHWavkiLPccFgyMdDLXf1Y9V&#10;kJXmZp9p/5Xl80felHyu6e2s1Go5l68gAs3hP/xHn3Tk1hn8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lS8MAAADcAAAADwAAAAAAAAAAAAAAAACYAgAAZHJzL2Rv&#10;d25yZXYueG1sUEsFBgAAAAAEAAQA9QAAAIgDAAAAAA==&#10;" fillcolor="#365f91 [2404]" strokecolor="#243f60 [1604]" strokeweight="2pt"/>
                <v:oval id="Oval 324" o:spid="_x0000_s1036" style="position:absolute;left:6422;top:6930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9P8IA&#10;AADcAAAADwAAAGRycy9kb3ducmV2LnhtbESPW4vCMBSE34X9D+Es+KbpeqN0jVJFYV+9LPh4aI5N&#10;3eakNFHrv98Igo/DzDfDzJedrcWNWl85VvA1TEAQF05XXCo4HraDFIQPyBprx6TgQR6Wi4/eHDPt&#10;7ryj2z6UIpawz1CBCaHJpPSFIYt+6Bri6J1dazFE2ZZSt3iP5baWoySZSYsVxwWDDa0NFX/7q1Uw&#10;zs3DTml1Gafdb3rM+XSgzUmp/meXf4MI1IV3+EX/6MiNJv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r0/wgAAANwAAAAPAAAAAAAAAAAAAAAAAJgCAABkcnMvZG93&#10;bnJldi54bWxQSwUGAAAAAAQABAD1AAAAhwMAAAAA&#10;" fillcolor="#365f91 [2404]" strokecolor="#243f60 [1604]" strokeweight="2pt"/>
                <v:oval id="Oval 325" o:spid="_x0000_s1037" style="position:absolute;left:9035;top:6966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YpMEA&#10;AADcAAAADwAAAGRycy9kb3ducmV2LnhtbESPQYvCMBSE78L+h/AW9qbpKkrpGqUrCntVK3h8NG+b&#10;avNSmqj13xtB8DjMfDPMfNnbRlyp87VjBd+jBARx6XTNlYJivxmmIHxA1tg4JgV38rBcfAzmmGl3&#10;4y1dd6ESsYR9hgpMCG0mpS8NWfQj1xJH7991FkOUXSV1h7dYbhs5TpKZtFhzXDDY0spQed5drIJJ&#10;bu52Sr+nSdof0iLn457WR6W+Pvv8B0SgPrzDL/pPR248h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2GKTBAAAA3AAAAA8AAAAAAAAAAAAAAAAAmAIAAGRycy9kb3du&#10;cmV2LnhtbFBLBQYAAAAABAAEAPUAAACGAwAAAAA=&#10;" fillcolor="#365f91 [2404]" strokecolor="#243f60 [1604]" strokeweight="2pt"/>
                <v:oval id="Oval 326" o:spid="_x0000_s1038" style="position:absolute;left:9978;top:8962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G08EA&#10;AADcAAAADwAAAGRycy9kb3ducmV2LnhtbESPQYvCMBSE78L+h/AW9qbpKkrpGqUrCntVK3h8NG+b&#10;avNSmqj13xtB8DjMfDPMfNnbRlyp87VjBd+jBARx6XTNlYJivxmmIHxA1tg4JgV38rBcfAzmmGl3&#10;4y1dd6ESsYR9hgpMCG0mpS8NWfQj1xJH7991FkOUXSV1h7dYbhs5TpKZtFhzXDDY0spQed5drIJJ&#10;bu52Sr+nSdof0iLn457WR6W+Pvv8B0SgPrzDL/pPR248g+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htPBAAAA3AAAAA8AAAAAAAAAAAAAAAAAmAIAAGRycy9kb3du&#10;cmV2LnhtbFBLBQYAAAAABAAEAPUAAACGAwAAAAA=&#10;" fillcolor="#365f91 [2404]" strokecolor="#243f60 [1604]" strokeweight="2pt"/>
                <v:oval id="Oval 328" o:spid="_x0000_s1039" style="position:absolute;left:2467;top:9035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3Or8A&#10;AADcAAAADwAAAGRycy9kb3ducmV2LnhtbERPS2vCQBC+F/wPywje6kalJURXiaUFr/UBHofsmI1m&#10;Z0N2q/Hfdw6FHj++92oz+FbdqY9NYAOzaQaKuAq24drA8fD1moOKCdliG5gMPCnCZj16WWFhw4O/&#10;6b5PtZIQjgUacCl1hdaxcuQxTkNHLNwl9B6TwL7WtseHhPtWz7PsXXtsWBocdvThqLrtf7yBReme&#10;/o2210U+nPJjyecDfZ6NmYyHcgkq0ZD+xX/unRXfXNbKGTkC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N7c6vwAAANwAAAAPAAAAAAAAAAAAAAAAAJgCAABkcnMvZG93bnJl&#10;di54bWxQSwUGAAAAAAQABAD1AAAAhAMAAAAA&#10;" fillcolor="#365f91 [2404]" strokecolor="#243f60 [1604]" strokeweight="2pt"/>
                <v:oval id="Oval 329" o:spid="_x0000_s1040" style="position:absolute;left:5225;top:8998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SocIA&#10;AADcAAAADwAAAGRycy9kb3ducmV2LnhtbESPT4vCMBTE78J+h/AWvGm6itLtGqWKwl79Bx4fzbOp&#10;27yUJmr99htB8DjM/GaY2aKztbhR6yvHCr6GCQjiwumKSwWH/WaQgvABWWPtmBQ8yMNi/tGbYabd&#10;nbd024VSxBL2GSowITSZlL4wZNEPXUMcvbNrLYYo21LqFu+x3NZylCRTabHiuGCwoZWh4m93tQrG&#10;uXnYCS0v47Q7poecT3tan5Tqf3b5D4hAXXiHX/SvjtzoG55n4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xKhwgAAANwAAAAPAAAAAAAAAAAAAAAAAJgCAABkcnMvZG93&#10;bnJldi54bWxQSwUGAAAAAAQABAD1AAAAhwMAAAAA&#10;" fillcolor="#365f91 [2404]" strokecolor="#243f60 [1604]" strokeweight="2pt"/>
                <v:oval id="Oval 330" o:spid="_x0000_s1041" style="position:absolute;left:7620;top:892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t4cAA&#10;AADcAAAADwAAAGRycy9kb3ducmV2LnhtbERPTWvCQBC9F/oflil4qxsblJC6Slpa8FpNweOQnWZT&#10;s7Mhu9X47zsHwePjfa+3k+/VmcbYBTawmGegiJtgO24N1IfP5wJUTMgW+8Bk4EoRtpvHhzWWNlz4&#10;i8771CoJ4ViiAZfSUGodG0ce4zwMxML9hNFjEji22o54kXDf65csW2mPHUuDw4HeHTWn/Z83kFfu&#10;6pf09psX03dRV3w80MfRmNnTVL2CSjSlu/jm3lnx5TJfzsgR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gt4cAAAADcAAAADwAAAAAAAAAAAAAAAACYAgAAZHJzL2Rvd25y&#10;ZXYueG1sUEsFBgAAAAAEAAQA9QAAAIUDAAAAAA==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83360" behindDoc="0" locked="0" layoutInCell="1" allowOverlap="1" wp14:anchorId="17A28796" wp14:editId="51384867">
                <wp:simplePos x="0" y="0"/>
                <wp:positionH relativeFrom="column">
                  <wp:posOffset>3300095</wp:posOffset>
                </wp:positionH>
                <wp:positionV relativeFrom="paragraph">
                  <wp:posOffset>220768</wp:posOffset>
                </wp:positionV>
                <wp:extent cx="842645" cy="748030"/>
                <wp:effectExtent l="0" t="0" r="14605" b="1397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748030"/>
                          <a:chOff x="0" y="0"/>
                          <a:chExt cx="842645" cy="748302"/>
                        </a:xfrm>
                      </wpg:grpSpPr>
                      <wps:wsp>
                        <wps:cNvPr id="311" name="Oval 311"/>
                        <wps:cNvSpPr/>
                        <wps:spPr>
                          <a:xfrm>
                            <a:off x="391886" y="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0" y="6821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al 314"/>
                        <wps:cNvSpPr/>
                        <wps:spPr>
                          <a:xfrm>
                            <a:off x="246743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>
                            <a:off x="533400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al 316"/>
                        <wps:cNvSpPr/>
                        <wps:spPr>
                          <a:xfrm>
                            <a:off x="105229" y="475343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Oval 319"/>
                        <wps:cNvSpPr/>
                        <wps:spPr>
                          <a:xfrm>
                            <a:off x="391886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Oval 759"/>
                        <wps:cNvSpPr/>
                        <wps:spPr>
                          <a:xfrm>
                            <a:off x="682172" y="4862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Oval 760"/>
                        <wps:cNvSpPr/>
                        <wps:spPr>
                          <a:xfrm>
                            <a:off x="246743" y="6930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Oval 761"/>
                        <wps:cNvSpPr/>
                        <wps:spPr>
                          <a:xfrm>
                            <a:off x="518886" y="6930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Oval 762"/>
                        <wps:cNvSpPr/>
                        <wps:spPr>
                          <a:xfrm>
                            <a:off x="787400" y="68580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BC69E" id="Group 332" o:spid="_x0000_s1026" style="position:absolute;margin-left:259.85pt;margin-top:17.4pt;width:66.35pt;height:58.9pt;z-index:251983360" coordsize="8426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">
                <v:oval id="Oval 311" o:spid="_x0000_s1027" style="position:absolute;left:3918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UGsEA&#10;AADcAAAADwAAAGRycy9kb3ducmV2LnhtbESPQYvCMBSE74L/IbwFb5pWWSldo1RR8LrqgsdH87bp&#10;bvNSmqj13xtB8DjMfDPMYtXbRlyp87VjBekkAUFcOl1zpeB03I0zED4ga2wck4I7eVgth4MF5trd&#10;+Juuh1CJWMI+RwUmhDaX0peGLPqJa4mj9+s6iyHKrpK6w1sst42cJslcWqw5LhhsaWOo/D9crIJZ&#10;Ye72k9Z/s6z/yU4Fn4+0PSs1+uiLLxCB+vAOv+i9jlyawvN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h1BrBAAAA3AAAAA8AAAAAAAAAAAAAAAAAmAIAAGRycy9kb3du&#10;cmV2LnhtbFBLBQYAAAAABAAEAPUAAACGAwAAAAA=&#10;" fillcolor="#365f91 [2404]" strokecolor="#243f60 [1604]" strokeweight="2pt"/>
                <v:oval id="Oval 313" o:spid="_x0000_s1028" style="position:absolute;top:6821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v9sEA&#10;AADcAAAADwAAAGRycy9kb3ducmV2LnhtbESPT4vCMBTE78J+h/CEvWmqxaVUo3TFBa/+A4+P5tlU&#10;m5fSRK3f3iws7HGY+c0wi1VvG/GgzteOFUzGCQji0umaKwXHw88oA+EDssbGMSl4kYfV8mOwwFy7&#10;J+/osQ+ViCXsc1RgQmhzKX1pyKIfu5Y4ehfXWQxRdpXUHT5juW3kNEm+pMWa44LBltaGytv+bhWk&#10;hXnZGX1f06w/ZceCzwfanJX6HPbFHESgPvyH/+itjtwkhd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/7/bBAAAA3AAAAA8AAAAAAAAAAAAAAAAAmAIAAGRycy9kb3du&#10;cmV2LnhtbFBLBQYAAAAABAAEAPUAAACGAwAAAAA=&#10;" fillcolor="#365f91 [2404]" strokecolor="#243f60 [1604]" strokeweight="2pt"/>
                <v:oval id="Oval 314" o:spid="_x0000_s1029" style="position:absolute;left:2467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3gsMA&#10;AADcAAAADwAAAGRycy9kb3ducmV2LnhtbESPQWvCQBSE7wX/w/KE3urG2kqIrhKLhV5rInh8ZF+z&#10;qdm3Ibua5N93C4Ueh5lvhtnuR9uKO/W+caxguUhAEFdON1wrKIv3pxSED8gaW8ekYCIP+93sYYuZ&#10;dgN/0v0UahFL2GeowITQZVL6ypBFv3AdcfS+XG8xRNnXUvc4xHLbyuckWUuLDccFgx29Gaqup5tV&#10;sMrNZF/p8L1Kx3Na5nwp6HhR6nE+5hsQgcbwH/6jP3Tkli/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Z3gsMAAADcAAAADwAAAAAAAAAAAAAAAACYAgAAZHJzL2Rv&#10;d25yZXYueG1sUEsFBgAAAAAEAAQA9QAAAIgDAAAAAA==&#10;" fillcolor="#365f91 [2404]" strokecolor="#243f60 [1604]" strokeweight="2pt"/>
                <v:oval id="Oval 315" o:spid="_x0000_s1030" style="position:absolute;left:5334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SGcMA&#10;AADcAAAADwAAAGRycy9kb3ducmV2LnhtbESPwWrDMBBE74X+g9hCbo2cGhfjRgluaSHXOA7kuFhb&#10;y4m1Mpaa2H8fFQo9DjNvhllvJ9uLK42+c6xgtUxAEDdOd9wqqA9fzzkIH5A19o5JwUwetpvHhzUW&#10;2t14T9cqtCKWsC9QgQlhKKT0jSGLfukG4uh9u9FiiHJspR7xFsttL1+S5FVa7DguGBzow1BzqX6s&#10;grQ0s83o/Zzm0zGvSz4d6POk1OJpKt9ABJrCf/iP3unIrTL4PR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SGcMAAADcAAAADwAAAAAAAAAAAAAAAACYAgAAZHJzL2Rv&#10;d25yZXYueG1sUEsFBgAAAAAEAAQA9QAAAIgDAAAAAA==&#10;" fillcolor="#365f91 [2404]" strokecolor="#243f60 [1604]" strokeweight="2pt"/>
                <v:oval id="Oval 316" o:spid="_x0000_s1031" style="position:absolute;left:1052;top:4753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MbsMA&#10;AADcAAAADwAAAGRycy9kb3ducmV2LnhtbESPwWrDMBBE74X+g9hCbo2cmgbjRgluaSHX2A7kuFhb&#10;y4m1Mpaa2H8fFQo9DjNvhtnsJtuLK42+c6xgtUxAEDdOd9wqqKuv5wyED8gae8ekYCYPu+3jwwZz&#10;7W58oGsZWhFL2OeowIQw5FL6xpBFv3QDcfS+3WgxRDm2Uo94i+W2ly9JspYWO44LBgf6MNRcyh+r&#10;IC3MbF/p/Zxm0zGrCz5V9HlSavE0FW8gAk3hP/xH73XkVmv4PR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MbsMAAADcAAAADwAAAAAAAAAAAAAAAACYAgAAZHJzL2Rv&#10;d25yZXYueG1sUEsFBgAAAAAEAAQA9QAAAIgDAAAAAA==&#10;" fillcolor="#365f91 [2404]" strokecolor="#243f60 [1604]" strokeweight="2pt"/>
                <v:oval id="Oval 319" o:spid="_x0000_s1032" style="position:absolute;left:3918;top:4789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YHMMA&#10;AADcAAAADwAAAGRycy9kb3ducmV2LnhtbESPQWvCQBSE7wX/w/KE3urGSkuMrhKLhV5rInh8ZF+z&#10;qdm3Ibua5N93C4Ueh5lvhtnuR9uKO/W+caxguUhAEFdON1wrKIv3pxSED8gaW8ekYCIP+93sYYuZ&#10;dgN/0v0UahFL2GeowITQZVL6ypBFv3AdcfS+XG8xRNnXUvc4xHLbyuckeZUWG44LBjt6M1RdTzer&#10;YJWbyb7Q4XuVjue0zPlS0PGi1ON8zDcgAo3hP/xHf+jILd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YHMMAAADcAAAADwAAAAAAAAAAAAAAAACYAgAAZHJzL2Rv&#10;d25yZXYueG1sUEsFBgAAAAAEAAQA9QAAAIgDAAAAAA==&#10;" fillcolor="#365f91 [2404]" strokecolor="#243f60 [1604]" strokeweight="2pt"/>
                <v:oval id="Oval 759" o:spid="_x0000_s1033" style="position:absolute;left:6821;top:4862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NxcMA&#10;AADcAAAADwAAAGRycy9kb3ducmV2LnhtbESPQWvCQBSE7wX/w/KE3upGxRqjq8TSgtcaBY+P7DOb&#10;Nvs2ZFeN/94tFDwOM/MNs9r0thFX6nztWMF4lIAgLp2uuVJwKL7eUhA+IGtsHJOCO3nYrAcvK8y0&#10;u/E3XfehEhHCPkMFJoQ2k9KXhiz6kWuJo3d2ncUQZVdJ3eEtwm0jJ0nyLi3WHBcMtvRhqPzdX6yC&#10;aW7udkbbn2naH9NDzqeCPk9KvQ77fAkiUB+e4f/2TiuYzxb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LNxcMAAADcAAAADwAAAAAAAAAAAAAAAACYAgAAZHJzL2Rv&#10;d25yZXYueG1sUEsFBgAAAAAEAAQA9QAAAIgDAAAAAA==&#10;" fillcolor="#365f91 [2404]" strokecolor="#243f60 [1604]" strokeweight="2pt"/>
                <v:oval id="Oval 760" o:spid="_x0000_s1034" style="position:absolute;left:2467;top:6930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u5b8A&#10;AADcAAAADwAAAGRycy9kb3ducmV2LnhtbERPy4rCMBTdD/gP4QruxtSR0VKNUgcFt77A5aW5NtXm&#10;pjRR69+bxYDLw3nPl52txYNaXzlWMBomIIgLpysuFRwPm+8UhA/IGmvHpOBFHpaL3tccM+2evKPH&#10;PpQihrDPUIEJocmk9IUhi37oGuLIXVxrMUTYllK3+IzhtpY/STKRFiuODQYb+jNU3PZ3q2Ccm5f9&#10;pdV1nHan9Jjz+UDrs1KDfpfPQATqwkf8795qBdNJnB/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pK7lvwAAANwAAAAPAAAAAAAAAAAAAAAAAJgCAABkcnMvZG93bnJl&#10;di54bWxQSwUGAAAAAAQABAD1AAAAhAMAAAAA&#10;" fillcolor="#365f91 [2404]" strokecolor="#243f60 [1604]" strokeweight="2pt"/>
                <v:oval id="Oval 761" o:spid="_x0000_s1035" style="position:absolute;left:5188;top:6930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LfsIA&#10;AADcAAAADwAAAGRycy9kb3ducmV2LnhtbESPT4vCMBTE78J+h/AW9qapK2qpRunKLnj1H3h8NM+m&#10;2ryUJmr99htB8DjMzG+Y+bKztbhR6yvHCoaDBARx4XTFpYL97q+fgvABWWPtmBQ8yMNy8dGbY6bd&#10;nTd024ZSRAj7DBWYEJpMSl8YsugHriGO3sm1FkOUbSl1i/cIt7X8TpKJtFhxXDDY0MpQcdlerYJR&#10;bh52TD/nUdod0n3Oxx39HpX6+uzyGYhAXXiHX+21VjCdDO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At+wgAAANwAAAAPAAAAAAAAAAAAAAAAAJgCAABkcnMvZG93&#10;bnJldi54bWxQSwUGAAAAAAQABAD1AAAAhwMAAAAA&#10;" fillcolor="#365f91 [2404]" strokecolor="#243f60 [1604]" strokeweight="2pt"/>
                <v:oval id="Oval 762" o:spid="_x0000_s1036" style="position:absolute;left:7874;top:6858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VCcQA&#10;AADcAAAADwAAAGRycy9kb3ducmV2LnhtbESPQWvCQBSE7wX/w/IEb3WjoWlIXSUWC70aLXh8ZF+z&#10;abNvQ3Yb47/vCoUeh5n5htnsJtuJkQbfOlawWiYgiGunW24UnE9vjzkIH5A1do5JwY087Lazhw0W&#10;2l35SGMVGhEh7AtUYELoCyl9bciiX7qeOHqfbrAYohwaqQe8Rrjt5DpJMmmx5bhgsKdXQ/V39WMV&#10;pKW52Sfaf6X59JGfS76c6HBRajGfyhcQgabwH/5rv2sFz9ka7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lQnEAAAA3AAAAA8AAAAAAAAAAAAAAAAAmAIAAGRycy9k&#10;b3ducmV2LnhtbFBLBQYAAAAABAAEAPUAAACJAwAAAAA=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773E791F" wp14:editId="32B99512">
                <wp:simplePos x="0" y="0"/>
                <wp:positionH relativeFrom="column">
                  <wp:posOffset>2016125</wp:posOffset>
                </wp:positionH>
                <wp:positionV relativeFrom="paragraph">
                  <wp:posOffset>221615</wp:posOffset>
                </wp:positionV>
                <wp:extent cx="610235" cy="537845"/>
                <wp:effectExtent l="0" t="0" r="18415" b="14605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537845"/>
                          <a:chOff x="0" y="0"/>
                          <a:chExt cx="610417" cy="537845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286658" y="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Oval 305"/>
                        <wps:cNvSpPr/>
                        <wps:spPr>
                          <a:xfrm>
                            <a:off x="145143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Oval 306"/>
                        <wps:cNvSpPr/>
                        <wps:spPr>
                          <a:xfrm>
                            <a:off x="428172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0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286658" y="48260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555172" y="48260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A1D6D" id="Group 333" o:spid="_x0000_s1026" style="position:absolute;margin-left:158.75pt;margin-top:17.45pt;width:48.05pt;height:42.35pt;z-index:251971072" coordsize="6104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">
                <v:oval id="Oval 304" o:spid="_x0000_s1027" style="position:absolute;left:286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hX8IA&#10;AADcAAAADwAAAGRycy9kb3ducmV2LnhtbESPT4vCMBTE7wt+h/AEb2uq7i6lGqWKglf/LHh8NM+m&#10;2ryUJmr99mZB2OMw85thZovO1uJOra8cKxgNExDEhdMVlwqOh81nCsIHZI21Y1LwJA+Lee9jhpl2&#10;D97RfR9KEUvYZ6jAhNBkUvrCkEU/dA1x9M6utRiibEupW3zEclvLcZL8SIsVxwWDDa0MFdf9zSqY&#10;5OZpv2l5maTdb3rM+XSg9UmpQb/LpyACdeE//Ka3OnLJF/yd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+FfwgAAANwAAAAPAAAAAAAAAAAAAAAAAJgCAABkcnMvZG93&#10;bnJldi54bWxQSwUGAAAAAAQABAD1AAAAhwMAAAAA&#10;" fillcolor="#365f91 [2404]" strokecolor="#243f60 [1604]" strokeweight="2pt"/>
                <v:oval id="Oval 305" o:spid="_x0000_s1028" style="position:absolute;left:1451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ExMEA&#10;AADcAAAADwAAAGRycy9kb3ducmV2LnhtbESPQYvCMBSE7wv+h/AEb2uqopRqlCq74HW1gsdH82yq&#10;zUtpotZ/v1lY8DjMfDPMatPbRjyo87VjBZNxAoK4dLrmSkFx/P5MQfiArLFxTApe5GGzHnysMNPu&#10;yT/0OIRKxBL2GSowIbSZlL40ZNGPXUscvYvrLIYou0rqDp+x3DZymiQLabHmuGCwpZ2h8na4WwWz&#10;3LzsnLbXWdqf0iLn85G+zkqNhn2+BBGoD+/wP73XkUvm8Hc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DRMTBAAAA3AAAAA8AAAAAAAAAAAAAAAAAmAIAAGRycy9kb3du&#10;cmV2LnhtbFBLBQYAAAAABAAEAPUAAACGAwAAAAA=&#10;" fillcolor="#365f91 [2404]" strokecolor="#243f60 [1604]" strokeweight="2pt"/>
                <v:oval id="Oval 306" o:spid="_x0000_s1029" style="position:absolute;left:4281;top:257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as8EA&#10;AADcAAAADwAAAGRycy9kb3ducmV2LnhtbESPQYvCMBSE7wv+h/AEb2uqslKqUarsgtfVCh4fzbOp&#10;Ni+liVr//WZB8DjMfDPMct3bRtyp87VjBZNxAoK4dLrmSkFx+PlMQfiArLFxTAqe5GG9GnwsMdPu&#10;wb9034dKxBL2GSowIbSZlL40ZNGPXUscvbPrLIYou0rqDh+x3DZymiRzabHmuGCwpa2h8rq/WQWz&#10;3DztF20us7Q/pkXOpwN9n5QaDft8ASJQH97hF73TkUvm8H8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2rPBAAAA3AAAAA8AAAAAAAAAAAAAAAAAmAIAAGRycy9kb3du&#10;cmV2LnhtbFBLBQYAAAAABAAEAPUAAACGAwAAAAA=&#10;" fillcolor="#365f91 [2404]" strokecolor="#243f60 [1604]" strokeweight="2pt"/>
                <v:oval id="Oval 307" o:spid="_x0000_s1030" style="position:absolute;top:4789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/KMIA&#10;AADcAAAADwAAAGRycy9kb3ducmV2LnhtbESPT4vCMBTE7wt+h/AEb2uqsrulGqWKglf/LHh8NM+m&#10;2ryUJmr99mZB2OMw85thZovO1uJOra8cKxgNExDEhdMVlwqOh81nCsIHZI21Y1LwJA+Lee9jhpl2&#10;D97RfR9KEUvYZ6jAhNBkUvrCkEU/dA1x9M6utRiibEupW3zEclvLcZJ8S4sVxwWDDa0MFdf9zSqY&#10;5OZpv2h5maTdb3rM+XSg9UmpQb/LpyACdeE//Ka3OnLJD/yd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X8owgAAANwAAAAPAAAAAAAAAAAAAAAAAJgCAABkcnMvZG93&#10;bnJldi54bWxQSwUGAAAAAAQABAD1AAAAhwMAAAAA&#10;" fillcolor="#365f91 [2404]" strokecolor="#243f60 [1604]" strokeweight="2pt"/>
                <v:oval id="Oval 310" o:spid="_x0000_s1031" style="position:absolute;left:2866;top:482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xgcAA&#10;AADcAAAADwAAAGRycy9kb3ducmV2LnhtbERPS0vDQBC+F/wPywje2k1blBC7CVEUvNoH9Dhkx2za&#10;7GzIbtv03zsHwePH995Uk+/VlcbYBTawXGSgiJtgO24N7Hef8xxUTMgW+8Bk4E4RqvJhtsHChht/&#10;03WbWiUhHAs04FIaCq1j48hjXISBWLifMHpMAsdW2xFvEu57vcqyF+2xY2lwONC7o+a8vXgD69rd&#10;/TO9ndb5dMj3NR939HE05ulxql9BJZrSv/jP/WXFt5T5ckaOg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1xgcAAAADcAAAADwAAAAAAAAAAAAAAAACYAgAAZHJzL2Rvd25y&#10;ZXYueG1sUEsFBgAAAAAEAAQA9QAAAIUDAAAAAA==&#10;" fillcolor="#365f91 [2404]" strokecolor="#243f60 [1604]" strokeweight="2pt"/>
                <v:oval id="Oval 312" o:spid="_x0000_s1032" style="position:absolute;left:5551;top:482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KbcMA&#10;AADcAAAADwAAAGRycy9kb3ducmV2LnhtbESPwWrDMBBE74H+g9hCb4kcmxbjRgluSaHXJg7kuFhb&#10;y4m1MpZiO39fFQo9DjNvhtnsZtuJkQbfOlawXiUgiGunW24UVMePZQ7CB2SNnWNScCcPu+3DYoOF&#10;dhN/0XgIjYgl7AtUYELoCyl9bciiX7meOHrfbrAYohwaqQecYrntZJokL9Jiy3HBYE/vhurr4WYV&#10;ZKW522d6u2T5fMqrks9H2p+Venqcy1cQgebwH/6jP3Xk1i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KbcMAAADcAAAADwAAAAAAAAAAAAAAAACYAgAAZHJzL2Rv&#10;d25yZXYueG1sUEsFBgAAAAAEAAQA9QAAAIgDAAAAAA==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1498A24B" wp14:editId="3E96C70D">
                <wp:simplePos x="0" y="0"/>
                <wp:positionH relativeFrom="column">
                  <wp:posOffset>968375</wp:posOffset>
                </wp:positionH>
                <wp:positionV relativeFrom="paragraph">
                  <wp:posOffset>226695</wp:posOffset>
                </wp:positionV>
                <wp:extent cx="368300" cy="292100"/>
                <wp:effectExtent l="0" t="0" r="12700" b="12700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" cy="292100"/>
                          <a:chOff x="0" y="0"/>
                          <a:chExt cx="368512" cy="292312"/>
                        </a:xfrm>
                      </wpg:grpSpPr>
                      <wps:wsp>
                        <wps:cNvPr id="735" name="Oval 735"/>
                        <wps:cNvSpPr/>
                        <wps:spPr>
                          <a:xfrm>
                            <a:off x="160867" y="0"/>
                            <a:ext cx="55419" cy="5541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0" y="23706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313267" y="23706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19114" id="Group 334" o:spid="_x0000_s1026" style="position:absolute;margin-left:76.25pt;margin-top:17.85pt;width:29pt;height:23pt;z-index:251955712" coordsize="368512,29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">
                <v:oval id="Oval 735" o:spid="_x0000_s1027" style="position:absolute;left:160867;width:55419;height:55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iYMMA&#10;AADcAAAADwAAAGRycy9kb3ducmV2LnhtbESPT4vCMBTE7wt+h/AEb2uqxbVUo9RFYa/rH/D4aJ5N&#10;tXkpTVbrtzcLC3scZuY3zHLd20bcqfO1YwWTcQKCuHS65krB8bB7z0D4gKyxcUwKnuRhvRq8LTHX&#10;7sHfdN+HSkQI+xwVmBDaXEpfGrLox64ljt7FdRZDlF0ldYePCLeNnCbJh7RYc1ww2NKnofK2/7EK&#10;0sI87Yw21zTrT9mx4POBtmelRsO+WIAI1If/8F/7SyuYpzP4PR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iYMMAAADcAAAADwAAAAAAAAAAAAAAAACYAgAAZHJzL2Rv&#10;d25yZXYueG1sUEsFBgAAAAAEAAQA9QAAAIgDAAAAAA==&#10;" fillcolor="#365f91 [2404]" strokecolor="#243f60 [1604]" strokeweight="2pt"/>
                <v:oval id="Oval 288" o:spid="_x0000_s1028" style="position:absolute;top:237067;width:5524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nnb4A&#10;AADcAAAADwAAAGRycy9kb3ducmV2LnhtbERPy4rCMBTdD/gP4QruxlRFKdUodVBw6wtcXpprU21u&#10;SpPR+vdmIbg8nPdi1dlaPKj1lWMFo2ECgrhwuuJSwem4/U1B+ICssXZMCl7kYbXs/Sww0+7Je3oc&#10;QiliCPsMFZgQmkxKXxiy6IeuIY7c1bUWQ4RtKXWLzxhuazlOkpm0WHFsMNjQn6Hifvi3Cia5edkp&#10;rW+TtDunp5wvR9pclBr0u3wOIlAXvuKPe6cVjNO4Np6JR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w552+AAAA3AAAAA8AAAAAAAAAAAAAAAAAmAIAAGRycy9kb3ducmV2&#10;LnhtbFBLBQYAAAAABAAEAPUAAACDAwAAAAA=&#10;" fillcolor="#365f91 [2404]" strokecolor="#243f60 [1604]" strokeweight="2pt"/>
                <v:oval id="Oval 289" o:spid="_x0000_s1029" style="position:absolute;left:313267;top:237067;width:5524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CBsIA&#10;AADcAAAADwAAAGRycy9kb3ducmV2LnhtbESPT4vCMBTE78J+h/AWvGm6itLtGqWKwl79Bx4fzbOp&#10;27yUJmr99htB8DjMzG+Y2aKztbhR6yvHCr6GCQjiwumKSwWH/WaQgvABWWPtmBQ8yMNi/tGbYabd&#10;nbd024VSRAj7DBWYEJpMSl8YsuiHriGO3tm1FkOUbSl1i/cIt7UcJclUWqw4LhhsaGWo+NtdrYJx&#10;bh52QsvLOO2O6SHn057WJ6X6n13+AyJQF97hV/tXKxil3/A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EIGwgAAANwAAAAPAAAAAAAAAAAAAAAAAJgCAABkcnMvZG93&#10;bnJldi54bWxQSwUGAAAAAAQABAD1AAAAhwMAAAAA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95F1337" wp14:editId="0F71087D">
                <wp:simplePos x="0" y="0"/>
                <wp:positionH relativeFrom="column">
                  <wp:posOffset>186055</wp:posOffset>
                </wp:positionH>
                <wp:positionV relativeFrom="paragraph">
                  <wp:posOffset>239395</wp:posOffset>
                </wp:positionV>
                <wp:extent cx="55245" cy="55245"/>
                <wp:effectExtent l="0" t="0" r="20955" b="20955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5524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AF119" id="Oval 727" o:spid="_x0000_s1026" style="position:absolute;margin-left:14.65pt;margin-top:18.85pt;width:4.35pt;height:4.3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" fillcolor="#365f91 [2404]" strokecolor="#243f60 [1604]" strokeweight="2pt"/>
            </w:pict>
          </mc:Fallback>
        </mc:AlternateContent>
      </w:r>
    </w:p>
    <w:p w:rsidR="009918B3" w:rsidRDefault="009918B3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75C9DA4" wp14:editId="3718A566">
                <wp:simplePos x="0" y="0"/>
                <wp:positionH relativeFrom="column">
                  <wp:posOffset>1348740</wp:posOffset>
                </wp:positionH>
                <wp:positionV relativeFrom="paragraph">
                  <wp:posOffset>2026920</wp:posOffset>
                </wp:positionV>
                <wp:extent cx="3262630" cy="803275"/>
                <wp:effectExtent l="19050" t="19050" r="13970" b="15875"/>
                <wp:wrapNone/>
                <wp:docPr id="7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262630" cy="80327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2E25D2" w:rsidRDefault="00D85809" w:rsidP="009918B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E25D2">
                              <w:rPr>
                                <w:rFonts w:ascii="Comic Sans MS" w:hAnsi="Comic Sans MS"/>
                                <w:b/>
                              </w:rPr>
                              <w:t>USING A LETTER FOR AN UNKNOWN NUM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</w:t>
                            </w:r>
                            <w:r w:rsidRPr="002E25D2">
                              <w:rPr>
                                <w:rFonts w:ascii="Comic Sans MS" w:hAnsi="Comic Sans MS"/>
                                <w:b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9DA4" id="_x0000_s1124" style="position:absolute;margin-left:106.2pt;margin-top:159.6pt;width:256.9pt;height:63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xUEw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120,401638;1631315,802420;3259911,401638;1631315,45928" o:connectangles="0,0,0,0" textboxrect="2977,3262,17087,17337"/>
                <o:lock v:ext="edit" aspectratio="t" verticies="t"/>
                <v:textbox>
                  <w:txbxContent>
                    <w:p w:rsidR="00D85809" w:rsidRPr="002E25D2" w:rsidRDefault="00D85809" w:rsidP="009918B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E25D2">
                        <w:rPr>
                          <w:rFonts w:ascii="Comic Sans MS" w:hAnsi="Comic Sans MS"/>
                          <w:b/>
                        </w:rPr>
                        <w:t>USING A LETTER FOR AN UNKNOWN NUM</w:t>
                      </w:r>
                      <w:r>
                        <w:rPr>
                          <w:rFonts w:ascii="Comic Sans MS" w:hAnsi="Comic Sans MS"/>
                          <w:b/>
                        </w:rPr>
                        <w:t>B</w:t>
                      </w:r>
                      <w:r w:rsidRPr="002E25D2">
                        <w:rPr>
                          <w:rFonts w:ascii="Comic Sans MS" w:hAnsi="Comic Sans MS"/>
                          <w:b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478E079B" wp14:editId="2EC69F13">
                <wp:simplePos x="0" y="0"/>
                <wp:positionH relativeFrom="column">
                  <wp:posOffset>3935036</wp:posOffset>
                </wp:positionH>
                <wp:positionV relativeFrom="paragraph">
                  <wp:posOffset>1613939</wp:posOffset>
                </wp:positionV>
                <wp:extent cx="2188903" cy="295910"/>
                <wp:effectExtent l="0" t="0" r="0" b="8890"/>
                <wp:wrapNone/>
                <wp:docPr id="790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903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D7DF5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ED7DF5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Notice this pattern</w:t>
                            </w:r>
                          </w:p>
                          <w:p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079B" id="Text Box 790" o:spid="_x0000_s1125" type="#_x0000_t202" style="position:absolute;margin-left:309.85pt;margin-top:127.1pt;width:172.35pt;height:23.3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3wvQIAAMU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" filled="f" stroked="f">
                <v:textbox>
                  <w:txbxContent>
                    <w:p w:rsidR="00D85809" w:rsidRPr="00ED7DF5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ED7DF5">
                        <w:rPr>
                          <w:rFonts w:ascii="Comic Sans MS" w:hAnsi="Comic Sans MS"/>
                          <w:b/>
                          <w:i/>
                        </w:rPr>
                        <w:t>Notice this pattern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14D1669C" wp14:editId="405A25D2">
                <wp:simplePos x="0" y="0"/>
                <wp:positionH relativeFrom="column">
                  <wp:posOffset>3297728</wp:posOffset>
                </wp:positionH>
                <wp:positionV relativeFrom="paragraph">
                  <wp:posOffset>1787045</wp:posOffset>
                </wp:positionV>
                <wp:extent cx="533400" cy="0"/>
                <wp:effectExtent l="38100" t="133350" r="0" b="133350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2A568" id="Straight Arrow Connector 789" o:spid="_x0000_s1026" type="#_x0000_t32" style="position:absolute;margin-left:259.65pt;margin-top:140.7pt;width:42pt;height:0;flip:x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" strokecolor="#4579b8 [3044]" strokeweight="2.2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 wp14:anchorId="5D69B723" wp14:editId="3BA3AF5A">
                <wp:simplePos x="0" y="0"/>
                <wp:positionH relativeFrom="column">
                  <wp:posOffset>2763924</wp:posOffset>
                </wp:positionH>
                <wp:positionV relativeFrom="paragraph">
                  <wp:posOffset>1564928</wp:posOffset>
                </wp:positionV>
                <wp:extent cx="466089" cy="427528"/>
                <wp:effectExtent l="0" t="0" r="2984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778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  <w:p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Straight Connector 779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0" name="Straight Connector 780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9B723" id="Group 777" o:spid="_x0000_s1126" style="position:absolute;margin-left:217.65pt;margin-top:123.2pt;width:36.7pt;height:33.65pt;z-index:252019200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">
                <v:shape id="Text Box 778" o:spid="_x0000_s1127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7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779" o:spid="_x0000_s1128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Q9MYAAADcAAAADwAAAGRycy9kb3ducmV2LnhtbESPzW7CMBCE75V4B2uReqnAoQd+AgYh&#10;WiQ4lQI5cFvF2yRqvA62CeHt60qVehzNzDeaxaoztWjJ+cqygtEwAUGcW11xoeB82g6mIHxA1lhb&#10;JgUP8rBa9p4WmGp7509qj6EQEcI+RQVlCE0qpc9LMuiHtiGO3pd1BkOUrpDa4T3CTS1fk2QsDVYc&#10;F0psaFNS/n28GQXNtHDjj+shec/e2sv+hTKXma1Sz/1uPQcRqAv/4b/2TiuYTGbweyYe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XEPTGAAAA3AAAAA8AAAAAAAAA&#10;AAAAAAAAoQIAAGRycy9kb3ducmV2LnhtbFBLBQYAAAAABAAEAPkAAACUAwAAAAA=&#10;" strokecolor="black [3040]"/>
                <v:line id="Straight Connector 780" o:spid="_x0000_s1129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Y+MIAAADcAAAADwAAAGRycy9kb3ducmV2LnhtbERPyWrDMBC9F/IPYgK9NXJyaIIb2QRD&#10;ILS4NE576G2wxguxRsaSl/59dSj0+Hj7MV1MJyYaXGtZwXYTgSAurW65VvB5Oz8dQDiPrLGzTAp+&#10;yEGarB6OGGs785WmwtcihLCLUUHjfR9L6cqGDLqN7YkDV9nBoA9wqKUecA7hppO7KHqWBlsODQ32&#10;lDVU3ovRKKjc2GffX9pX+9f8mldv9TvOH0o9rpfTCwhPi/8X/7kvWsH+EOaHM+EIyO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xY+MIAAADcAAAADwAAAAAAAAAAAAAA&#10;AAChAgAAZHJzL2Rvd25yZXYueG1sUEsFBgAAAAAEAAQA+QAAAJADAAAAAA=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118AF048" wp14:editId="1A30B2CE">
                <wp:simplePos x="0" y="0"/>
                <wp:positionH relativeFrom="column">
                  <wp:posOffset>2251306</wp:posOffset>
                </wp:positionH>
                <wp:positionV relativeFrom="paragraph">
                  <wp:posOffset>1564928</wp:posOffset>
                </wp:positionV>
                <wp:extent cx="466089" cy="427528"/>
                <wp:effectExtent l="0" t="0" r="29845" b="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77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  <w:p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Straight Connector 775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Straight Connector 776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AF048" id="Group 773" o:spid="_x0000_s1130" style="position:absolute;margin-left:177.25pt;margin-top:123.2pt;width:36.7pt;height:33.65pt;z-index:252018176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">
                <v:shape id="Text Box 774" o:spid="_x0000_s1131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oZs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qGbEAAAA3AAAAA8AAAAAAAAAAAAAAAAAmAIAAGRycy9k&#10;b3ducmV2LnhtbFBLBQYAAAAABAAEAPUAAACJAwAAAAA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775" o:spid="_x0000_s1132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a8cYAAADcAAAADwAAAGRycy9kb3ducmV2LnhtbESPQWvCQBSE74L/YXlCL1I3FqoSXUVs&#10;hfakps2ht0f2mQSzb9PdbUz/fbcgeBxm5htmtelNIzpyvrasYDpJQBAXVtdcKvj82D8uQPiArLGx&#10;TAp+ycNmPRysMNX2yifqslCKCGGfooIqhDaV0hcVGfQT2xJH72ydwRClK6V2eI1w08inJJlJgzXH&#10;hQpb2lVUXLIfo6BdlG52+D4mr/lL9/U+ptzlZq/Uw6jfLkEE6sM9fGu/aQXz+TP8n4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aGvHGAAAA3AAAAA8AAAAAAAAA&#10;AAAAAAAAoQIAAGRycy9kb3ducmV2LnhtbFBLBQYAAAAABAAEAPkAAACUAwAAAAA=&#10;" strokecolor="black [3040]"/>
                <v:line id="Straight Connector 776" o:spid="_x0000_s1133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VMMMAAADcAAAADwAAAGRycy9kb3ducmV2LnhtbESPT4vCMBTE74LfITzBm6brwUo1yiII&#10;oijqroe9PZrXP2zzUppo67c3guBxmJnfMItVZypxp8aVlhV8jSMQxKnVJecKfn82oxkI55E1VpZJ&#10;wYMcrJb93gITbVs+0/3icxEg7BJUUHhfJ1K6tCCDbmxr4uBltjHog2xyqRtsA9xUchJFU2mw5LBQ&#10;YE3rgtL/y80oyNytXv9dtc/i3eF8yPb5EduTUsNB9z0H4anzn/C7vdUK4ngKrzPh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8FTD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59484899" wp14:editId="45160586">
                <wp:simplePos x="0" y="0"/>
                <wp:positionH relativeFrom="column">
                  <wp:posOffset>1695424</wp:posOffset>
                </wp:positionH>
                <wp:positionV relativeFrom="paragraph">
                  <wp:posOffset>1599565</wp:posOffset>
                </wp:positionV>
                <wp:extent cx="466089" cy="427528"/>
                <wp:effectExtent l="0" t="0" r="29845" b="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77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  <w:p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Straight Connector 771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Straight Connector 772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84899" id="Group 769" o:spid="_x0000_s1134" style="position:absolute;margin-left:133.5pt;margin-top:125.95pt;width:36.7pt;height:33.65pt;z-index:252017152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">
                <v:shape id="Text Box 770" o:spid="_x0000_s1135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5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771" o:spid="_x0000_s1136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c8sYAAADcAAAADwAAAGRycy9kb3ducmV2LnhtbESPT2vCQBTE74LfYXkFL1I39qCSukrR&#10;Cnqqf5pDb4/sMwlm38bdNabfvlsQPA4z8xtmvuxMLVpyvrKsYDxKQBDnVldcKPg+bV5nIHxA1lhb&#10;JgW/5GG56PfmmGp75wO1x1CICGGfooIyhCaV0uclGfQj2xBH72ydwRClK6R2eI9wU8u3JJlIgxXH&#10;hRIbWpWUX443o6CZFW7ydd0nn9m6/dkNKXOZ2Sg1eOk+3kEE6sIz/GhvtYLpdAz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HPLGAAAA3AAAAA8AAAAAAAAA&#10;AAAAAAAAoQIAAGRycy9kb3ducmV2LnhtbFBLBQYAAAAABAAEAPkAAACUAwAAAAA=&#10;" strokecolor="black [3040]"/>
                <v:line id="Straight Connector 772" o:spid="_x0000_s1137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TM8QAAADcAAAADwAAAGRycy9kb3ducmV2LnhtbESPT4vCMBTE74LfITzBm6Z6sEs1igiC&#10;7OKiVQ/eHs3rH2xeShNt99tvFoQ9DjPzG2a16U0tXtS6yrKC2TQCQZxZXXGh4HrZTz5AOI+ssbZM&#10;Cn7IwWY9HKww0bbjM71SX4gAYZeggtL7JpHSZSUZdFPbEAcvt61BH2RbSN1iF+CmlvMoWkiDFYeF&#10;EhvalZQ90qdRkLtns7vftM/jz+P5mH8V39idlBqP+u0ShKfe/4ff7YNWEMdz+Ds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xMzxAAAANwAAAAPAAAAAAAAAAAA&#10;AAAAAKECAABkcnMvZG93bnJldi54bWxQSwUGAAAAAAQABAD5AAAAkgMAAAAA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78DECDC0" wp14:editId="16884A6B">
                <wp:simplePos x="0" y="0"/>
                <wp:positionH relativeFrom="column">
                  <wp:posOffset>1130535</wp:posOffset>
                </wp:positionH>
                <wp:positionV relativeFrom="paragraph">
                  <wp:posOffset>1599565</wp:posOffset>
                </wp:positionV>
                <wp:extent cx="466089" cy="427528"/>
                <wp:effectExtent l="0" t="0" r="29845" b="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350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  <w:p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Straight Connector 351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Straight Connector 768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CDC0" id="Group 349" o:spid="_x0000_s1138" style="position:absolute;margin-left:89pt;margin-top:125.95pt;width:36.7pt;height:33.65pt;z-index:252016128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">
                <v:shape id="Text Box 350" o:spid="_x0000_s1139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351" o:spid="_x0000_s1140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si8YAAADcAAAADwAAAGRycy9kb3ducmV2LnhtbESPT2vCQBTE70K/w/IKXqRuVCqSukrx&#10;D9hTNW0OvT2yr0lo9m3cXWP89t1CweMwM79hluveNKIj52vLCibjBARxYXXNpYLPj/3TAoQPyBob&#10;y6TgRh7Wq4fBElNtr3yiLguliBD2KSqoQmhTKX1RkUE/ti1x9L6tMxiidKXUDq8Rbho5TZK5NFhz&#10;XKiwpU1FxU92MQraRenm7+djssu33dfbiHKXm71Sw8f+9QVEoD7cw//tg1Ywe57A35l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b7IvGAAAA3AAAAA8AAAAAAAAA&#10;AAAAAAAAoQIAAGRycy9kb3ducmV2LnhtbFBLBQYAAAAABAAEAPkAAACUAwAAAAA=&#10;" strokecolor="black [3040]"/>
                <v:line id="Straight Connector 768" o:spid="_x0000_s1141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yBMIAAADcAAAADwAAAGRycy9kb3ducmV2LnhtbERPy2rCQBTdF/yH4QrumoldRIkZRQSh&#10;tFjqa+Hukrl5YOZOyIxJ/PvOouDycN7ZZjSN6KlztWUF8ygGQZxbXXOp4HLevy9BOI+ssbFMCp7k&#10;YLOevGWYajvwkfqTL0UIYZeigsr7NpXS5RUZdJFtiQNX2M6gD7Arpe5wCOGmkR9xnEiDNYeGClva&#10;VZTfTw+joHCPdne7al8svg7HQ/Fd/uDwq9RsOm5XIDyN/iX+d39qBYskrA1nw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ayBMIAAADcAAAADwAAAAAAAAAAAAAA&#10;AAChAgAAZHJzL2Rvd25yZXYueG1sUEsFBgAAAAAEAAQA+QAAAJADAAAAAA=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5104" behindDoc="0" locked="0" layoutInCell="1" allowOverlap="1" wp14:anchorId="059BB488" wp14:editId="416967B9">
                <wp:simplePos x="0" y="0"/>
                <wp:positionH relativeFrom="column">
                  <wp:posOffset>580506</wp:posOffset>
                </wp:positionH>
                <wp:positionV relativeFrom="paragraph">
                  <wp:posOffset>1599565</wp:posOffset>
                </wp:positionV>
                <wp:extent cx="466089" cy="427528"/>
                <wp:effectExtent l="0" t="0" r="29845" b="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34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  <w:p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Straight Connector 347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BB488" id="Group 345" o:spid="_x0000_s1142" style="position:absolute;margin-left:45.7pt;margin-top:125.95pt;width:36.7pt;height:33.65pt;z-index:252015104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">
                <v:shape id="Text Box 346" o:spid="_x0000_s1143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3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347" o:spid="_x0000_s1144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dHucYAAADcAAAADwAAAGRycy9kb3ducmV2LnhtbESPQWvCQBSE70L/w/IKXkQ3arGSukqx&#10;Cnqy1ebQ2yP7moRm36a7a4z/3hUKPQ4z8w2zWHWmFi05X1lWMB4lIIhzqysuFHyetsM5CB+QNdaW&#10;ScGVPKyWD70Fptpe+IPaYyhEhLBPUUEZQpNK6fOSDPqRbYij922dwRClK6R2eIlwU8tJksykwYrj&#10;QokNrUvKf45no6CZF252+H1PNtlb+7UfUOYys1Wq/9i9voAI1IX/8F97pxVMn57hfi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nR7nGAAAA3AAAAA8AAAAAAAAA&#10;AAAAAAAAoQIAAGRycy9kb3ducmV2LnhtbFBLBQYAAAAABAAEAPkAAACUAwAAAAA=&#10;" strokecolor="black [3040]"/>
                <v:line id="Straight Connector 348" o:spid="_x0000_s1145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CfcMAAADcAAAADwAAAGRycy9kb3ducmV2LnhtbERPy2rCQBTdC/7DcAvumkltqSV1FBGE&#10;YrGYWBfuLpmbB83cCZnJo3/fWRRcHs57vZ1MIwbqXG1ZwVMUgyDOra65VPB9OTy+gXAeWWNjmRT8&#10;koPtZj5bY6LtyCkNmS9FCGGXoILK+zaR0uUVGXSRbYkDV9jOoA+wK6XucAzhppHLOH6VBmsODRW2&#10;tK8o/8l6o6Bwfbu/XbUvVsdTeio+yy8cz0otHqbdOwhPk7+L/90fWsHzS1gbzo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MQn3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4080" behindDoc="0" locked="0" layoutInCell="1" allowOverlap="1" wp14:anchorId="03BD0565" wp14:editId="0584975C">
                <wp:simplePos x="0" y="0"/>
                <wp:positionH relativeFrom="column">
                  <wp:posOffset>69619</wp:posOffset>
                </wp:positionH>
                <wp:positionV relativeFrom="paragraph">
                  <wp:posOffset>1600085</wp:posOffset>
                </wp:positionV>
                <wp:extent cx="466089" cy="427528"/>
                <wp:effectExtent l="0" t="0" r="29845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34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+2</w:t>
                              </w:r>
                            </w:p>
                            <w:p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Connector 342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D0565" id="Group 344" o:spid="_x0000_s1146" style="position:absolute;margin-left:5.5pt;margin-top:126pt;width:36.7pt;height:33.65pt;z-index:252014080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">
                <v:shape id="Text Box 341" o:spid="_x0000_s1147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+2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342" o:spid="_x0000_s1148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IcYAAADcAAAADwAAAGRycy9kb3ducmV2LnhtbESPQWvCQBSE7wX/w/IEL6VutEUkuopY&#10;BT1VbXPo7ZF9JsHs23R3jem/dwsFj8PMfMPMl52pRUvOV5YVjIYJCOLc6ooLBV+f25cpCB+QNdaW&#10;ScEveVguek9zTLW98ZHaUyhEhLBPUUEZQpNK6fOSDPqhbYijd7bOYIjSFVI7vEW4qeU4SSbSYMVx&#10;ocSG1iXll9PVKGimhZt8/BySTfbefu+fKXOZ2So16HerGYhAXXiE/9s7reD1bQx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5CHGAAAA3AAAAA8AAAAAAAAA&#10;AAAAAAAAoQIAAGRycy9kb3ducmV2LnhtbFBLBQYAAAAABAAEAPkAAACUAwAAAAA=&#10;" strokecolor="black [3040]"/>
                <v:line id="Straight Connector 343" o:spid="_x0000_s1149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QDMUAAADcAAAADwAAAGRycy9kb3ducmV2LnhtbESPS4sCMRCE78L+h9DC3jTjA1dGoyyC&#10;sCiKunrw1kx6HjjpDJPojP9+syB4LKrqK2q+bE0pHlS7wrKCQT8CQZxYXXCm4Py77k1BOI+ssbRM&#10;Cp7kYLn46Mwx1rbhIz1OPhMBwi5GBbn3VSylS3Iy6Pq2Ig5eamuDPsg6k7rGJsBNKYdRNJEGCw4L&#10;OVa0yim5ne5GQeru1ep60T792uyOu3Sb7bE5KPXZbb9nIDy1/h1+tX+0gtF4BP9nw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jQDMUAAADcAAAADwAAAAAAAAAA&#10;AAAAAAChAgAAZHJzL2Rvd25yZXYueG1sUEsFBgAAAAAEAAQA+QAAAJMDAAAAAA==&#10;" strokecolor="black [3040]"/>
              </v:group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4AAF6995" wp14:editId="467245B5">
                <wp:simplePos x="0" y="0"/>
                <wp:positionH relativeFrom="column">
                  <wp:posOffset>-287655</wp:posOffset>
                </wp:positionH>
                <wp:positionV relativeFrom="paragraph">
                  <wp:posOffset>1305560</wp:posOffset>
                </wp:positionV>
                <wp:extent cx="6711950" cy="38100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8968B8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15,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28,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36,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55……are triangular numbers</w:t>
                            </w:r>
                          </w:p>
                          <w:p w:rsidR="00D85809" w:rsidRPr="00B54750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6995" id="Text Box 335" o:spid="_x0000_s1150" type="#_x0000_t202" style="position:absolute;margin-left:-22.65pt;margin-top:102.8pt;width:528.5pt;height:30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" filled="f" stroked="f">
                <v:textbox>
                  <w:txbxContent>
                    <w:p w:rsidR="00D85809" w:rsidRPr="008968B8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1,</w:t>
                      </w:r>
                      <w:r>
                        <w:rPr>
                          <w:rFonts w:ascii="Comic Sans MS" w:hAnsi="Comic Sans MS"/>
                        </w:rPr>
                        <w:tab/>
                        <w:t>3,</w:t>
                      </w:r>
                      <w:r>
                        <w:rPr>
                          <w:rFonts w:ascii="Comic Sans MS" w:hAnsi="Comic Sans MS"/>
                        </w:rPr>
                        <w:tab/>
                        <w:t>6,</w:t>
                      </w:r>
                      <w:r>
                        <w:rPr>
                          <w:rFonts w:ascii="Comic Sans MS" w:hAnsi="Comic Sans MS"/>
                        </w:rPr>
                        <w:tab/>
                        <w:t>10,</w:t>
                      </w:r>
                      <w:r>
                        <w:rPr>
                          <w:rFonts w:ascii="Comic Sans MS" w:hAnsi="Comic Sans MS"/>
                        </w:rPr>
                        <w:tab/>
                        <w:t>15,</w:t>
                      </w:r>
                      <w:r>
                        <w:rPr>
                          <w:rFonts w:ascii="Comic Sans MS" w:hAnsi="Comic Sans MS"/>
                        </w:rPr>
                        <w:tab/>
                        <w:t>21,</w:t>
                      </w:r>
                      <w:r>
                        <w:rPr>
                          <w:rFonts w:ascii="Comic Sans MS" w:hAnsi="Comic Sans MS"/>
                        </w:rPr>
                        <w:tab/>
                        <w:t>28,</w:t>
                      </w:r>
                      <w:r>
                        <w:rPr>
                          <w:rFonts w:ascii="Comic Sans MS" w:hAnsi="Comic Sans MS"/>
                        </w:rPr>
                        <w:tab/>
                        <w:t>36,</w:t>
                      </w:r>
                      <w:r>
                        <w:rPr>
                          <w:rFonts w:ascii="Comic Sans MS" w:hAnsi="Comic Sans MS"/>
                        </w:rPr>
                        <w:tab/>
                        <w:t>55……are triangular numbers</w:t>
                      </w:r>
                    </w:p>
                    <w:p w:rsidR="00D85809" w:rsidRPr="00B54750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28E8FCA8" wp14:editId="0D3192F3">
                <wp:simplePos x="0" y="0"/>
                <wp:positionH relativeFrom="column">
                  <wp:posOffset>-40428</wp:posOffset>
                </wp:positionH>
                <wp:positionV relativeFrom="paragraph">
                  <wp:posOffset>921385</wp:posOffset>
                </wp:positionV>
                <wp:extent cx="448310" cy="295910"/>
                <wp:effectExtent l="0" t="0" r="0" b="889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E53B2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  <w:p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FCA8" id="Text Box 336" o:spid="_x0000_s1151" type="#_x0000_t202" style="position:absolute;margin-left:-3.2pt;margin-top:72.55pt;width:35.3pt;height:23.3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aH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E53B2"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1DF268E" wp14:editId="28D6EADB">
                <wp:simplePos x="0" y="0"/>
                <wp:positionH relativeFrom="column">
                  <wp:posOffset>897890</wp:posOffset>
                </wp:positionH>
                <wp:positionV relativeFrom="paragraph">
                  <wp:posOffset>897467</wp:posOffset>
                </wp:positionV>
                <wp:extent cx="448310" cy="295910"/>
                <wp:effectExtent l="0" t="0" r="0" b="889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  <w:p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268E" id="Text Box 337" o:spid="_x0000_s1152" type="#_x0000_t202" style="position:absolute;margin-left:70.7pt;margin-top:70.65pt;width:35.3pt;height:23.3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EI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7FCA228" wp14:editId="11E5C721">
                <wp:simplePos x="0" y="0"/>
                <wp:positionH relativeFrom="column">
                  <wp:posOffset>2049780</wp:posOffset>
                </wp:positionH>
                <wp:positionV relativeFrom="paragraph">
                  <wp:posOffset>905087</wp:posOffset>
                </wp:positionV>
                <wp:extent cx="448310" cy="295910"/>
                <wp:effectExtent l="0" t="0" r="0" b="889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  <w:p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A228" id="Text Box 338" o:spid="_x0000_s1153" type="#_x0000_t202" style="position:absolute;margin-left:161.4pt;margin-top:71.25pt;width:35.3pt;height:23.3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O4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3714F45C" wp14:editId="39EF502E">
                <wp:simplePos x="0" y="0"/>
                <wp:positionH relativeFrom="column">
                  <wp:posOffset>3500755</wp:posOffset>
                </wp:positionH>
                <wp:positionV relativeFrom="paragraph">
                  <wp:posOffset>907627</wp:posOffset>
                </wp:positionV>
                <wp:extent cx="448310" cy="295910"/>
                <wp:effectExtent l="0" t="0" r="0" b="889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10</w:t>
                            </w:r>
                          </w:p>
                          <w:p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F45C" id="Text Box 339" o:spid="_x0000_s1154" type="#_x0000_t202" style="position:absolute;margin-left:275.65pt;margin-top:71.45pt;width:35.3pt;height:23.3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Q3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10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CE3B7A0" wp14:editId="37083078">
                <wp:simplePos x="0" y="0"/>
                <wp:positionH relativeFrom="column">
                  <wp:posOffset>5150165</wp:posOffset>
                </wp:positionH>
                <wp:positionV relativeFrom="paragraph">
                  <wp:posOffset>908050</wp:posOffset>
                </wp:positionV>
                <wp:extent cx="448310" cy="296334"/>
                <wp:effectExtent l="0" t="0" r="0" b="889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15</w:t>
                            </w:r>
                          </w:p>
                          <w:p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B7A0" id="Text Box 340" o:spid="_x0000_s1155" type="#_x0000_t202" style="position:absolute;margin-left:405.5pt;margin-top:71.5pt;width:35.3pt;height:23.3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ODugIAAMQ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15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11B7ABB5" wp14:editId="4E42E7F7">
                <wp:simplePos x="0" y="0"/>
                <wp:positionH relativeFrom="column">
                  <wp:posOffset>-283845</wp:posOffset>
                </wp:positionH>
                <wp:positionV relativeFrom="paragraph">
                  <wp:posOffset>84455</wp:posOffset>
                </wp:positionV>
                <wp:extent cx="6711950" cy="990600"/>
                <wp:effectExtent l="0" t="0" r="0" b="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9918B3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977"/>
                                <w:tab w:val="left" w:pos="3544"/>
                                <w:tab w:val="left" w:pos="5245"/>
                                <w:tab w:val="left" w:pos="5812"/>
                                <w:tab w:val="left" w:pos="7371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Algebra a letter can be used to stand for an unknown number.  Here are some examples.</w:t>
                            </w:r>
                          </w:p>
                          <w:p w:rsidR="00D85809" w:rsidRDefault="00D85809" w:rsidP="009918B3">
                            <w:pPr>
                              <w:tabs>
                                <w:tab w:val="left" w:pos="4962"/>
                              </w:tabs>
                              <w:ind w:left="269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 + 7 = 12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3a + 1 = 28</w:t>
                            </w:r>
                          </w:p>
                          <w:p w:rsidR="00D85809" w:rsidRDefault="00D85809" w:rsidP="009918B3">
                            <w:pPr>
                              <w:tabs>
                                <w:tab w:val="left" w:pos="4962"/>
                              </w:tabs>
                              <w:ind w:left="269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 = 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3a = 27 so a = 9</w:t>
                            </w:r>
                          </w:p>
                          <w:p w:rsidR="00D85809" w:rsidRPr="008968B8" w:rsidRDefault="00D85809" w:rsidP="009918B3">
                            <w:pPr>
                              <w:tabs>
                                <w:tab w:val="left" w:pos="1134"/>
                                <w:tab w:val="left" w:pos="496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221F6F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NOTE: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‘3a’ means ‘3 multiplied by a’</w:t>
                            </w:r>
                          </w:p>
                          <w:p w:rsidR="00D85809" w:rsidRPr="00B54750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ABB5" id="Text Box 724" o:spid="_x0000_s1156" type="#_x0000_t202" style="position:absolute;margin-left:-22.35pt;margin-top:6.65pt;width:528.5pt;height:78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mR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" filled="f" stroked="f">
                <v:textbox>
                  <w:txbxContent>
                    <w:p w:rsidR="00D85809" w:rsidRDefault="00D85809" w:rsidP="009918B3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977"/>
                          <w:tab w:val="left" w:pos="3544"/>
                          <w:tab w:val="left" w:pos="5245"/>
                          <w:tab w:val="left" w:pos="5812"/>
                          <w:tab w:val="left" w:pos="7371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Algebra a letter can be used to stand for an unknown number.  Here are some examples.</w:t>
                      </w:r>
                    </w:p>
                    <w:p w:rsidR="00D85809" w:rsidRDefault="00D85809" w:rsidP="009918B3">
                      <w:pPr>
                        <w:tabs>
                          <w:tab w:val="left" w:pos="4962"/>
                        </w:tabs>
                        <w:ind w:left="269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 + 7 = 12</w:t>
                      </w:r>
                      <w:r>
                        <w:rPr>
                          <w:rFonts w:ascii="Comic Sans MS" w:hAnsi="Comic Sans MS"/>
                        </w:rPr>
                        <w:tab/>
                        <w:t>3a + 1 = 28</w:t>
                      </w:r>
                    </w:p>
                    <w:p w:rsidR="00D85809" w:rsidRDefault="00D85809" w:rsidP="009918B3">
                      <w:pPr>
                        <w:tabs>
                          <w:tab w:val="left" w:pos="4962"/>
                        </w:tabs>
                        <w:ind w:left="269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 = 5</w:t>
                      </w:r>
                      <w:r>
                        <w:rPr>
                          <w:rFonts w:ascii="Comic Sans MS" w:hAnsi="Comic Sans MS"/>
                        </w:rPr>
                        <w:tab/>
                        <w:t>3a = 27 so a = 9</w:t>
                      </w:r>
                    </w:p>
                    <w:p w:rsidR="00D85809" w:rsidRPr="008968B8" w:rsidRDefault="00D85809" w:rsidP="009918B3">
                      <w:pPr>
                        <w:tabs>
                          <w:tab w:val="left" w:pos="1134"/>
                          <w:tab w:val="left" w:pos="4962"/>
                        </w:tabs>
                        <w:rPr>
                          <w:rFonts w:ascii="Comic Sans MS" w:hAnsi="Comic Sans MS"/>
                        </w:rPr>
                      </w:pPr>
                      <w:r w:rsidRPr="00221F6F">
                        <w:rPr>
                          <w:rFonts w:ascii="Comic Sans MS" w:hAnsi="Comic Sans MS"/>
                          <w:b/>
                          <w:color w:val="FF0000"/>
                        </w:rPr>
                        <w:t>NOTE: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‘3a’ means ‘3 multiplied by a’</w:t>
                      </w:r>
                    </w:p>
                    <w:p w:rsidR="00D85809" w:rsidRPr="00B54750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C2F6D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50C6C480" wp14:editId="746D3106">
                <wp:simplePos x="0" y="0"/>
                <wp:positionH relativeFrom="column">
                  <wp:posOffset>1295285</wp:posOffset>
                </wp:positionH>
                <wp:positionV relativeFrom="paragraph">
                  <wp:posOffset>37119</wp:posOffset>
                </wp:positionV>
                <wp:extent cx="3435754" cy="560705"/>
                <wp:effectExtent l="19050" t="19050" r="12700" b="10795"/>
                <wp:wrapNone/>
                <wp:docPr id="79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435754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5B3DFB" w:rsidRDefault="00D85809" w:rsidP="009C2F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NUMBER SEQUENCES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C480" id="_x0000_s1157" style="position:absolute;margin-left:102pt;margin-top:2.9pt;width:270.55pt;height:44.1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657,280353;1717877,560108;3432891,280353;1717877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9C2F6D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NUMBER SEQUENCES</w:t>
                      </w:r>
                    </w:p>
                  </w:txbxContent>
                </v:textbox>
              </v:shape>
            </w:pict>
          </mc:Fallback>
        </mc:AlternateContent>
      </w: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377B80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977A931" wp14:editId="5EA2A301">
                <wp:simplePos x="0" y="0"/>
                <wp:positionH relativeFrom="column">
                  <wp:posOffset>-214399</wp:posOffset>
                </wp:positionH>
                <wp:positionV relativeFrom="paragraph">
                  <wp:posOffset>80877</wp:posOffset>
                </wp:positionV>
                <wp:extent cx="6580505" cy="2992582"/>
                <wp:effectExtent l="0" t="0" r="0" b="0"/>
                <wp:wrapNone/>
                <wp:docPr id="79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299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number sequence is formed when a rule or pattern is carried out on a number to make a new number.</w:t>
                            </w:r>
                          </w:p>
                          <w:p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Here are some examples:</w:t>
                            </w:r>
                          </w:p>
                          <w:p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14,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17,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20,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23…..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(adding 3)</w:t>
                            </w:r>
                          </w:p>
                          <w:p w:rsidR="00D85809" w:rsidRDefault="00D85809" w:rsidP="000F332C">
                            <w:pPr>
                              <w:pStyle w:val="ListParagraph"/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8.9,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8.2,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7.5,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6.8 ……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(subtracting 0.7)</w:t>
                            </w:r>
                          </w:p>
                          <w:p w:rsidR="00D85809" w:rsidRPr="000F332C" w:rsidRDefault="00D85809" w:rsidP="000F332C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17,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22….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(+ 1, + 2, + 3, etc. ~ increasing the number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added by 1 each time)</w:t>
                            </w:r>
                          </w:p>
                          <w:p w:rsidR="00D85809" w:rsidRPr="00233BD0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3,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5,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34,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55 ….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(add two previous numbers to give the next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in the sequence)</w:t>
                            </w:r>
                          </w:p>
                          <w:p w:rsidR="00D85809" w:rsidRPr="00CD0F07" w:rsidRDefault="00D85809" w:rsidP="00233BD0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54750" w:rsidRDefault="00D85809" w:rsidP="00233BD0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A931" id="Text Box 792" o:spid="_x0000_s1158" type="#_x0000_t202" style="position:absolute;margin-left:-16.9pt;margin-top:6.35pt;width:518.15pt;height:235.6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" filled="f" stroked="f">
                <v:textbox>
                  <w:txbxContent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number sequence is formed when a rule or pattern is carried out on a number to make a new number.</w:t>
                      </w:r>
                    </w:p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Here are some examples:</w:t>
                      </w:r>
                    </w:p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11,</w:t>
                      </w:r>
                      <w:r>
                        <w:rPr>
                          <w:rFonts w:ascii="Comic Sans MS" w:hAnsi="Comic Sans MS"/>
                        </w:rPr>
                        <w:tab/>
                        <w:t>14,</w:t>
                      </w:r>
                      <w:r>
                        <w:rPr>
                          <w:rFonts w:ascii="Comic Sans MS" w:hAnsi="Comic Sans MS"/>
                        </w:rPr>
                        <w:tab/>
                        <w:t>17,</w:t>
                      </w:r>
                      <w:r>
                        <w:rPr>
                          <w:rFonts w:ascii="Comic Sans MS" w:hAnsi="Comic Sans MS"/>
                        </w:rPr>
                        <w:tab/>
                        <w:t>20,</w:t>
                      </w:r>
                      <w:r>
                        <w:rPr>
                          <w:rFonts w:ascii="Comic Sans MS" w:hAnsi="Comic Sans MS"/>
                        </w:rPr>
                        <w:tab/>
                        <w:t>23…..</w:t>
                      </w:r>
                      <w:r>
                        <w:rPr>
                          <w:rFonts w:ascii="Comic Sans MS" w:hAnsi="Comic Sans MS"/>
                        </w:rPr>
                        <w:tab/>
                        <w:t>(adding 3)</w:t>
                      </w:r>
                    </w:p>
                    <w:p w:rsidR="00D85809" w:rsidRDefault="00D85809" w:rsidP="000F332C">
                      <w:pPr>
                        <w:pStyle w:val="ListParagraph"/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8.9,</w:t>
                      </w:r>
                      <w:r>
                        <w:rPr>
                          <w:rFonts w:ascii="Comic Sans MS" w:hAnsi="Comic Sans MS"/>
                        </w:rPr>
                        <w:tab/>
                        <w:t>8.2,</w:t>
                      </w:r>
                      <w:r>
                        <w:rPr>
                          <w:rFonts w:ascii="Comic Sans MS" w:hAnsi="Comic Sans MS"/>
                        </w:rPr>
                        <w:tab/>
                        <w:t>7.5,</w:t>
                      </w:r>
                      <w:r>
                        <w:rPr>
                          <w:rFonts w:ascii="Comic Sans MS" w:hAnsi="Comic Sans MS"/>
                        </w:rPr>
                        <w:tab/>
                        <w:t>6.8 ……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(subtracting 0.7)</w:t>
                      </w:r>
                    </w:p>
                    <w:p w:rsidR="00D85809" w:rsidRPr="000F332C" w:rsidRDefault="00D85809" w:rsidP="000F332C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7,</w:t>
                      </w:r>
                      <w:r>
                        <w:rPr>
                          <w:rFonts w:ascii="Comic Sans MS" w:hAnsi="Comic Sans MS"/>
                        </w:rPr>
                        <w:tab/>
                        <w:t>8,</w:t>
                      </w:r>
                      <w:r>
                        <w:rPr>
                          <w:rFonts w:ascii="Comic Sans MS" w:hAnsi="Comic Sans MS"/>
                        </w:rPr>
                        <w:tab/>
                        <w:t>10,</w:t>
                      </w:r>
                      <w:r>
                        <w:rPr>
                          <w:rFonts w:ascii="Comic Sans MS" w:hAnsi="Comic Sans MS"/>
                        </w:rPr>
                        <w:tab/>
                        <w:t>13,</w:t>
                      </w:r>
                      <w:r>
                        <w:rPr>
                          <w:rFonts w:ascii="Comic Sans MS" w:hAnsi="Comic Sans MS"/>
                        </w:rPr>
                        <w:tab/>
                        <w:t>17,</w:t>
                      </w:r>
                      <w:r>
                        <w:rPr>
                          <w:rFonts w:ascii="Comic Sans MS" w:hAnsi="Comic Sans MS"/>
                        </w:rPr>
                        <w:tab/>
                        <w:t>22….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(+ 1, + 2, + 3, etc. ~ increasing the number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added by 1 each time)</w:t>
                      </w:r>
                    </w:p>
                    <w:p w:rsidR="00D85809" w:rsidRPr="00233BD0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3,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5, </w:t>
                      </w:r>
                      <w:r>
                        <w:rPr>
                          <w:rFonts w:ascii="Comic Sans MS" w:hAnsi="Comic Sans MS"/>
                        </w:rPr>
                        <w:tab/>
                        <w:t>8,</w:t>
                      </w:r>
                      <w:r>
                        <w:rPr>
                          <w:rFonts w:ascii="Comic Sans MS" w:hAnsi="Comic Sans MS"/>
                        </w:rPr>
                        <w:tab/>
                        <w:t>13,</w:t>
                      </w:r>
                      <w:r>
                        <w:rPr>
                          <w:rFonts w:ascii="Comic Sans MS" w:hAnsi="Comic Sans MS"/>
                        </w:rPr>
                        <w:tab/>
                        <w:t>21,</w:t>
                      </w:r>
                      <w:r>
                        <w:rPr>
                          <w:rFonts w:ascii="Comic Sans MS" w:hAnsi="Comic Sans MS"/>
                        </w:rPr>
                        <w:tab/>
                        <w:t>34,</w:t>
                      </w:r>
                      <w:r>
                        <w:rPr>
                          <w:rFonts w:ascii="Comic Sans MS" w:hAnsi="Comic Sans MS"/>
                        </w:rPr>
                        <w:tab/>
                        <w:t>55 ….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(add two previous numbers to give the next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in the sequence)</w:t>
                      </w:r>
                    </w:p>
                    <w:p w:rsidR="00D85809" w:rsidRPr="00CD0F07" w:rsidRDefault="00D85809" w:rsidP="00233BD0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233BD0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9918B3" w:rsidRDefault="00377B80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D40EAB8" wp14:editId="0E793CEF">
                <wp:simplePos x="0" y="0"/>
                <wp:positionH relativeFrom="column">
                  <wp:posOffset>1156970</wp:posOffset>
                </wp:positionH>
                <wp:positionV relativeFrom="paragraph">
                  <wp:posOffset>138949</wp:posOffset>
                </wp:positionV>
                <wp:extent cx="3573780" cy="560705"/>
                <wp:effectExtent l="19050" t="19050" r="26670" b="10795"/>
                <wp:wrapNone/>
                <wp:docPr id="793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573780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5B3DFB" w:rsidRDefault="00D85809" w:rsidP="002644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FUNCTION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EAB8" id="_x0000_s1159" style="position:absolute;margin-left:91.1pt;margin-top:10.95pt;width:281.4pt;height:44.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085,280353;1786890,560108;3570802,280353;1786890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2644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FUNCTION MACHINES</w:t>
                      </w:r>
                    </w:p>
                  </w:txbxContent>
                </v:textbox>
              </v:shape>
            </w:pict>
          </mc:Fallback>
        </mc:AlternateContent>
      </w: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06D80A67" wp14:editId="2913C38C">
                <wp:simplePos x="0" y="0"/>
                <wp:positionH relativeFrom="column">
                  <wp:posOffset>-186690</wp:posOffset>
                </wp:positionH>
                <wp:positionV relativeFrom="paragraph">
                  <wp:posOffset>180975</wp:posOffset>
                </wp:positionV>
                <wp:extent cx="6580505" cy="2527935"/>
                <wp:effectExtent l="0" t="0" r="0" b="5715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252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715EC7">
                              <w:rPr>
                                <w:rFonts w:ascii="Comic Sans MS" w:hAnsi="Comic Sans MS"/>
                              </w:rPr>
                              <w:t>A function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machine has:</w:t>
                            </w: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an </w:t>
                            </w:r>
                            <w:r w:rsidRPr="00715EC7">
                              <w:rPr>
                                <w:rFonts w:ascii="Comic Sans MS" w:hAnsi="Comic Sans MS"/>
                                <w:b/>
                              </w:rPr>
                              <w:t>INPUT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 number put into the machine.</w:t>
                            </w: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Pr="00715EC7">
                              <w:rPr>
                                <w:rFonts w:ascii="Comic Sans MS" w:hAnsi="Comic Sans MS"/>
                                <w:b/>
                              </w:rPr>
                              <w:t>FUNCTION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 rule or operation which is applied to the input.</w:t>
                            </w: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an </w:t>
                            </w:r>
                            <w:r w:rsidRPr="00715EC7">
                              <w:rPr>
                                <w:rFonts w:ascii="Comic Sans MS" w:hAnsi="Comic Sans MS"/>
                                <w:b/>
                              </w:rPr>
                              <w:t>OUTPUT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the result when the function is carried out on the input.</w:t>
                            </w:r>
                          </w:p>
                          <w:p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594768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594768">
                              <w:rPr>
                                <w:rFonts w:ascii="Comic Sans MS" w:hAnsi="Comic Sans MS"/>
                                <w:i/>
                              </w:rPr>
                              <w:t>Example</w:t>
                            </w:r>
                          </w:p>
                          <w:p w:rsidR="00D85809" w:rsidRPr="00715EC7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CD0F07" w:rsidRDefault="00D85809" w:rsidP="00715EC7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54750" w:rsidRDefault="00D85809" w:rsidP="00715EC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0A67" id="Text Box 794" o:spid="_x0000_s1160" type="#_x0000_t202" style="position:absolute;margin-left:-14.7pt;margin-top:14.25pt;width:518.15pt;height:199.0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N3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" filled="f" stroked="f">
                <v:textbox>
                  <w:txbxContent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 w:rsidRPr="00715EC7">
                        <w:rPr>
                          <w:rFonts w:ascii="Comic Sans MS" w:hAnsi="Comic Sans MS"/>
                        </w:rPr>
                        <w:t>A function</w:t>
                      </w:r>
                      <w:r>
                        <w:rPr>
                          <w:rFonts w:ascii="Comic Sans MS" w:hAnsi="Comic Sans MS"/>
                        </w:rPr>
                        <w:t xml:space="preserve"> machine has: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an </w:t>
                      </w:r>
                      <w:r w:rsidRPr="00715EC7">
                        <w:rPr>
                          <w:rFonts w:ascii="Comic Sans MS" w:hAnsi="Comic Sans MS"/>
                          <w:b/>
                        </w:rPr>
                        <w:t>INPUT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</w:rPr>
                        <w:tab/>
                        <w:t>a number put into the machine.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 </w:t>
                      </w:r>
                      <w:r w:rsidRPr="00715EC7">
                        <w:rPr>
                          <w:rFonts w:ascii="Comic Sans MS" w:hAnsi="Comic Sans MS"/>
                          <w:b/>
                        </w:rPr>
                        <w:t>FUNCTION</w:t>
                      </w:r>
                      <w:r>
                        <w:rPr>
                          <w:rFonts w:ascii="Comic Sans MS" w:hAnsi="Comic Sans MS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</w:rPr>
                        <w:tab/>
                        <w:t>a rule or operation which is applied to the input.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an </w:t>
                      </w:r>
                      <w:r w:rsidRPr="00715EC7">
                        <w:rPr>
                          <w:rFonts w:ascii="Comic Sans MS" w:hAnsi="Comic Sans MS"/>
                          <w:b/>
                        </w:rPr>
                        <w:t>OUTPUT</w:t>
                      </w:r>
                      <w:r>
                        <w:rPr>
                          <w:rFonts w:ascii="Comic Sans MS" w:hAnsi="Comic Sans MS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</w:rPr>
                        <w:tab/>
                        <w:t>the result when the function is carried out on the input.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594768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594768">
                        <w:rPr>
                          <w:rFonts w:ascii="Comic Sans MS" w:hAnsi="Comic Sans MS"/>
                          <w:i/>
                        </w:rPr>
                        <w:t>Example</w:t>
                      </w:r>
                    </w:p>
                    <w:p w:rsidR="00D85809" w:rsidRPr="00715EC7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715EC7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715EC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98A3AD0" wp14:editId="56FF2257">
                <wp:simplePos x="0" y="0"/>
                <wp:positionH relativeFrom="column">
                  <wp:posOffset>3525520</wp:posOffset>
                </wp:positionH>
                <wp:positionV relativeFrom="paragraph">
                  <wp:posOffset>130175</wp:posOffset>
                </wp:positionV>
                <wp:extent cx="2915920" cy="2486660"/>
                <wp:effectExtent l="0" t="0" r="0" b="8890"/>
                <wp:wrapNone/>
                <wp:docPr id="80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48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377B80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</w:t>
                            </w:r>
                            <w:r w:rsidRPr="00377B80">
                              <w:rPr>
                                <w:rFonts w:ascii="Comic Sans MS" w:hAnsi="Comic Sans MS"/>
                              </w:rPr>
                              <w:t>The OUTP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377B80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at A</w:t>
                            </w:r>
                          </w:p>
                          <w:p w:rsidR="00D85809" w:rsidRDefault="00D85809" w:rsidP="00377B80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9 x 3 + 2 = </w:t>
                            </w: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*To find the INPUT at B you must reverse the order of the function and use the inverse operations </w:t>
                            </w: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x 3 + 2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becomes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- 2 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3</w:t>
                            </w: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therefore (20 – 2) 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3 = </w:t>
                            </w:r>
                          </w:p>
                          <w:p w:rsidR="00D85809" w:rsidRPr="00377B80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D85809" w:rsidRPr="00715EC7" w:rsidRDefault="00D85809" w:rsidP="00377B80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CD0F07" w:rsidRDefault="00D85809" w:rsidP="00377B80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54750" w:rsidRDefault="00D85809" w:rsidP="00377B80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3AD0" id="Text Box 800" o:spid="_x0000_s1161" type="#_x0000_t202" style="position:absolute;margin-left:277.6pt;margin-top:10.25pt;width:229.6pt;height:195.8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TSvQIAAMc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" filled="f" stroked="f">
                <v:textbox>
                  <w:txbxContent>
                    <w:p w:rsidR="00D85809" w:rsidRDefault="00D85809" w:rsidP="00377B80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</w:t>
                      </w:r>
                      <w:r w:rsidRPr="00377B80">
                        <w:rPr>
                          <w:rFonts w:ascii="Comic Sans MS" w:hAnsi="Comic Sans MS"/>
                        </w:rPr>
                        <w:t>The OUTP</w:t>
                      </w:r>
                      <w:r>
                        <w:rPr>
                          <w:rFonts w:ascii="Comic Sans MS" w:hAnsi="Comic Sans MS"/>
                        </w:rPr>
                        <w:t>U</w:t>
                      </w:r>
                      <w:r w:rsidRPr="00377B80">
                        <w:rPr>
                          <w:rFonts w:ascii="Comic Sans MS" w:hAnsi="Comic Sans MS"/>
                        </w:rPr>
                        <w:t>T</w:t>
                      </w:r>
                      <w:r>
                        <w:rPr>
                          <w:rFonts w:ascii="Comic Sans MS" w:hAnsi="Comic Sans MS"/>
                        </w:rPr>
                        <w:t xml:space="preserve"> at A</w:t>
                      </w:r>
                    </w:p>
                    <w:p w:rsidR="00D85809" w:rsidRDefault="00D85809" w:rsidP="00377B80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is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9 x 3 + 2 = 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*To find the INPUT at B you must reverse the order of the function and use the inverse operations 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x 3 + 2</w:t>
                      </w:r>
                      <w:r>
                        <w:rPr>
                          <w:rFonts w:ascii="Comic Sans MS" w:hAnsi="Comic Sans MS"/>
                        </w:rPr>
                        <w:tab/>
                        <w:t>becomes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- 2 </w:t>
                      </w:r>
                      <w:r>
                        <w:rPr>
                          <w:rFonts w:ascii="Comic Sans MS" w:hAnsi="Comic Sans MS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</w:rPr>
                        <w:t xml:space="preserve"> 3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therefore (20 – 2) </w:t>
                      </w:r>
                      <w:r>
                        <w:rPr>
                          <w:rFonts w:ascii="Comic Sans MS" w:hAnsi="Comic Sans MS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</w:rPr>
                        <w:t xml:space="preserve"> 3 = </w:t>
                      </w:r>
                    </w:p>
                    <w:p w:rsidR="00D85809" w:rsidRPr="00377B80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715EC7" w:rsidRDefault="00D85809" w:rsidP="00377B80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377B80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377B80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58112" behindDoc="0" locked="0" layoutInCell="1" allowOverlap="1" wp14:anchorId="14A5CA76" wp14:editId="3754C159">
                <wp:simplePos x="0" y="0"/>
                <wp:positionH relativeFrom="column">
                  <wp:posOffset>671195</wp:posOffset>
                </wp:positionH>
                <wp:positionV relativeFrom="paragraph">
                  <wp:posOffset>163830</wp:posOffset>
                </wp:positionV>
                <wp:extent cx="2653030" cy="1356995"/>
                <wp:effectExtent l="0" t="19050" r="0" b="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030" cy="1356995"/>
                          <a:chOff x="0" y="0"/>
                          <a:chExt cx="2653030" cy="1357573"/>
                        </a:xfrm>
                      </wpg:grpSpPr>
                      <wps:wsp>
                        <wps:cNvPr id="29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45473" y="990600"/>
                            <a:ext cx="64389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94768">
                                <w:rPr>
                                  <w:rFonts w:ascii="Comic Sans MS" w:hAnsi="Comic Sans MS"/>
                                  <w:b/>
                                </w:rPr>
                                <w:t>Input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86691" y="13855"/>
                            <a:ext cx="865505" cy="8655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921327" y="990600"/>
                            <a:ext cx="79565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94768">
                                <w:rPr>
                                  <w:rFonts w:ascii="Comic Sans MS" w:hAnsi="Comic Sans MS"/>
                                  <w:b/>
                                </w:rPr>
                                <w:t>Function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808018" y="997528"/>
                            <a:ext cx="71310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94768">
                                <w:rPr>
                                  <w:rFonts w:ascii="Comic Sans MS" w:hAnsi="Comic Sans MS"/>
                                  <w:b/>
                                </w:rPr>
                                <w:t>Output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14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8655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9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4237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B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3855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44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332509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A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658091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20</w:t>
                              </w:r>
                            </w:p>
                            <w:p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921327" y="304800"/>
                            <a:ext cx="79565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594768" w:rsidRDefault="00D85809" w:rsidP="00D50B13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x 3 + 2</w:t>
                              </w:r>
                            </w:p>
                            <w:p w:rsidR="00D85809" w:rsidRPr="00715EC7" w:rsidRDefault="00D85809" w:rsidP="00D50B13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85809" w:rsidRPr="00CD0F07" w:rsidRDefault="00D85809" w:rsidP="00D50B13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B54750" w:rsidRDefault="00D85809" w:rsidP="00D50B1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traight Arrow Connector 787"/>
                        <wps:cNvCnPr/>
                        <wps:spPr>
                          <a:xfrm>
                            <a:off x="394855" y="152400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Straight Arrow Connector 788"/>
                        <wps:cNvCnPr/>
                        <wps:spPr>
                          <a:xfrm>
                            <a:off x="381000" y="471055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Straight Arrow Connector 795"/>
                        <wps:cNvCnPr/>
                        <wps:spPr>
                          <a:xfrm>
                            <a:off x="381000" y="782782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Arrow Connector 796"/>
                        <wps:cNvCnPr/>
                        <wps:spPr>
                          <a:xfrm>
                            <a:off x="1808018" y="152400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Straight Arrow Connector 797"/>
                        <wps:cNvCnPr/>
                        <wps:spPr>
                          <a:xfrm>
                            <a:off x="1794164" y="471055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Arrow Connector 798"/>
                        <wps:cNvCnPr/>
                        <wps:spPr>
                          <a:xfrm>
                            <a:off x="1794164" y="782782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5CA76" id="Group 799" o:spid="_x0000_s1162" style="position:absolute;margin-left:52.85pt;margin-top:12.9pt;width:208.9pt;height:106.85pt;z-index:252058112" coordsize="26530,1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">
                <v:shape id="Text Box 290" o:spid="_x0000_s1163" type="#_x0000_t202" style="position:absolute;left:1454;top:9906;width:6439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b/>
                          </w:rPr>
                        </w:pPr>
                        <w:r w:rsidRPr="00594768">
                          <w:rPr>
                            <w:rFonts w:ascii="Comic Sans MS" w:hAnsi="Comic Sans MS"/>
                            <w:b/>
                          </w:rPr>
                          <w:t>Input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rect id="Rectangle 295" o:spid="_x0000_s1164" style="position:absolute;left:8866;top:138;width:8655;height:8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MZMMA&#10;AADcAAAADwAAAGRycy9kb3ducmV2LnhtbESP3YrCMBSE7wXfIRxh7zS1sGK7RpGFhYVFwb/7Q3O2&#10;LW1OShM1+vRGELwcZuYbZrEKphUX6l1tWcF0koAgLqyuuVRwPPyM5yCcR9bYWiYFN3KwWg4HC8y1&#10;vfKOLntfighhl6OCyvsul9IVFRl0E9sRR+/f9gZ9lH0pdY/XCDetTJNkJg3WHBcq7Oi7oqLZn42C&#10;dRrO92Jzmx0zeZ/+nbaNMaFR6mMU1l8gPAX/Dr/av1pBmn3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SMZMMAAADcAAAADwAAAAAAAAAAAAAAAACYAgAAZHJzL2Rv&#10;d25yZXYueG1sUEsFBgAAAAAEAAQA9QAAAIgDAAAAAA==&#10;" fillcolor="white [3201]" strokecolor="#4f81bd [3204]" strokeweight="2pt"/>
                <v:shape id="Text Box 296" o:spid="_x0000_s1165" type="#_x0000_t202" style="position:absolute;left:9213;top:9906;width:7956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b/>
                          </w:rPr>
                        </w:pPr>
                        <w:r w:rsidRPr="00594768">
                          <w:rPr>
                            <w:rFonts w:ascii="Comic Sans MS" w:hAnsi="Comic Sans MS"/>
                            <w:b/>
                          </w:rPr>
                          <w:t>Function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302" o:spid="_x0000_s1166" type="#_x0000_t202" style="position:absolute;left:18080;top:9975;width:7131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b/>
                          </w:rPr>
                        </w:pPr>
                        <w:r w:rsidRPr="00594768">
                          <w:rPr>
                            <w:rFonts w:ascii="Comic Sans MS" w:hAnsi="Comic Sans MS"/>
                            <w:b/>
                          </w:rPr>
                          <w:t>Output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303" o:spid="_x0000_s1167" type="#_x0000_t202" style="position:absolute;width:519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14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1" o:spid="_x0000_s1168" type="#_x0000_t202" style="position:absolute;top:3186;width:5194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9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2" o:spid="_x0000_s1169" type="#_x0000_t202" style="position:absolute;top:6442;width:519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lr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Ohv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blrsMAAADcAAAADwAAAAAAAAAAAAAAAACYAgAAZHJzL2Rv&#10;d25yZXYueG1sUEsFBgAAAAAEAAQA9QAAAIgDAAAAAA=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B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3" o:spid="_x0000_s1170" type="#_x0000_t202" style="position:absolute;left:21336;top:138;width:5194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ANc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xp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QDX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44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4" o:spid="_x0000_s1171" type="#_x0000_t202" style="position:absolute;left:21336;top:3325;width:519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Qc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Mh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YQcMAAADcAAAADwAAAAAAAAAAAAAAAACYAgAAZHJzL2Rv&#10;d25yZXYueG1sUEsFBgAAAAAEAAQA9QAAAIgDAAAAAA=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A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5" o:spid="_x0000_s1172" type="#_x0000_t202" style="position:absolute;left:21336;top:6580;width:5194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20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6" o:spid="_x0000_s1173" type="#_x0000_t202" style="position:absolute;left:9213;top:3048;width:7956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D50B13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x 3 + 2</w:t>
                        </w:r>
                      </w:p>
                      <w:p w:rsidR="00D85809" w:rsidRPr="00715EC7" w:rsidRDefault="00D85809" w:rsidP="00D50B13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D50B13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D50B1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Straight Arrow Connector 787" o:spid="_x0000_s1174" type="#_x0000_t32" style="position:absolute;left:3948;top:1524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qUsUAAADcAAAADwAAAGRycy9kb3ducmV2LnhtbESP0WrCQBRE34X+w3ILvummpTQhZhVb&#10;kEqhaK0fcMneJIvZuyG7atKv7xYEH4eZOcMUq8G24kK9N44VPM0TEMSl04ZrBcefzSwD4QOyxtYx&#10;KRjJw2r5MCkw1+7K33Q5hFpECPscFTQhdLmUvmzIop+7jjh6lesthij7WuoerxFuW/mcJK/SouG4&#10;0GBH7w2Vp8PZKjDdaD52X+M+JR73b3WG1cvvp1LTx2G9ABFoCPfwrb3VCtIshf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NqUsUAAADcAAAADwAAAAAAAAAA&#10;AAAAAAChAgAAZHJzL2Rvd25yZXYueG1sUEsFBgAAAAAEAAQA+QAAAJMDAAAAAA==&#10;" strokecolor="black [3040]" strokeweight="2.25pt">
                  <v:stroke endarrow="open"/>
                </v:shape>
                <v:shape id="Straight Arrow Connector 788" o:spid="_x0000_s1175" type="#_x0000_t32" style="position:absolute;left:3810;top:4710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z+IMIAAADcAAAADwAAAGRycy9kb3ducmV2LnhtbERP3WrCMBS+H/gO4QjezdQx1lKNRQdj&#10;Iow55wMcmmMbbE5Kk/XHp18uBrv8+P43xWgb0VPnjWMFq2UCgrh02nCl4PL99piB8AFZY+OYFEzk&#10;odjOHjaYazfwF/XnUIkYwj5HBXUIbS6lL2uy6JeuJY7c1XUWQ4RdJXWHQwy3jXxKkhdp0XBsqLGl&#10;15rK2/nHKjDtZN4/P6ZTSjyd9lWG1+f7UanFfNytQQQaw7/4z33QCtIsro1n4hG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z+IMIAAADcAAAADwAAAAAAAAAAAAAA&#10;AAChAgAAZHJzL2Rvd25yZXYueG1sUEsFBgAAAAAEAAQA+QAAAJADAAAAAA==&#10;" strokecolor="black [3040]" strokeweight="2.25pt">
                  <v:stroke endarrow="open"/>
                </v:shape>
                <v:shape id="Straight Arrow Connector 795" o:spid="_x0000_s1176" type="#_x0000_t32" style="position:absolute;left:3810;top:7827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HY8QAAADcAAAADwAAAGRycy9kb3ducmV2LnhtbESP3WoCMRSE7wt9h3AK3tVsxd/VKFUQ&#10;S0Hq3wMcNsfd4OZk2UTd9embgtDLYWa+YWaLxpbiRrU3jhV8dBMQxJnThnMFp+P6fQzCB2SNpWNS&#10;0JKHxfz1ZYapdnfe0+0QchEh7FNUUIRQpVL6rCCLvusq4uidXW0xRFnnUtd4j3Bbyl6SDKVFw3Gh&#10;wIpWBWWXw9UqMFVrNj/bdjcibnfLfIzn/uNbqc5b8zkFEagJ/+Fn+0srGE0G8Hc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MdjxAAAANwAAAAPAAAAAAAAAAAA&#10;AAAAAKECAABkcnMvZG93bnJldi54bWxQSwUGAAAAAAQABAD5AAAAkgMAAAAA&#10;" strokecolor="black [3040]" strokeweight="2.25pt">
                  <v:stroke endarrow="open"/>
                </v:shape>
                <v:shape id="Straight Arrow Connector 796" o:spid="_x0000_s1177" type="#_x0000_t32" style="position:absolute;left:18080;top:1524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ZFMQAAADcAAAADwAAAGRycy9kb3ducmV2LnhtbESP3WoCMRSE74W+QzgF7zRbEX9Wo7SC&#10;KAWpVR/gsDnuhm5Olk3UXZ/eFAQvh5n5hpkvG1uKK9XeOFbw0U9AEGdOG84VnI7r3gSED8gaS8ek&#10;oCUPy8VbZ46pdjf+pesh5CJC2KeooAihSqX0WUEWfd9VxNE7u9piiLLOpa7xFuG2lIMkGUmLhuNC&#10;gRWtCsr+DherwFSt2fzs2v2YuN1/5RM8D+/fSnXfm88ZiEBNeIWf7a1WMJ6O4P9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lkUxAAAANwAAAAPAAAAAAAAAAAA&#10;AAAAAKECAABkcnMvZG93bnJldi54bWxQSwUGAAAAAAQABAD5AAAAkgMAAAAA&#10;" strokecolor="black [3040]" strokeweight="2.25pt">
                  <v:stroke endarrow="open"/>
                </v:shape>
                <v:shape id="Straight Arrow Connector 797" o:spid="_x0000_s1178" type="#_x0000_t32" style="position:absolute;left:17941;top:4710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r8j8UAAADcAAAADwAAAGRycy9kb3ducmV2LnhtbESP0WrCQBRE3wv+w3IF3+rGIo1N3YgV&#10;xFIoteoHXLI3ydLs3ZBdNfHr3UKhj8PMnGGWq9424kKdN44VzKYJCOLCacOVgtNx+7gA4QOyxsYx&#10;KRjIwyofPSwx0+7K33Q5hEpECPsMFdQhtJmUvqjJop+6ljh6pesshii7SuoOrxFuG/mUJM/SouG4&#10;UGNLm5qKn8PZKjDtYHZfn8M+JR72b9UCy/ntQ6nJuF+/ggjUh//wX/tdK0hfUvg9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r8j8UAAADcAAAADwAAAAAAAAAA&#10;AAAAAAChAgAAZHJzL2Rvd25yZXYueG1sUEsFBgAAAAAEAAQA+QAAAJMDAAAAAA==&#10;" strokecolor="black [3040]" strokeweight="2.25pt">
                  <v:stroke endarrow="open"/>
                </v:shape>
                <v:shape id="Straight Arrow Connector 798" o:spid="_x0000_s1179" type="#_x0000_t32" style="position:absolute;left:17941;top:7827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Vo/cIAAADcAAAADwAAAGRycy9kb3ducmV2LnhtbERP3WrCMBS+F/YO4Qx2p+nGmLUaRQdD&#10;Ecac+gCH5tiGNSclyWy7pzcXAy8/vv/FqreNuJIPxrGC50kGgrh02nCl4Hz6GOcgQkTW2DgmBQMF&#10;WC0fRgsstOv4m67HWIkUwqFABXWMbSFlKGuyGCauJU7cxXmLMUFfSe2xS+G2kS9Z9iYtGk4NNbb0&#10;XlP5c/y1Ckw7mO3X53CYEg+HTZXj5fVvr9TTY7+eg4jUx7v4373TCqaztDadSUd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Vo/cIAAADcAAAADwAAAAAAAAAAAAAA&#10;AAChAgAAZHJzL2Rvd25yZXYueG1sUEsFBgAAAAAEAAQA+QAAAJADAAAAAA==&#10;" strokecolor="black [3040]" strokeweight="2.25pt">
                  <v:stroke endarrow="open"/>
                </v:shape>
              </v:group>
            </w:pict>
          </mc:Fallback>
        </mc:AlternateContent>
      </w:r>
    </w:p>
    <w:p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7817746" wp14:editId="1CC99C89">
                <wp:simplePos x="0" y="0"/>
                <wp:positionH relativeFrom="column">
                  <wp:posOffset>4841875</wp:posOffset>
                </wp:positionH>
                <wp:positionV relativeFrom="paragraph">
                  <wp:posOffset>218440</wp:posOffset>
                </wp:positionV>
                <wp:extent cx="615950" cy="422275"/>
                <wp:effectExtent l="19050" t="19050" r="12700" b="15875"/>
                <wp:wrapNone/>
                <wp:docPr id="80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615950" cy="42227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06A3" w:rsidRDefault="00D85809" w:rsidP="0037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7746" id="_x0000_s1180" style="position:absolute;margin-left:381.25pt;margin-top:17.2pt;width:48.5pt;height:33.2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3CEw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911,211138;307975,421825;615437,211138;307975,24144" o:connectangles="0,0,0,0" textboxrect="2977,3262,17087,17337"/>
                <o:lock v:ext="edit" aspectratio="t" verticies="t"/>
                <v:textbox>
                  <w:txbxContent>
                    <w:p w:rsidR="00D85809" w:rsidRPr="004E06A3" w:rsidRDefault="00D85809" w:rsidP="00377B8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737FD3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-256952</wp:posOffset>
                </wp:positionH>
                <wp:positionV relativeFrom="paragraph">
                  <wp:posOffset>148236</wp:posOffset>
                </wp:positionV>
                <wp:extent cx="3629157" cy="1049746"/>
                <wp:effectExtent l="0" t="0" r="28575" b="17145"/>
                <wp:wrapNone/>
                <wp:docPr id="808" name="Rectangl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157" cy="10497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11DF9" id="Rectangle 808" o:spid="_x0000_s1026" style="position:absolute;margin-left:-20.25pt;margin-top:11.65pt;width:285.75pt;height:82.6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" filled="f" strokecolor="black [3213]" strokeweight="2pt"/>
            </w:pict>
          </mc:Fallback>
        </mc:AlternateContent>
      </w:r>
      <w:r w:rsidR="00221F6F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3FC9C7CF" wp14:editId="3B03161C">
                <wp:simplePos x="0" y="0"/>
                <wp:positionH relativeFrom="column">
                  <wp:posOffset>-255963</wp:posOffset>
                </wp:positionH>
                <wp:positionV relativeFrom="paragraph">
                  <wp:posOffset>142298</wp:posOffset>
                </wp:positionV>
                <wp:extent cx="3629660" cy="1274387"/>
                <wp:effectExtent l="0" t="0" r="0" b="2540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27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96211">
                              <w:rPr>
                                <w:rFonts w:ascii="Comic Sans MS" w:hAnsi="Comic Sans MS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NVERSE OPERATIONS</w:t>
                            </w:r>
                          </w:p>
                          <w:p w:rsidR="00D85809" w:rsidRPr="00CE5C9F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85809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Addition and subtraction are inverse operations (e.g. 7 + 3 – 3 = 7)</w:t>
                            </w:r>
                          </w:p>
                          <w:p w:rsidR="00D85809" w:rsidRPr="00696211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 are multiplication and division</w:t>
                            </w:r>
                          </w:p>
                          <w:p w:rsidR="00D85809" w:rsidRPr="00377B80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D85809" w:rsidRPr="00715EC7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CD0F07" w:rsidRDefault="00D85809" w:rsidP="00696211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54750" w:rsidRDefault="00D85809" w:rsidP="0069621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C7CF" id="Text Box 803" o:spid="_x0000_s1181" type="#_x0000_t202" style="position:absolute;margin-left:-20.15pt;margin-top:11.2pt;width:285.8pt;height:100.3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JNz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" filled="f" stroked="f">
                <v:textbox>
                  <w:txbxContent>
                    <w:p w:rsidR="00D85809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696211">
                        <w:rPr>
                          <w:rFonts w:ascii="Comic Sans MS" w:hAnsi="Comic Sans MS"/>
                          <w:b/>
                        </w:rPr>
                        <w:t>I</w:t>
                      </w:r>
                      <w:r>
                        <w:rPr>
                          <w:rFonts w:ascii="Comic Sans MS" w:hAnsi="Comic Sans MS"/>
                          <w:b/>
                        </w:rPr>
                        <w:t>NVERSE OPERATIONS</w:t>
                      </w:r>
                    </w:p>
                    <w:p w:rsidR="00D85809" w:rsidRPr="00CE5C9F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D85809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Addition and subtraction are inverse operations (e.g. 7 + 3 – 3 = 7)</w:t>
                      </w:r>
                    </w:p>
                    <w:p w:rsidR="00D85809" w:rsidRPr="00696211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 are multiplication and division</w:t>
                      </w:r>
                    </w:p>
                    <w:p w:rsidR="00D85809" w:rsidRPr="00377B80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715EC7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696211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69621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1BAA58C7" wp14:editId="711C7A18">
                <wp:simplePos x="0" y="0"/>
                <wp:positionH relativeFrom="column">
                  <wp:posOffset>5513070</wp:posOffset>
                </wp:positionH>
                <wp:positionV relativeFrom="paragraph">
                  <wp:posOffset>170180</wp:posOffset>
                </wp:positionV>
                <wp:extent cx="491490" cy="428625"/>
                <wp:effectExtent l="19050" t="19050" r="22860" b="28575"/>
                <wp:wrapNone/>
                <wp:docPr id="80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91490" cy="42862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06A3" w:rsidRDefault="00D85809" w:rsidP="0037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58C7" id="_x0000_s1182" style="position:absolute;margin-left:434.1pt;margin-top:13.4pt;width:38.7pt;height:33.7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525,214313;245745,428169;491080,214313;245745,24507" o:connectangles="0,0,0,0" textboxrect="2977,3262,17087,17337"/>
                <o:lock v:ext="edit" aspectratio="t" verticies="t"/>
                <v:textbox>
                  <w:txbxContent>
                    <w:p w:rsidR="00D85809" w:rsidRPr="004E06A3" w:rsidRDefault="00D85809" w:rsidP="00377B8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005FE4" w:rsidP="004E4A32">
      <w:pPr>
        <w:rPr>
          <w:rFonts w:ascii="Comic Sans MS" w:hAnsi="Comic Sans MS"/>
          <w:sz w:val="32"/>
        </w:rPr>
      </w:pPr>
    </w:p>
    <w:p w:rsidR="00005FE4" w:rsidRDefault="00696211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D6D85AD" wp14:editId="5DAE064D">
                <wp:simplePos x="0" y="0"/>
                <wp:positionH relativeFrom="column">
                  <wp:posOffset>588645</wp:posOffset>
                </wp:positionH>
                <wp:positionV relativeFrom="paragraph">
                  <wp:posOffset>-173</wp:posOffset>
                </wp:positionV>
                <wp:extent cx="4537305" cy="470535"/>
                <wp:effectExtent l="19050" t="19050" r="15875" b="24765"/>
                <wp:wrapNone/>
                <wp:docPr id="80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537305" cy="47053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696211" w:rsidRDefault="00D85809" w:rsidP="006962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962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MONEY ON A CALCULATOR DISPLAY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85AD" id="_x0000_s1183" style="position:absolute;margin-left:46.35pt;margin-top:0;width:357.25pt;height:37.0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+FwkAAGo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4074,235268;2268653,470034;4533524,235268;2268653,26903" o:connectangles="0,0,0,0" textboxrect="2977,3262,17087,17337"/>
                <o:lock v:ext="edit" aspectratio="t" verticies="t"/>
                <v:textbox>
                  <w:txbxContent>
                    <w:p w:rsidR="00D85809" w:rsidRPr="00696211" w:rsidRDefault="00D85809" w:rsidP="0069621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9621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MONEY ON A CALCULATOR DISPLAY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460608" behindDoc="0" locked="0" layoutInCell="1" allowOverlap="1" wp14:anchorId="5B0E9EE2" wp14:editId="5AF22967">
            <wp:simplePos x="0" y="0"/>
            <wp:positionH relativeFrom="column">
              <wp:posOffset>5818505</wp:posOffset>
            </wp:positionH>
            <wp:positionV relativeFrom="paragraph">
              <wp:posOffset>246380</wp:posOffset>
            </wp:positionV>
            <wp:extent cx="269875" cy="519430"/>
            <wp:effectExtent l="0" t="0" r="0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FONT.bmp"/>
                    <pic:cNvPicPr/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8" r="66830" b="47899"/>
                    <a:stretch/>
                  </pic:blipFill>
                  <pic:spPr bwMode="auto">
                    <a:xfrm>
                      <a:off x="0" y="0"/>
                      <a:ext cx="26987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426816" behindDoc="0" locked="0" layoutInCell="1" allowOverlap="1" wp14:anchorId="310E9894" wp14:editId="18003F88">
            <wp:simplePos x="0" y="0"/>
            <wp:positionH relativeFrom="column">
              <wp:posOffset>5451475</wp:posOffset>
            </wp:positionH>
            <wp:positionV relativeFrom="paragraph">
              <wp:posOffset>246380</wp:posOffset>
            </wp:positionV>
            <wp:extent cx="262890" cy="484505"/>
            <wp:effectExtent l="0" t="0" r="381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FONT.bmp"/>
                    <pic:cNvPicPr/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8" r="33429" b="51389"/>
                    <a:stretch/>
                  </pic:blipFill>
                  <pic:spPr bwMode="auto">
                    <a:xfrm>
                      <a:off x="0" y="0"/>
                      <a:ext cx="262890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558165</wp:posOffset>
                </wp:positionV>
                <wp:extent cx="45085" cy="45085"/>
                <wp:effectExtent l="0" t="0" r="12065" b="12065"/>
                <wp:wrapNone/>
                <wp:docPr id="809" name="Ova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406EC" id="Oval 809" o:spid="_x0000_s1026" style="position:absolute;margin-left:451.65pt;margin-top:43.95pt;width:3.55pt;height:3.55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" fillcolor="black [3200]" strokecolor="black [1600]" strokeweight="2pt"/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5E4364AB" wp14:editId="5A79D7D9">
                <wp:simplePos x="0" y="0"/>
                <wp:positionH relativeFrom="column">
                  <wp:posOffset>-282333</wp:posOffset>
                </wp:positionH>
                <wp:positionV relativeFrom="paragraph">
                  <wp:posOffset>273080</wp:posOffset>
                </wp:positionV>
                <wp:extent cx="6697980" cy="720090"/>
                <wp:effectExtent l="0" t="0" r="0" b="381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696211">
                              <w:rPr>
                                <w:rFonts w:ascii="Comic Sans MS" w:hAnsi="Comic Sans MS"/>
                              </w:rPr>
                              <w:t>If you add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£4.39 and £1.81 on a calculator the display will show  </w:t>
                            </w:r>
                          </w:p>
                          <w:p w:rsidR="00D85809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696211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means £6.20 because a calculator doesn’t display unnecessary zeros.</w:t>
                            </w:r>
                            <w:r w:rsidRPr="00696211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D85809" w:rsidRPr="00715EC7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CD0F07" w:rsidRDefault="00D85809" w:rsidP="00696211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54750" w:rsidRDefault="00D85809" w:rsidP="0069621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64AB" id="Text Box 805" o:spid="_x0000_s1184" type="#_x0000_t202" style="position:absolute;margin-left:-22.25pt;margin-top:21.5pt;width:527.4pt;height:56.7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cGvQIAAMY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" filled="f" stroked="f">
                <v:textbox>
                  <w:txbxContent>
                    <w:p w:rsidR="00D85809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both"/>
                        <w:rPr>
                          <w:rFonts w:ascii="Comic Sans MS" w:hAnsi="Comic Sans MS"/>
                        </w:rPr>
                      </w:pPr>
                      <w:r w:rsidRPr="00696211">
                        <w:rPr>
                          <w:rFonts w:ascii="Comic Sans MS" w:hAnsi="Comic Sans MS"/>
                        </w:rPr>
                        <w:t>If you add</w:t>
                      </w:r>
                      <w:r>
                        <w:rPr>
                          <w:rFonts w:ascii="Comic Sans MS" w:hAnsi="Comic Sans MS"/>
                        </w:rPr>
                        <w:t xml:space="preserve"> £4.39 and £1.81 on a calculator the display will show  </w:t>
                      </w:r>
                    </w:p>
                    <w:p w:rsidR="00D85809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D85809" w:rsidRPr="00696211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means £6.20 because a calculator doesn’t display unnecessary zeros.</w:t>
                      </w:r>
                      <w:r w:rsidRPr="00696211"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715EC7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696211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69621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4E4A32">
      <w:pPr>
        <w:rPr>
          <w:rFonts w:ascii="Comic Sans MS" w:hAnsi="Comic Sans MS"/>
          <w:sz w:val="32"/>
        </w:rPr>
      </w:pPr>
    </w:p>
    <w:p w:rsidR="00D85DC3" w:rsidRDefault="00D85DC3" w:rsidP="004E4A32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7A48A6" w:rsidRDefault="00D85DC3" w:rsidP="00D85DC3">
      <w:pPr>
        <w:rPr>
          <w:rFonts w:ascii="Comic Sans MS" w:hAnsi="Comic Sans MS"/>
          <w:b/>
          <w:sz w:val="32"/>
          <w:u w:val="single"/>
        </w:rPr>
      </w:pPr>
      <w:r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5ECDEA13" wp14:editId="1C99B485">
                <wp:simplePos x="0" y="0"/>
                <wp:positionH relativeFrom="column">
                  <wp:posOffset>896446</wp:posOffset>
                </wp:positionH>
                <wp:positionV relativeFrom="paragraph">
                  <wp:posOffset>4766079</wp:posOffset>
                </wp:positionV>
                <wp:extent cx="4267200" cy="32766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3276600"/>
                          <a:chOff x="0" y="0"/>
                          <a:chExt cx="4267200" cy="32766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murphys2\AppData\Local\Microsoft\Windows\Temporary Internet Files\Content.IE5\5CAHFS9W\MC900433842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75" y="2219325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Users\murphys2\AppData\Local\Microsoft\Windows\Temporary Internet Files\Content.IE5\16H3DZ5L\MC900432664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205740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Users\murphys2\AppData\Local\Microsoft\Windows\Temporary Internet Files\Content.IE5\16H3DZ5L\MC90003035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1095375"/>
                            <a:ext cx="8286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Cube 39"/>
                        <wps:cNvSpPr/>
                        <wps:spPr>
                          <a:xfrm>
                            <a:off x="1409700" y="1095375"/>
                            <a:ext cx="1257300" cy="885825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C:\Users\murphys2\AppData\Local\Microsoft\Windows\Temporary Internet Files\Content.IE5\16H3DZ5L\MC900157107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05740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:\Users\murphys2\AppData\Local\Microsoft\Windows\Temporary Internet Files\Content.IE5\16H3DZ5L\MC90041362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114300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0" y="762000"/>
                            <a:ext cx="1552575" cy="1495425"/>
                            <a:chOff x="0" y="0"/>
                            <a:chExt cx="1552575" cy="1495425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180975" y="0"/>
                              <a:ext cx="904875" cy="8858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 descr="C:\Users\murphys2\AppData\Local\Microsoft\Windows\Temporary Internet Files\Content.IE5\D3NZAAF2\MC900078805[1].wm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0" cstate="print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0809"/>
                            <a:stretch/>
                          </pic:blipFill>
                          <pic:spPr bwMode="auto">
                            <a:xfrm>
                              <a:off x="0" y="809625"/>
                              <a:ext cx="15525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Picture 45" descr="C:\Users\murphys2\AppData\Local\Microsoft\Windows\Temporary Internet Files\Content.IE5\S70N7ZFN\MC9000299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2066925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murphys2\AppData\Local\Microsoft\Windows\Temporary Internet Files\Content.IE5\D3NZAAF2\MC90039115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25" y="0"/>
                            <a:ext cx="12477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141B2" id="Group 35" o:spid="_x0000_s1026" style="position:absolute;margin-left:70.6pt;margin-top:375.3pt;width:336pt;height:258pt;z-index:251592704" coordsize="42672,3276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">
                <v:shape id="Picture 36" o:spid="_x0000_s1027" type="#_x0000_t75" style="position:absolute;left:12096;top:22193;width:1000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9YfEAAAA2wAAAA8AAABkcnMvZG93bnJldi54bWxEj1trAjEUhN+F/odwCn0RzVqLl9UopSL1&#10;Vevt8bA57i5uTpYkruu/b4RCH4eZ+YaZL1tTiYacLy0rGPQTEMSZ1SXnCvY/694EhA/IGivLpOBB&#10;HpaLl84cU23vvKVmF3IRIexTVFCEUKdS+qwgg75va+LoXawzGKJ0udQO7xFuKvmeJCNpsOS4UGBN&#10;XwVl193NKKg/HjRx2e04PkyP09W5OXW/aajU22v7OQMRqA3/4b/2RisYjuD5Jf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h9YfEAAAA2wAAAA8AAAAAAAAAAAAAAAAA&#10;nwIAAGRycy9kb3ducmV2LnhtbFBLBQYAAAAABAAEAPcAAACQAwAAAAA=&#10;">
                  <v:imagedata r:id="rId173" o:title="MC900433842[1]"/>
                  <v:path arrowok="t"/>
                </v:shape>
                <v:shape id="Picture 37" o:spid="_x0000_s1028" type="#_x0000_t75" style="position:absolute;left:30480;top:20574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IgnGAAAA2wAAAA8AAABkcnMvZG93bnJldi54bWxEj91qwkAUhO+FvsNyCt5I3VRpU9KsIoKg&#10;IkJtH+CQPflps2djdhNjn75bELwcZuYbJl0OphY9ta6yrOB5GoEgzqyuuFDw9bl5egPhPLLG2jIp&#10;uJKD5eJhlGKi7YU/qD/5QgQIuwQVlN43iZQuK8mgm9qGOHi5bQ36INtC6hYvAW5qOYuiV2mw4rBQ&#10;YkPrkrKfU2cU7OP45TB3ux397g9dn5+P3+fVRKnx47B6B+Fp8Pfwrb3VCuYx/H8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9QiCcYAAADbAAAADwAAAAAAAAAAAAAA&#10;AACfAgAAZHJzL2Rvd25yZXYueG1sUEsFBgAAAAAEAAQA9wAAAJIDAAAAAA==&#10;">
                  <v:imagedata r:id="rId174" o:title="MC900432664[1]"/>
                  <v:path arrowok="t"/>
                </v:shape>
                <v:shape id="Picture 38" o:spid="_x0000_s1029" type="#_x0000_t75" style="position:absolute;left:32289;top:10953;width:8287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VLJPBAAAA2wAAAA8AAABkcnMvZG93bnJldi54bWxET11rwjAUfR/sP4Qr7G2mOlCpRpGBIOIG&#10;tQo+XptrG2xuShO17tcvD4KPh/M9W3S2FjdqvXGsYNBPQBAXThsuFezz1ecEhA/IGmvHpOBBHhbz&#10;97cZptrdOaPbLpQihrBPUUEVQpNK6YuKLPq+a4gjd3atxRBhW0rd4j2G21oOk2QkLRqODRU29F1R&#10;cdldrYKy2+fG/m7+frbXU2aOh9Moy8dKffS65RREoC68xE/3Wiv4imPjl/g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VLJPBAAAA2wAAAA8AAAAAAAAAAAAAAAAAnwIA&#10;AGRycy9kb3ducmV2LnhtbFBLBQYAAAAABAAEAPcAAACNAwAAAAA=&#10;">
                  <v:imagedata r:id="rId175" o:title="MC900030356[1]"/>
                  <v:path arrowok="t"/>
                </v:shape>
                <v:shape id="Cube 39" o:spid="_x0000_s1030" type="#_x0000_t16" style="position:absolute;left:14097;top:10953;width:12573;height:8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QY8UA&#10;AADbAAAADwAAAGRycy9kb3ducmV2LnhtbESPT2vCQBTE74V+h+UVvJS6iaLU1DUUUchJ8E8OvT2y&#10;r0kw+zZk1yR+e1co9DjMzG+YdTqaRvTUudqygngagSAurK65VHA57z8+QTiPrLGxTAru5CDdvL6s&#10;MdF24CP1J1+KAGGXoILK+zaR0hUVGXRT2xIH79d2Bn2QXSl1h0OAm0bOomgpDdYcFipsaVtRcT3d&#10;jILD4v2c/TSXPBqcXMXXXY7+kCs1eRu/v0B4Gv1/+K+daQXzFTy/hB8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pBjxQAAANsAAAAPAAAAAAAAAAAAAAAAAJgCAABkcnMv&#10;ZG93bnJldi54bWxQSwUGAAAAAAQABAD1AAAAigMAAAAA&#10;" fillcolor="#4f81bd [3204]" strokecolor="#243f60 [1604]" strokeweight="2pt"/>
                <v:shape id="Picture 40" o:spid="_x0000_s1031" type="#_x0000_t75" style="position:absolute;left:17621;top:20574;width:1238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4oG/AAAA2wAAAA8AAABkcnMvZG93bnJldi54bWxET02LwjAQvQv7H8IseLOpUsTtGkWEBU+C&#10;rZe9zTZjW20mJcna+u/NQfD4eN/r7Wg6cSfnW8sK5kkKgriyuuVawbn8ma1A+ICssbNMCh7kYbv5&#10;mKwx13bgE92LUIsYwj5HBU0IfS6lrxoy6BPbE0fuYp3BEKGrpXY4xHDTyUWaLqXBlmNDgz3tG6pu&#10;xb9RUNbFX5Zlj6/971Di8bqQ7ja/KDX9HHffIAKN4S1+uQ9aQRbXxy/xB8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t+KBvwAAANsAAAAPAAAAAAAAAAAAAAAAAJ8CAABk&#10;cnMvZG93bnJldi54bWxQSwUGAAAAAAQABAD3AAAAiwMAAAAA&#10;">
                  <v:imagedata r:id="rId176" o:title="MC900157107[1]"/>
                  <v:path arrowok="t"/>
                </v:shape>
                <v:shape id="Picture 41" o:spid="_x0000_s1032" type="#_x0000_t75" style="position:absolute;left:27432;top:11430;width:657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YevFAAAA2wAAAA8AAABkcnMvZG93bnJldi54bWxEj91qAjEUhO8LvkM4Qu+6WYuUuhqllAqK&#10;0PpbvDzdnO4u3ZysSarr2xtB8HKYmW+Y0aQ1tTiS85VlBb0kBUGcW11xoWC7mT69gvABWWNtmRSc&#10;ycNk3HkYYabtiVd0XIdCRAj7DBWUITSZlD4vyaBPbEMcvV/rDIYoXSG1w1OEm1o+p+mLNFhxXCix&#10;ofeS8r/1v1Gw+Bh4d/hxXyv7vdy3n7s52/1cqcdu+zYEEagN9/CtPdMK+j24fok/QI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GHrxQAAANsAAAAPAAAAAAAAAAAAAAAA&#10;AJ8CAABkcnMvZG93bnJldi54bWxQSwUGAAAAAAQABAD3AAAAkQMAAAAA&#10;">
                  <v:imagedata r:id="rId177" o:title="MC900413624[1]"/>
                  <v:path arrowok="t"/>
                </v:shape>
                <v:group id="Group 42" o:spid="_x0000_s1033" style="position:absolute;top:7620;width:15525;height:14954" coordsize="15525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43" o:spid="_x0000_s1034" style="position:absolute;left:1809;width:9049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dOsIA&#10;AADbAAAADwAAAGRycy9kb3ducmV2LnhtbESPQWsCMRSE74L/IbyCNzdbFSlbo4ggKJ66tvT6unlm&#10;FzcvSxJ19dc3QqHHYWa+YRar3rbiSj40jhW8ZjkI4srpho2Cz+N2/AYiRGSNrWNScKcAq+VwsMBC&#10;uxt/0LWMRiQIhwIV1DF2hZShqsliyFxHnLyT8xZjkt5I7fGW4LaVkzyfS4sNp4UaO9rUVJ3Li02U&#10;OZdfzsv7+njwj739+Q7GTJUavfTrdxCR+vgf/mvvtILZFJ5f0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506wgAAANsAAAAPAAAAAAAAAAAAAAAAAJgCAABkcnMvZG93&#10;bnJldi54bWxQSwUGAAAAAAQABAD1AAAAhwMAAAAA&#10;" fillcolor="#9bbb59 [3206]" strokecolor="#4e6128 [1606]" strokeweight="2pt"/>
                  <v:shape id="Picture 44" o:spid="_x0000_s1035" type="#_x0000_t75" style="position:absolute;top:8096;width:1552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0S/AAAAA2wAAAA8AAABkcnMvZG93bnJldi54bWxEj0GLwjAUhO+C/yE8wZumLiJSjbIIwqIH&#10;tdb7o3nbdLd5KU3U+u+NIHgcZuYbZrnubC1u1PrKsYLJOAFBXDhdcakgP29HcxA+IGusHZOCB3lY&#10;r/q9Jaba3flEtyyUIkLYp6jAhNCkUvrCkEU/dg1x9H5dazFE2ZZSt3iPcFvLrySZSYsVxwWDDW0M&#10;Ff/Z1Spwh9nuL+e82aE91ubcbfb2kik1HHTfCxCBuvAJv9s/WsF0Cq8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7RL8AAAADbAAAADwAAAAAAAAAAAAAAAACfAgAA&#10;ZHJzL2Rvd25yZXYueG1sUEsFBgAAAAAEAAQA9wAAAIwDAAAAAA==&#10;">
                    <v:imagedata r:id="rId178" o:title="MC900078805[1]" croptop="33298f" recolortarget="black"/>
                    <v:path arrowok="t"/>
                  </v:shape>
                </v:group>
                <v:shape id="Picture 45" o:spid="_x0000_s1036" type="#_x0000_t75" style="position:absolute;left:4857;top:20669;width:9716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7FqTFAAAA2wAAAA8AAABkcnMvZG93bnJldi54bWxEj9FqAjEURN+F/kO4hb6IZhUtZWsUtbUU&#10;fSjVfsB1c7u7dXOTbqK7/r0RBB+HmTnDTGatqcSJal9aVjDoJyCIM6tLzhX87Fa9FxA+IGusLJOC&#10;M3mYTR86E0y1bfibTtuQiwhhn6KCIgSXSumzggz6vnXE0fu1tcEQZZ1LXWMT4aaSwyR5lgZLjgsF&#10;OloWlB22R6Ng8bd5d93/N7R7uXD75ssMz+sPpZ4e2/kriEBtuIdv7U+tYDS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xakxQAAANsAAAAPAAAAAAAAAAAAAAAA&#10;AJ8CAABkcnMvZG93bnJldi54bWxQSwUGAAAAAAQABAD3AAAAkQMAAAAA&#10;">
                  <v:imagedata r:id="rId179" o:title="MC900029942[1]"/>
                  <v:path arrowok="t"/>
                </v:shape>
                <v:shape id="Picture 46" o:spid="_x0000_s1037" type="#_x0000_t75" style="position:absolute;left:14573;width:12478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iEzEAAAA2wAAAA8AAABkcnMvZG93bnJldi54bWxEj09rwkAUxO+FfoflFbzVjX8aJLpKEVrE&#10;m1EovT2zzySYfbvNrpp8e1cQehxm5jfMYtWZRlyp9bVlBaNhAoK4sLrmUsFh//U+A+EDssbGMino&#10;ycNq+fqywEzbG+/omodSRAj7DBVUIbhMSl9UZNAPrSOO3sm2BkOUbSl1i7cIN40cJ0kqDdYcFyp0&#10;tK6oOOcXo8D53+O0P/3ll7Se/XTfpZv02w+lBm/d5xxEoC78h5/tjVYwTe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kiEzEAAAA2wAAAA8AAAAAAAAAAAAAAAAA&#10;nwIAAGRycy9kb3ducmV2LnhtbFBLBQYAAAAABAAEAPcAAACQAwAAAAA=&#10;">
                  <v:imagedata r:id="rId180" o:title="MC900391156[1]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sz w:val="32"/>
        </w:rPr>
        <w:br w:type="page"/>
      </w:r>
      <w:r w:rsidRPr="007A48A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FAF0F15" wp14:editId="09E27E63">
                <wp:simplePos x="0" y="0"/>
                <wp:positionH relativeFrom="column">
                  <wp:posOffset>251460</wp:posOffset>
                </wp:positionH>
                <wp:positionV relativeFrom="paragraph">
                  <wp:posOffset>1061085</wp:posOffset>
                </wp:positionV>
                <wp:extent cx="4865370" cy="16192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0F15" id="Text Box 47" o:spid="_x0000_s1185" type="#_x0000_t202" style="position:absolute;margin-left:19.8pt;margin-top:83.55pt;width:383.1pt;height:127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" filled="f" stroked="f">
                <v:textbox>
                  <w:txbxContent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Measures</w:t>
                      </w:r>
                    </w:p>
                  </w:txbxContent>
                </v:textbox>
              </v:shape>
            </w:pict>
          </mc:Fallback>
        </mc:AlternateContent>
      </w:r>
      <w:r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511742B4" wp14:editId="0466C9B6">
                <wp:simplePos x="0" y="0"/>
                <wp:positionH relativeFrom="column">
                  <wp:posOffset>-120015</wp:posOffset>
                </wp:positionH>
                <wp:positionV relativeFrom="paragraph">
                  <wp:posOffset>613410</wp:posOffset>
                </wp:positionV>
                <wp:extent cx="6248400" cy="2724150"/>
                <wp:effectExtent l="19050" t="0" r="38100" b="38100"/>
                <wp:wrapNone/>
                <wp:docPr id="48" name="Clou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7241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2DC51" id="Cloud 48" o:spid="_x0000_s1026" style="position:absolute;margin-left:-9.45pt;margin-top:48.3pt;width:492pt;height:214.5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78790,1650696;312420,1600438;1002058,2200697;841798,2224723;2383360,2464977;2286741,2355255;4169505,2191364;4130887,2311744;4936381,1447457;5406602,1897446;6045616,968208;5836179,1136954;5543141,342158;5554133,421865;4205810,249209;4313132,147558;3202450,297639;3254375,209987;2024944,327402;2212975,412406;596925,995639;564092,906158" o:connectangles="0,0,0,0,0,0,0,0,0,0,0,0,0,0,0,0,0,0,0,0,0,0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7655082E" wp14:editId="3727CE56">
                <wp:simplePos x="0" y="0"/>
                <wp:positionH relativeFrom="column">
                  <wp:posOffset>810260</wp:posOffset>
                </wp:positionH>
                <wp:positionV relativeFrom="paragraph">
                  <wp:posOffset>21417</wp:posOffset>
                </wp:positionV>
                <wp:extent cx="4842251" cy="713509"/>
                <wp:effectExtent l="19050" t="19050" r="15875" b="10795"/>
                <wp:wrapNone/>
                <wp:docPr id="4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842251" cy="713509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B5C25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TIME – 12/24 Hour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5082E" id="_x0000_s1186" style="position:absolute;margin-left:63.8pt;margin-top:1.7pt;width:381.3pt;height:56.2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5020,356754;2421126,712749;4838216,356754;2421126,4079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B5C25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TIME – 12/24 Hour 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clock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0D239C60" wp14:editId="2A32CE44">
                <wp:simplePos x="0" y="0"/>
                <wp:positionH relativeFrom="column">
                  <wp:posOffset>-172720</wp:posOffset>
                </wp:positionH>
                <wp:positionV relativeFrom="paragraph">
                  <wp:posOffset>257810</wp:posOffset>
                </wp:positionV>
                <wp:extent cx="6393815" cy="1059815"/>
                <wp:effectExtent l="0" t="0" r="0" b="698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B5C25">
                              <w:rPr>
                                <w:rFonts w:ascii="Comic Sans MS" w:hAnsi="Comic Sans MS"/>
                              </w:rPr>
                              <w:t>When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writing times in the 24 hour clock system </w:t>
                            </w:r>
                            <w:r w:rsidRPr="007E61A2">
                              <w:rPr>
                                <w:rFonts w:ascii="Comic Sans MS" w:hAnsi="Comic Sans MS"/>
                                <w:b/>
                              </w:rPr>
                              <w:t>FOUR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digits are always used.  Only 12 hour clock times are followed by am (before mid-day) or pm (after mid-day).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4B5C25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following is a list of all “o’clock” times in both systems.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9C60" id="_x0000_s1187" type="#_x0000_t202" style="position:absolute;margin-left:-13.6pt;margin-top:20.3pt;width:503.45pt;height:83.4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xKuQIAAMQ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4B5C25">
                        <w:rPr>
                          <w:rFonts w:ascii="Comic Sans MS" w:hAnsi="Comic Sans MS"/>
                        </w:rPr>
                        <w:t>When</w:t>
                      </w:r>
                      <w:r>
                        <w:rPr>
                          <w:rFonts w:ascii="Comic Sans MS" w:hAnsi="Comic Sans MS"/>
                        </w:rPr>
                        <w:t xml:space="preserve"> writing times in the 24 hour clock system </w:t>
                      </w:r>
                      <w:r w:rsidRPr="007E61A2">
                        <w:rPr>
                          <w:rFonts w:ascii="Comic Sans MS" w:hAnsi="Comic Sans MS"/>
                          <w:b/>
                        </w:rPr>
                        <w:t>FOUR</w:t>
                      </w:r>
                      <w:r>
                        <w:rPr>
                          <w:rFonts w:ascii="Comic Sans MS" w:hAnsi="Comic Sans MS"/>
                        </w:rPr>
                        <w:t xml:space="preserve"> digits are always used.  Only 12 hour clock times are followed by am (before mid-day) or pm (after mid-day).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4B5C25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following is a list of all “o’clock” times in both systems.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1"/>
        <w:gridCol w:w="1622"/>
        <w:gridCol w:w="1622"/>
        <w:gridCol w:w="1622"/>
      </w:tblGrid>
      <w:tr w:rsidR="00D85DC3" w:rsidRPr="004B5C25" w:rsidTr="00D85809">
        <w:trPr>
          <w:trHeight w:val="546"/>
        </w:trPr>
        <w:tc>
          <w:tcPr>
            <w:tcW w:w="1621" w:type="dxa"/>
            <w:tcBorders>
              <w:top w:val="single" w:sz="18" w:space="0" w:color="auto"/>
              <w:left w:val="single" w:sz="18" w:space="0" w:color="auto"/>
              <w:bottom w:val="double" w:sz="18" w:space="0" w:color="auto"/>
            </w:tcBorders>
            <w:shd w:val="clear" w:color="auto" w:fill="DBE5F1" w:themeFill="accent1" w:themeFillTint="33"/>
            <w:vAlign w:val="center"/>
          </w:tcPr>
          <w:p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B5C25">
              <w:rPr>
                <w:rFonts w:ascii="Comic Sans MS" w:hAnsi="Comic Sans MS"/>
                <w:sz w:val="28"/>
                <w:szCs w:val="28"/>
              </w:rPr>
              <w:t>12 Hour</w:t>
            </w:r>
          </w:p>
        </w:tc>
        <w:tc>
          <w:tcPr>
            <w:tcW w:w="1622" w:type="dxa"/>
            <w:tcBorders>
              <w:top w:val="single" w:sz="18" w:space="0" w:color="auto"/>
              <w:bottom w:val="double" w:sz="18" w:space="0" w:color="auto"/>
              <w:right w:val="double" w:sz="18" w:space="0" w:color="auto"/>
            </w:tcBorders>
            <w:shd w:val="clear" w:color="auto" w:fill="DBE5F1" w:themeFill="accent1" w:themeFillTint="33"/>
            <w:vAlign w:val="center"/>
          </w:tcPr>
          <w:p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B5C25">
              <w:rPr>
                <w:rFonts w:ascii="Comic Sans MS" w:hAnsi="Comic Sans MS"/>
                <w:sz w:val="28"/>
                <w:szCs w:val="28"/>
              </w:rPr>
              <w:t>24 Hour</w:t>
            </w:r>
          </w:p>
        </w:tc>
        <w:tc>
          <w:tcPr>
            <w:tcW w:w="1622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</w:tcBorders>
            <w:shd w:val="clear" w:color="auto" w:fill="DBE5F1" w:themeFill="accent1" w:themeFillTint="33"/>
            <w:vAlign w:val="center"/>
          </w:tcPr>
          <w:p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B5C25">
              <w:rPr>
                <w:rFonts w:ascii="Comic Sans MS" w:hAnsi="Comic Sans MS"/>
                <w:sz w:val="28"/>
                <w:szCs w:val="28"/>
              </w:rPr>
              <w:t xml:space="preserve">12 </w:t>
            </w:r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Pr="004B5C25">
              <w:rPr>
                <w:rFonts w:ascii="Comic Sans MS" w:hAnsi="Comic Sans MS"/>
                <w:sz w:val="28"/>
                <w:szCs w:val="28"/>
              </w:rPr>
              <w:t>our</w:t>
            </w:r>
          </w:p>
        </w:tc>
        <w:tc>
          <w:tcPr>
            <w:tcW w:w="1622" w:type="dxa"/>
            <w:tcBorders>
              <w:top w:val="single" w:sz="18" w:space="0" w:color="auto"/>
              <w:bottom w:val="doub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A1FD3CD" wp14:editId="320D5C28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-66040</wp:posOffset>
                      </wp:positionV>
                      <wp:extent cx="2126615" cy="350520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6615" cy="350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E61A2">
                                    <w:rPr>
                                      <w:rFonts w:ascii="Comic Sans MS" w:hAnsi="Comic Sans MS"/>
                                      <w:sz w:val="40"/>
                                    </w:rPr>
                                    <w:t>*</w:t>
                                  </w:r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>Although midnight can be written two different ways in the 24 hour system 2400 hrs and 0000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 xml:space="preserve">hrs, times just after midnight can only be written in one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w</w:t>
                                  </w:r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>ay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.</w:t>
                                  </w:r>
                                </w:p>
                                <w:p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e.g. 1 minutes past midnight</w:t>
                                  </w:r>
                                </w:p>
                                <w:p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0001 hrs</w:t>
                                  </w:r>
                                </w:p>
                                <w:p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7E61A2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E61A2">
                                    <w:rPr>
                                      <w:rFonts w:ascii="Comic Sans MS" w:hAnsi="Comic Sans MS"/>
                                      <w:strike/>
                                    </w:rPr>
                                    <w:t>2401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hrs does not exist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FD3CD" id="_x0000_s1188" type="#_x0000_t202" style="position:absolute;left:0;text-align:left;margin-left:94.15pt;margin-top:-5.2pt;width:167.45pt;height:276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lmugIAAMM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E61A2">
                              <w:rPr>
                                <w:rFonts w:ascii="Comic Sans MS" w:hAnsi="Comic Sans MS"/>
                                <w:sz w:val="40"/>
                              </w:rPr>
                              <w:t>*</w:t>
                            </w:r>
                            <w:r w:rsidRPr="007E61A2">
                              <w:rPr>
                                <w:rFonts w:ascii="Comic Sans MS" w:hAnsi="Comic Sans MS"/>
                              </w:rPr>
                              <w:t>Although midnight can be written two different ways in the 24 hour system 2400 hrs and 0000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E61A2">
                              <w:rPr>
                                <w:rFonts w:ascii="Comic Sans MS" w:hAnsi="Comic Sans MS"/>
                              </w:rPr>
                              <w:t xml:space="preserve">hrs, times just after midnight can only be written in one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7E61A2">
                              <w:rPr>
                                <w:rFonts w:ascii="Comic Sans MS" w:hAnsi="Comic Sans MS"/>
                              </w:rPr>
                              <w:t>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e.g. 1 minutes past midnight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0001 hrs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7E61A2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E61A2">
                              <w:rPr>
                                <w:rFonts w:ascii="Comic Sans MS" w:hAnsi="Comic Sans MS"/>
                                <w:strike/>
                              </w:rPr>
                              <w:t>2401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hrs does not exist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5C25">
              <w:rPr>
                <w:rFonts w:ascii="Comic Sans MS" w:hAnsi="Comic Sans MS"/>
                <w:sz w:val="28"/>
                <w:szCs w:val="28"/>
              </w:rPr>
              <w:t xml:space="preserve">24 </w:t>
            </w:r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Pr="004B5C25">
              <w:rPr>
                <w:rFonts w:ascii="Comic Sans MS" w:hAnsi="Comic Sans MS"/>
                <w:sz w:val="28"/>
                <w:szCs w:val="28"/>
              </w:rPr>
              <w:t>our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top w:val="double" w:sz="18" w:space="0" w:color="auto"/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1BF">
              <w:rPr>
                <w:rFonts w:ascii="Comic Sans MS" w:hAnsi="Comic Sans MS"/>
                <w:sz w:val="20"/>
                <w:szCs w:val="20"/>
              </w:rPr>
              <w:t>Midnight</w:t>
            </w:r>
          </w:p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1BF">
              <w:rPr>
                <w:rFonts w:ascii="Comic Sans MS" w:hAnsi="Comic Sans MS"/>
                <w:sz w:val="20"/>
                <w:szCs w:val="20"/>
              </w:rPr>
              <w:t>12.00 am</w:t>
            </w:r>
          </w:p>
        </w:tc>
        <w:tc>
          <w:tcPr>
            <w:tcW w:w="1622" w:type="dxa"/>
            <w:tcBorders>
              <w:top w:val="double" w:sz="18" w:space="0" w:color="auto"/>
              <w:right w:val="double" w:sz="18" w:space="0" w:color="auto"/>
            </w:tcBorders>
            <w:vAlign w:val="center"/>
          </w:tcPr>
          <w:p w:rsidR="00D85DC3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0000</w:t>
            </w:r>
          </w:p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 2400</w:t>
            </w:r>
          </w:p>
        </w:tc>
        <w:tc>
          <w:tcPr>
            <w:tcW w:w="1622" w:type="dxa"/>
            <w:tcBorders>
              <w:top w:val="double" w:sz="18" w:space="0" w:color="auto"/>
              <w:left w:val="double" w:sz="18" w:space="0" w:color="auto"/>
            </w:tcBorders>
            <w:vAlign w:val="center"/>
          </w:tcPr>
          <w:p w:rsidR="00D85DC3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Noon</w:t>
            </w:r>
          </w:p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12.00 pm</w:t>
            </w:r>
          </w:p>
        </w:tc>
        <w:tc>
          <w:tcPr>
            <w:tcW w:w="1622" w:type="dxa"/>
            <w:tcBorders>
              <w:top w:val="double" w:sz="18" w:space="0" w:color="auto"/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0100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0200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0300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0400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0500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0600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0700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0800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0900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2200 hrs</w:t>
            </w:r>
          </w:p>
        </w:tc>
      </w:tr>
      <w:tr w:rsidR="00D85DC3" w:rsidRPr="004331BF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11.00 am</w:t>
            </w:r>
          </w:p>
        </w:tc>
        <w:tc>
          <w:tcPr>
            <w:tcW w:w="1622" w:type="dxa"/>
            <w:tcBorders>
              <w:bottom w:val="single" w:sz="18" w:space="0" w:color="auto"/>
              <w:right w:val="doub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1100 hrs</w:t>
            </w:r>
          </w:p>
        </w:tc>
        <w:tc>
          <w:tcPr>
            <w:tcW w:w="1622" w:type="dxa"/>
            <w:tcBorders>
              <w:left w:val="double" w:sz="18" w:space="0" w:color="auto"/>
              <w:bottom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11.00 pm</w:t>
            </w:r>
          </w:p>
        </w:tc>
        <w:tc>
          <w:tcPr>
            <w:tcW w:w="162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2300 hrs</w:t>
            </w:r>
          </w:p>
        </w:tc>
      </w:tr>
    </w:tbl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5952799" wp14:editId="061CF3D9">
                <wp:simplePos x="0" y="0"/>
                <wp:positionH relativeFrom="column">
                  <wp:posOffset>1545128</wp:posOffset>
                </wp:positionH>
                <wp:positionV relativeFrom="paragraph">
                  <wp:posOffset>169718</wp:posOffset>
                </wp:positionV>
                <wp:extent cx="2618509" cy="636963"/>
                <wp:effectExtent l="19050" t="19050" r="10795" b="10795"/>
                <wp:wrapNone/>
                <wp:docPr id="5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618509" cy="636963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TIME 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52799" id="_x0000_s1189" style="position:absolute;margin-left:121.65pt;margin-top:13.35pt;width:206.2pt;height:50.1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6GFg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8122,318482;1309255,636285;2616327,318482;1309255,36419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TIME FACTS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FC38874" wp14:editId="2B567B98">
                <wp:simplePos x="0" y="0"/>
                <wp:positionH relativeFrom="column">
                  <wp:posOffset>3505200</wp:posOffset>
                </wp:positionH>
                <wp:positionV relativeFrom="paragraph">
                  <wp:posOffset>198813</wp:posOffset>
                </wp:positionV>
                <wp:extent cx="2715260" cy="165481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12 months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year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365 days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year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366 days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leap year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10 years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decade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100 years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century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8874" id="Text Box 11" o:spid="_x0000_s1190" type="#_x0000_t202" style="position:absolute;margin-left:276pt;margin-top:15.65pt;width:213.8pt;height:130.3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ZpuwIAAMU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12 months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year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365 days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year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366 days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leap year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10 years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decade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100 years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century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2FD04B90" wp14:editId="64EFA8E1">
                <wp:simplePos x="0" y="0"/>
                <wp:positionH relativeFrom="column">
                  <wp:posOffset>-27363</wp:posOffset>
                </wp:positionH>
                <wp:positionV relativeFrom="paragraph">
                  <wp:posOffset>192924</wp:posOffset>
                </wp:positionV>
                <wp:extent cx="2715260" cy="1655387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655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B54750">
                              <w:rPr>
                                <w:rFonts w:ascii="Comic Sans MS" w:hAnsi="Comic Sans MS"/>
                                <w:sz w:val="28"/>
                              </w:rPr>
                              <w:t>60 seconds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minute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60 minutes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hour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24 hours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day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7 days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week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 weeks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fortnight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(14 days)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4B90" id="Text Box 10" o:spid="_x0000_s1191" type="#_x0000_t202" style="position:absolute;margin-left:-2.15pt;margin-top:15.2pt;width:213.8pt;height:130.3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pHugIAAMU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 w:rsidRPr="00B54750">
                        <w:rPr>
                          <w:rFonts w:ascii="Comic Sans MS" w:hAnsi="Comic Sans MS"/>
                          <w:sz w:val="28"/>
                        </w:rPr>
                        <w:t>60 seconds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minute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60 minutes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hour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24 hours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day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7 days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week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 weeks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fortnight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(14 days)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92EAA36" wp14:editId="6E44B7BA">
                <wp:simplePos x="0" y="0"/>
                <wp:positionH relativeFrom="column">
                  <wp:posOffset>1405255</wp:posOffset>
                </wp:positionH>
                <wp:positionV relativeFrom="paragraph">
                  <wp:posOffset>78740</wp:posOffset>
                </wp:positionV>
                <wp:extent cx="3144520" cy="713105"/>
                <wp:effectExtent l="19050" t="19050" r="17780" b="10795"/>
                <wp:wrapNone/>
                <wp:docPr id="5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144520" cy="7131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THE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AA36" id="_x0000_s1192" style="position:absolute;margin-left:110.65pt;margin-top:6.2pt;width:247.6pt;height:56.1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KiFg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754,356553;1572260,712346;3141900,356553;1572260,40772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THE CALENDAR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5D4939CD" wp14:editId="5D3B6894">
                <wp:simplePos x="0" y="0"/>
                <wp:positionH relativeFrom="column">
                  <wp:posOffset>-284661</wp:posOffset>
                </wp:positionH>
                <wp:positionV relativeFrom="paragraph">
                  <wp:posOffset>259261</wp:posOffset>
                </wp:positionV>
                <wp:extent cx="6643197" cy="59574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197" cy="59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>The following rhyme will help you remember the number of days in each month of the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39CD" id="_x0000_s1193" type="#_x0000_t202" style="position:absolute;margin-left:-22.4pt;margin-top:20.4pt;width:523.1pt;height:46.9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1C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RbY846Az8LofwM/s4RhcHVU93Mnqq0ZCLlsqNuxGKTm2jNaQXmhv+mdX&#10;JxxtQdbjB1lDGLo10gHtG9Xb2kE1EKBDmx5PrbGpVHA4m5HLMJ1jVIEtTuM5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" filled="f" stroked="f">
                <v:textbox>
                  <w:txbxContent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85D01">
                        <w:rPr>
                          <w:rFonts w:ascii="Comic Sans MS" w:hAnsi="Comic Sans MS"/>
                          <w:sz w:val="28"/>
                        </w:rPr>
                        <w:t>The following rhyme will help you remember the number of days in each month of the year.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B27E050" wp14:editId="53D54224">
                <wp:simplePos x="0" y="0"/>
                <wp:positionH relativeFrom="column">
                  <wp:posOffset>3892896</wp:posOffset>
                </wp:positionH>
                <wp:positionV relativeFrom="paragraph">
                  <wp:posOffset>176241</wp:posOffset>
                </wp:positionV>
                <wp:extent cx="2126615" cy="284018"/>
                <wp:effectExtent l="0" t="0" r="0" b="190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284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66628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6284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SEASONS</w:t>
                            </w:r>
                          </w:p>
                          <w:p w:rsidR="00D85809" w:rsidRPr="007E61A2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E050" id="Text Box 53" o:spid="_x0000_s1194" type="#_x0000_t202" style="position:absolute;margin-left:306.55pt;margin-top:13.9pt;width:167.45pt;height:22.3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hAuwIAAMQ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" filled="f" stroked="f">
                <v:textbox>
                  <w:txbxContent>
                    <w:p w:rsidR="00D85809" w:rsidRPr="00666284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6284">
                        <w:rPr>
                          <w:rFonts w:ascii="Comic Sans MS" w:hAnsi="Comic Sans MS"/>
                          <w:b/>
                          <w:i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SEASONS</w:t>
                      </w:r>
                    </w:p>
                    <w:p w:rsidR="00D85809" w:rsidRPr="007E61A2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740E49E5" wp14:editId="6335B93F">
                <wp:simplePos x="0" y="0"/>
                <wp:positionH relativeFrom="margin">
                  <wp:posOffset>-190948</wp:posOffset>
                </wp:positionH>
                <wp:positionV relativeFrom="margin">
                  <wp:posOffset>1570917</wp:posOffset>
                </wp:positionV>
                <wp:extent cx="3276600" cy="1758950"/>
                <wp:effectExtent l="19050" t="19050" r="19050" b="12700"/>
                <wp:wrapSquare wrapText="bothSides"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7589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Thirty days has September</w:t>
                            </w:r>
                          </w:p>
                          <w:p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April, June and November</w:t>
                            </w:r>
                          </w:p>
                          <w:p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All the rest have thirty-one</w:t>
                            </w:r>
                          </w:p>
                          <w:p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Except February alone</w:t>
                            </w:r>
                          </w:p>
                          <w:p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Which has twenty-eight days clear</w:t>
                            </w:r>
                          </w:p>
                          <w:p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And twenty-nine in each leap year.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E49E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195" type="#_x0000_t185" style="position:absolute;margin-left:-15.05pt;margin-top:123.7pt;width:258pt;height:138.5pt;z-index: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" o:allowincell="f" adj="1739" fillcolor="#943634" strokecolor="#9bbb59" strokeweight="3pt">
                <v:shadow color="#5d7035" offset="1pt,1pt"/>
                <v:textbox inset="3.6pt,,3.6pt">
                  <w:txbxContent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Thirty days has September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April, June and November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All the rest have thirty-one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Except February alone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Which has twenty-eight days clear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And twenty-nine in each leap year.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5DC3"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7712" behindDoc="0" locked="0" layoutInCell="1" allowOverlap="1" wp14:anchorId="37573A31" wp14:editId="28603ED9">
            <wp:simplePos x="0" y="0"/>
            <wp:positionH relativeFrom="column">
              <wp:posOffset>5390024</wp:posOffset>
            </wp:positionH>
            <wp:positionV relativeFrom="paragraph">
              <wp:posOffset>238760</wp:posOffset>
            </wp:positionV>
            <wp:extent cx="760095" cy="470535"/>
            <wp:effectExtent l="0" t="0" r="1905" b="5715"/>
            <wp:wrapNone/>
            <wp:docPr id="8" name="Picture 8" descr="C:\Users\murphys2\AppData\Local\Microsoft\Windows\Temporary Internet Files\Content.IE5\5CAHFS9W\MC9004344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phys2\AppData\Local\Microsoft\Windows\Temporary Internet Files\Content.IE5\5CAHFS9W\MC900434465[1].wmf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DC3"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6688" behindDoc="0" locked="0" layoutInCell="1" allowOverlap="1" wp14:anchorId="0F57C488" wp14:editId="351B43A3">
            <wp:simplePos x="0" y="0"/>
            <wp:positionH relativeFrom="column">
              <wp:posOffset>3651192</wp:posOffset>
            </wp:positionH>
            <wp:positionV relativeFrom="paragraph">
              <wp:posOffset>246322</wp:posOffset>
            </wp:positionV>
            <wp:extent cx="856615" cy="465455"/>
            <wp:effectExtent l="0" t="0" r="635" b="0"/>
            <wp:wrapNone/>
            <wp:docPr id="4" name="Picture 4" descr="C:\Users\murphys2\AppData\Local\Microsoft\Windows\Temporary Internet Files\Content.IE5\D3NZAAF2\MC900434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phys2\AppData\Local\Microsoft\Windows\Temporary Internet Files\Content.IE5\D3NZAAF2\MC900434459[1].wmf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F1084D3" wp14:editId="57C44B72">
                <wp:simplePos x="0" y="0"/>
                <wp:positionH relativeFrom="column">
                  <wp:posOffset>3364241</wp:posOffset>
                </wp:positionH>
                <wp:positionV relativeFrom="paragraph">
                  <wp:posOffset>249856</wp:posOffset>
                </wp:positionV>
                <wp:extent cx="1253837" cy="768927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837" cy="76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March</w:t>
                            </w:r>
                          </w:p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April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May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84D3" id="Text Box 6" o:spid="_x0000_s1196" type="#_x0000_t202" style="position:absolute;margin-left:264.9pt;margin-top:19.65pt;width:98.75pt;height:60.5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6idugIAAMI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March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April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May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1FEA0D3" wp14:editId="506CABF9">
                <wp:simplePos x="0" y="0"/>
                <wp:positionH relativeFrom="column">
                  <wp:posOffset>5103807</wp:posOffset>
                </wp:positionH>
                <wp:positionV relativeFrom="paragraph">
                  <wp:posOffset>5961</wp:posOffset>
                </wp:positionV>
                <wp:extent cx="1253490" cy="7683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June</w:t>
                            </w:r>
                          </w:p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July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August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A0D3" id="Text Box 54" o:spid="_x0000_s1197" type="#_x0000_t202" style="position:absolute;margin-left:401.85pt;margin-top:.45pt;width:98.7pt;height:60.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84vA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June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July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August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DC3" w:rsidRPr="00666284">
        <w:rPr>
          <w:rFonts w:ascii="Comic Sans MS" w:hAnsi="Comic Sans MS"/>
          <w:sz w:val="32"/>
        </w:rPr>
        <w:tab/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15BABE9" wp14:editId="14DEFC71">
                <wp:simplePos x="0" y="0"/>
                <wp:positionH relativeFrom="column">
                  <wp:posOffset>5116830</wp:posOffset>
                </wp:positionH>
                <wp:positionV relativeFrom="paragraph">
                  <wp:posOffset>603250</wp:posOffset>
                </wp:positionV>
                <wp:extent cx="1253490" cy="76835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December</w:t>
                            </w:r>
                          </w:p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January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February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ABE9" id="Text Box 56" o:spid="_x0000_s1198" type="#_x0000_t202" style="position:absolute;margin-left:402.9pt;margin-top:47.5pt;width:98.7pt;height:60.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Ks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December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January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February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98729A8" wp14:editId="6155EB1F">
                <wp:simplePos x="0" y="0"/>
                <wp:positionH relativeFrom="column">
                  <wp:posOffset>3344545</wp:posOffset>
                </wp:positionH>
                <wp:positionV relativeFrom="paragraph">
                  <wp:posOffset>604520</wp:posOffset>
                </wp:positionV>
                <wp:extent cx="1253490" cy="76835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September</w:t>
                            </w:r>
                          </w:p>
                          <w:p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October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November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29A8" id="Text Box 57" o:spid="_x0000_s1199" type="#_x0000_t202" style="position:absolute;margin-left:263.35pt;margin-top:47.6pt;width:98.7pt;height:60.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0KX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September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October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November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9760" behindDoc="0" locked="0" layoutInCell="1" allowOverlap="1" wp14:anchorId="2729A0A5" wp14:editId="030491D8">
            <wp:simplePos x="0" y="0"/>
            <wp:positionH relativeFrom="column">
              <wp:posOffset>3613150</wp:posOffset>
            </wp:positionH>
            <wp:positionV relativeFrom="paragraph">
              <wp:posOffset>220980</wp:posOffset>
            </wp:positionV>
            <wp:extent cx="785495" cy="3790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Title 3.wmf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8736" behindDoc="0" locked="0" layoutInCell="1" allowOverlap="1" wp14:anchorId="208F487B" wp14:editId="33DC5806">
            <wp:simplePos x="0" y="0"/>
            <wp:positionH relativeFrom="column">
              <wp:posOffset>5278168</wp:posOffset>
            </wp:positionH>
            <wp:positionV relativeFrom="paragraph">
              <wp:posOffset>264909</wp:posOffset>
            </wp:positionV>
            <wp:extent cx="831215" cy="335915"/>
            <wp:effectExtent l="0" t="0" r="6985" b="6985"/>
            <wp:wrapNone/>
            <wp:docPr id="282" name="Picture 282" descr="C:\Users\murphys2\AppData\Local\Microsoft\Windows\Temporary Internet Files\Content.IE5\5CAHFS9W\MC9004344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rphys2\AppData\Local\Microsoft\Windows\Temporary Internet Files\Content.IE5\5CAHFS9W\MC900434463[1].wmf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829DCFA" wp14:editId="390F3F0F">
                <wp:simplePos x="0" y="0"/>
                <wp:positionH relativeFrom="column">
                  <wp:posOffset>1856740</wp:posOffset>
                </wp:positionH>
                <wp:positionV relativeFrom="paragraph">
                  <wp:posOffset>2020661</wp:posOffset>
                </wp:positionV>
                <wp:extent cx="2146935" cy="636905"/>
                <wp:effectExtent l="19050" t="19050" r="24765" b="10795"/>
                <wp:wrapNone/>
                <wp:docPr id="5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146935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DCFA" id="_x0000_s1200" style="position:absolute;margin-left:146.2pt;margin-top:159.1pt;width:169.05pt;height:50.1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45FwkAAGk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6659,318453;1073468,636227;2145146,318453;1073468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CAPACITY</w:t>
                      </w:r>
                    </w:p>
                  </w:txbxContent>
                </v:textbox>
              </v:shape>
            </w:pict>
          </mc:Fallback>
        </mc:AlternateContent>
      </w:r>
      <w:r w:rsidR="00DE6DC4">
        <w:rPr>
          <w:rFonts w:ascii="Comic Sans MS" w:hAnsi="Comic Sans MS"/>
          <w:sz w:val="32"/>
        </w:rPr>
        <w:pict>
          <v:shape id="_x0000_s1071" type="#_x0000_t75" style="position:absolute;margin-left:10.95pt;margin-top:139.6pt;width:450pt;height:7.5pt;z-index:25209804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8F2ECEE" wp14:editId="3A782F11">
                <wp:simplePos x="0" y="0"/>
                <wp:positionH relativeFrom="column">
                  <wp:posOffset>-230505</wp:posOffset>
                </wp:positionH>
                <wp:positionV relativeFrom="paragraph">
                  <wp:posOffset>170180</wp:posOffset>
                </wp:positionV>
                <wp:extent cx="6642735" cy="164338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 </w:t>
                            </w:r>
                            <w:r w:rsidRPr="00985D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LEAP YEAR</w:t>
                            </w: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occurs every </w:t>
                            </w:r>
                            <w:r w:rsidRPr="00985D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FOUR</w:t>
                            </w: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years.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2008, 2012, 2016 and 202</w:t>
                            </w: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>0 are all leap years.</w:t>
                            </w:r>
                          </w:p>
                          <w:p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>To find out if a year is a leap year, divide the last two digits of the year by 4.  If there is no remainder then it is a leap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ECEE" id="_x0000_s1201" type="#_x0000_t202" style="position:absolute;margin-left:-18.15pt;margin-top:13.4pt;width:523.05pt;height:129.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8Cvg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" filled="f" stroked="f">
                <v:textbox>
                  <w:txbxContent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85D01">
                        <w:rPr>
                          <w:rFonts w:ascii="Comic Sans MS" w:hAnsi="Comic Sans MS"/>
                          <w:sz w:val="28"/>
                        </w:rPr>
                        <w:t xml:space="preserve">A </w:t>
                      </w:r>
                      <w:r w:rsidRPr="00985D01">
                        <w:rPr>
                          <w:rFonts w:ascii="Comic Sans MS" w:hAnsi="Comic Sans MS"/>
                          <w:b/>
                          <w:sz w:val="28"/>
                        </w:rPr>
                        <w:t>LEAP YEAR</w:t>
                      </w:r>
                      <w:r w:rsidRPr="00985D01">
                        <w:rPr>
                          <w:rFonts w:ascii="Comic Sans MS" w:hAnsi="Comic Sans MS"/>
                          <w:sz w:val="28"/>
                        </w:rPr>
                        <w:t xml:space="preserve"> occurs every </w:t>
                      </w:r>
                      <w:r w:rsidRPr="00985D01">
                        <w:rPr>
                          <w:rFonts w:ascii="Comic Sans MS" w:hAnsi="Comic Sans MS"/>
                          <w:b/>
                          <w:sz w:val="28"/>
                        </w:rPr>
                        <w:t>FOUR</w:t>
                      </w:r>
                      <w:r w:rsidRPr="00985D01">
                        <w:rPr>
                          <w:rFonts w:ascii="Comic Sans MS" w:hAnsi="Comic Sans MS"/>
                          <w:sz w:val="28"/>
                        </w:rPr>
                        <w:t xml:space="preserve"> years.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2008, 2012, 2016 and 202</w:t>
                      </w:r>
                      <w:r w:rsidRPr="00985D01">
                        <w:rPr>
                          <w:rFonts w:ascii="Comic Sans MS" w:hAnsi="Comic Sans MS"/>
                          <w:sz w:val="28"/>
                        </w:rPr>
                        <w:t>0 are all leap years.</w:t>
                      </w:r>
                    </w:p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85D01">
                        <w:rPr>
                          <w:rFonts w:ascii="Comic Sans MS" w:hAnsi="Comic Sans MS"/>
                          <w:sz w:val="28"/>
                        </w:rPr>
                        <w:t>To find out if a year is a leap year, divide the last two digits of the year by 4.  If there is no remainder then it is a leap year.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2FB27964" wp14:editId="6CE7BF7A">
                <wp:simplePos x="0" y="0"/>
                <wp:positionH relativeFrom="column">
                  <wp:posOffset>-151765</wp:posOffset>
                </wp:positionH>
                <wp:positionV relativeFrom="paragraph">
                  <wp:posOffset>2725601</wp:posOffset>
                </wp:positionV>
                <wp:extent cx="6455410" cy="2908935"/>
                <wp:effectExtent l="0" t="0" r="0" b="571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290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CAPACITY is the amount of space in a hollow container such as a bottle or bin.  The standard unit for measuring capacity is the LITRE.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1000 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40" w:dyaOrig="620">
                                <v:shape id="_x0000_i1068" type="#_x0000_t75" style="width:11.25pt;height:30pt">
                                  <v:imagedata r:id="rId186" o:title=""/>
                                </v:shape>
                                <o:OLEObject Type="Embed" ProgID="Equation.3" ShapeID="_x0000_i1068" DrawAspect="Content" ObjectID="_1646042739" r:id="rId18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750 ml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40" w:dyaOrig="620">
                                <v:shape id="_x0000_i1069" type="#_x0000_t75" style="width:11.25pt;height:30pt">
                                  <v:imagedata r:id="rId188" o:title=""/>
                                </v:shape>
                                <o:OLEObject Type="Embed" ProgID="Equation.3" ShapeID="_x0000_i1069" DrawAspect="Content" ObjectID="_1646042740" r:id="rId189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500 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20" w:dyaOrig="620">
                                <v:shape id="_x0000_i1070" type="#_x0000_t75" style="width:11.25pt;height:30pt">
                                  <v:imagedata r:id="rId190" o:title=""/>
                                </v:shape>
                                <o:OLEObject Type="Embed" ProgID="Equation.3" ShapeID="_x0000_i1070" DrawAspect="Content" ObjectID="_1646042741" r:id="rId19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200 ml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40" w:dyaOrig="620">
                                <v:shape id="_x0000_i1071" type="#_x0000_t75" style="width:11.25pt;height:30pt">
                                  <v:imagedata r:id="rId192" o:title=""/>
                                </v:shape>
                                <o:OLEObject Type="Embed" ProgID="Equation.3" ShapeID="_x0000_i1071" DrawAspect="Content" ObjectID="_1646042742" r:id="rId193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250 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340" w:dyaOrig="620">
                                <v:shape id="_x0000_i1072" type="#_x0000_t75" style="width:17.25pt;height:30pt">
                                  <v:imagedata r:id="rId194" o:title=""/>
                                </v:shape>
                                <o:OLEObject Type="Embed" ProgID="Equation.3" ShapeID="_x0000_i1072" DrawAspect="Content" ObjectID="_1646042743" r:id="rId195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100 ml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standard size dinks can holds 330 ml.</w:t>
                            </w:r>
                          </w:p>
                          <w:p w:rsidR="00D85809" w:rsidRPr="004F2B04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medicine spoon holds 5 ml.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964" id="Text Box 60" o:spid="_x0000_s1202" type="#_x0000_t202" style="position:absolute;margin-left:-11.95pt;margin-top:214.6pt;width:508.3pt;height:229.0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+0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CAPACITY is the amount of space in a hollow container such as a bottle or bin.  The standard unit for measuring capacity is the LITRE.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1000 ml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40" w:dyaOrig="620">
                          <v:shape id="_x0000_i1113" type="#_x0000_t75" style="width:11.25pt;height:30pt" o:ole="">
                            <v:imagedata r:id="rId196" o:title=""/>
                          </v:shape>
                          <o:OLEObject Type="Embed" ProgID="Equation.3" ShapeID="_x0000_i1113" DrawAspect="Content" ObjectID="_1625920863" r:id="rId197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750 ml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40" w:dyaOrig="620">
                          <v:shape id="_x0000_i1114" type="#_x0000_t75" style="width:11.25pt;height:30pt" o:ole="">
                            <v:imagedata r:id="rId198" o:title=""/>
                          </v:shape>
                          <o:OLEObject Type="Embed" ProgID="Equation.3" ShapeID="_x0000_i1114" DrawAspect="Content" ObjectID="_1625920864" r:id="rId199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500 ml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20" w:dyaOrig="620">
                          <v:shape id="_x0000_i1115" type="#_x0000_t75" style="width:11.25pt;height:30pt" o:ole="">
                            <v:imagedata r:id="rId200" o:title=""/>
                          </v:shape>
                          <o:OLEObject Type="Embed" ProgID="Equation.3" ShapeID="_x0000_i1115" DrawAspect="Content" ObjectID="_1625920865" r:id="rId201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200 ml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40" w:dyaOrig="620">
                          <v:shape id="_x0000_i1116" type="#_x0000_t75" style="width:11.25pt;height:30pt" o:ole="">
                            <v:imagedata r:id="rId202" o:title=""/>
                          </v:shape>
                          <o:OLEObject Type="Embed" ProgID="Equation.3" ShapeID="_x0000_i1116" DrawAspect="Content" ObjectID="_1625920866" r:id="rId203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250 ml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340" w:dyaOrig="620">
                          <v:shape id="_x0000_i1117" type="#_x0000_t75" style="width:17.25pt;height:30pt" o:ole="">
                            <v:imagedata r:id="rId204" o:title=""/>
                          </v:shape>
                          <o:OLEObject Type="Embed" ProgID="Equation.3" ShapeID="_x0000_i1117" DrawAspect="Content" ObjectID="_1625920867" r:id="rId205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100 ml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 standard size dinks can holds 330 ml.</w:t>
                      </w:r>
                    </w:p>
                    <w:p w:rsidR="00D85809" w:rsidRPr="004F2B04" w:rsidRDefault="00D85809" w:rsidP="00D85DC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 medicine spoon holds 5 ml.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A99679" wp14:editId="31FE49D8">
                <wp:simplePos x="0" y="0"/>
                <wp:positionH relativeFrom="column">
                  <wp:posOffset>1995805</wp:posOffset>
                </wp:positionH>
                <wp:positionV relativeFrom="paragraph">
                  <wp:posOffset>120650</wp:posOffset>
                </wp:positionV>
                <wp:extent cx="1850390" cy="713105"/>
                <wp:effectExtent l="19050" t="19050" r="16510" b="10795"/>
                <wp:wrapNone/>
                <wp:docPr id="6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850390" cy="7131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9679" id="_x0000_s1203" style="position:absolute;margin-left:157.15pt;margin-top:9.5pt;width:145.7pt;height:56.1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740,356553;925195,712346;1848848,356553;925195,40772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363AB8E" wp14:editId="21B91006">
                <wp:simplePos x="0" y="0"/>
                <wp:positionH relativeFrom="column">
                  <wp:posOffset>-285750</wp:posOffset>
                </wp:positionH>
                <wp:positionV relativeFrom="paragraph">
                  <wp:posOffset>107950</wp:posOffset>
                </wp:positionV>
                <wp:extent cx="6643197" cy="12954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197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VOLUME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the amount of space taken up by a solid object.</w:t>
                            </w:r>
                          </w:p>
                          <w:p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volume of a solid is measured in CUBIC CENTIMETRES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cm³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or CUBIC METRES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m³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AB8E" id="_x0000_s1204" type="#_x0000_t202" style="position:absolute;margin-left:-22.5pt;margin-top:8.5pt;width:523.1pt;height:102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gGvQIAAMQ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" filled="f" stroked="f">
                <v:textbox>
                  <w:txbxContent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VOLUME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the amount of space taken up by a solid object.</w:t>
                      </w:r>
                    </w:p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volume of a solid is measured in CUBIC CENTIMETRES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cm³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or CUBIC METRES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m³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3A87AD0" wp14:editId="017C6617">
                <wp:simplePos x="0" y="0"/>
                <wp:positionH relativeFrom="column">
                  <wp:posOffset>2710180</wp:posOffset>
                </wp:positionH>
                <wp:positionV relativeFrom="paragraph">
                  <wp:posOffset>172720</wp:posOffset>
                </wp:positionV>
                <wp:extent cx="3549015" cy="1501140"/>
                <wp:effectExtent l="0" t="0" r="0" b="381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01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To calculate the volume of a CUBOID, multiply the length by breadth by height.</w:t>
                            </w:r>
                          </w:p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Volume = length x breadth x height</w:t>
                            </w:r>
                          </w:p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Volume = 8 x 4 x 5 = 160 cm³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7AD0" id="Text Box 63" o:spid="_x0000_s1205" type="#_x0000_t202" style="position:absolute;margin-left:213.4pt;margin-top:13.6pt;width:279.45pt;height:118.2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U3vAIAAMU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To calculate the volume of a CUBOID, multiply the length by breadth by height.</w:t>
                      </w: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Volume = length x breadth x height</w:t>
                      </w: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Volume = 8 x 4 x 5 = 160 cm³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C6542BF" wp14:editId="73BE4A50">
                <wp:simplePos x="0" y="0"/>
                <wp:positionH relativeFrom="column">
                  <wp:posOffset>331470</wp:posOffset>
                </wp:positionH>
                <wp:positionV relativeFrom="paragraph">
                  <wp:posOffset>133350</wp:posOffset>
                </wp:positionV>
                <wp:extent cx="1600200" cy="990600"/>
                <wp:effectExtent l="0" t="0" r="19050" b="19050"/>
                <wp:wrapNone/>
                <wp:docPr id="640" name="Cub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90600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987D" id="Cube 640" o:spid="_x0000_s1026" type="#_x0000_t16" style="position:absolute;margin-left:26.1pt;margin-top:10.5pt;width:126pt;height:7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" filled="f" strokecolor="#4f81bd [3204]" strokeweight="2pt"/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635DBDB" wp14:editId="3B403B4C">
                <wp:simplePos x="0" y="0"/>
                <wp:positionH relativeFrom="column">
                  <wp:posOffset>1154430</wp:posOffset>
                </wp:positionH>
                <wp:positionV relativeFrom="paragraph">
                  <wp:posOffset>17145</wp:posOffset>
                </wp:positionV>
                <wp:extent cx="525780" cy="327660"/>
                <wp:effectExtent l="0" t="0" r="0" b="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 cm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DBDB" id="Text Box 641" o:spid="_x0000_s1206" type="#_x0000_t202" style="position:absolute;margin-left:90.9pt;margin-top:1.35pt;width:41.4pt;height:25.8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nluw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 cm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sz w:val="32"/>
        </w:rPr>
        <w:tab/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A2FAB2D" wp14:editId="01C6ABA7">
                <wp:simplePos x="0" y="0"/>
                <wp:positionH relativeFrom="column">
                  <wp:posOffset>781050</wp:posOffset>
                </wp:positionH>
                <wp:positionV relativeFrom="paragraph">
                  <wp:posOffset>274955</wp:posOffset>
                </wp:positionV>
                <wp:extent cx="525780" cy="327660"/>
                <wp:effectExtent l="0" t="0" r="0" b="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8 cm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AB2D" id="Text Box 642" o:spid="_x0000_s1207" type="#_x0000_t202" style="position:absolute;margin-left:61.5pt;margin-top:21.65pt;width:41.4pt;height:25.8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9ug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8 cm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DB3D207" wp14:editId="368D1E67">
                <wp:simplePos x="0" y="0"/>
                <wp:positionH relativeFrom="column">
                  <wp:posOffset>1718310</wp:posOffset>
                </wp:positionH>
                <wp:positionV relativeFrom="paragraph">
                  <wp:posOffset>92075</wp:posOffset>
                </wp:positionV>
                <wp:extent cx="525780" cy="327660"/>
                <wp:effectExtent l="0" t="0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 cm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D207" id="Text Box 643" o:spid="_x0000_s1208" type="#_x0000_t202" style="position:absolute;margin-left:135.3pt;margin-top:7.25pt;width:41.4pt;height:25.8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wKuw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 cm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ED42750" wp14:editId="0BF5165C">
                <wp:simplePos x="0" y="0"/>
                <wp:positionH relativeFrom="column">
                  <wp:posOffset>339090</wp:posOffset>
                </wp:positionH>
                <wp:positionV relativeFrom="paragraph">
                  <wp:posOffset>220345</wp:posOffset>
                </wp:positionV>
                <wp:extent cx="1584960" cy="327660"/>
                <wp:effectExtent l="0" t="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A67400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14"/>
                              </w:rPr>
                            </w:pPr>
                            <w:r w:rsidRPr="00A67400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(not drawn to scale)</w:t>
                            </w:r>
                          </w:p>
                          <w:p w:rsidR="00D85809" w:rsidRPr="00A67400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2750" id="Text Box 644" o:spid="_x0000_s1209" type="#_x0000_t202" style="position:absolute;margin-left:26.7pt;margin-top:17.35pt;width:124.8pt;height:25.8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HWt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" filled="f" stroked="f">
                <v:textbox>
                  <w:txbxContent>
                    <w:p w:rsidR="00D85809" w:rsidRPr="00A67400" w:rsidRDefault="00D85809" w:rsidP="00D85DC3">
                      <w:pPr>
                        <w:pStyle w:val="NoSpacing"/>
                        <w:rPr>
                          <w:rFonts w:ascii="Comic Sans MS" w:hAnsi="Comic Sans MS"/>
                          <w:i/>
                          <w:sz w:val="14"/>
                        </w:rPr>
                      </w:pPr>
                      <w:r w:rsidRPr="00A67400">
                        <w:rPr>
                          <w:rFonts w:ascii="Comic Sans MS" w:hAnsi="Comic Sans MS"/>
                          <w:i/>
                          <w:sz w:val="20"/>
                        </w:rPr>
                        <w:t>(not drawn to scale)</w:t>
                      </w:r>
                    </w:p>
                    <w:p w:rsidR="00D85809" w:rsidRPr="00A67400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4678948" wp14:editId="230A8266">
                <wp:simplePos x="0" y="0"/>
                <wp:positionH relativeFrom="column">
                  <wp:posOffset>2028190</wp:posOffset>
                </wp:positionH>
                <wp:positionV relativeFrom="paragraph">
                  <wp:posOffset>196215</wp:posOffset>
                </wp:positionV>
                <wp:extent cx="1866900" cy="636905"/>
                <wp:effectExtent l="19050" t="19050" r="19050" b="10795"/>
                <wp:wrapNone/>
                <wp:docPr id="64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866900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8948" id="_x0000_s1210" style="position:absolute;margin-left:159.7pt;margin-top:15.45pt;width:147pt;height:50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791,318453;933450,636227;1865344,318453;933450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WEIGHT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5394477" wp14:editId="61047906">
                <wp:simplePos x="0" y="0"/>
                <wp:positionH relativeFrom="column">
                  <wp:posOffset>3158490</wp:posOffset>
                </wp:positionH>
                <wp:positionV relativeFrom="paragraph">
                  <wp:posOffset>4825365</wp:posOffset>
                </wp:positionV>
                <wp:extent cx="160020" cy="518160"/>
                <wp:effectExtent l="0" t="0" r="11430" b="15240"/>
                <wp:wrapNone/>
                <wp:docPr id="646" name="Right Brac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1816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0EF1" id="Right Brace 646" o:spid="_x0000_s1026" type="#_x0000_t88" style="position:absolute;margin-left:248.7pt;margin-top:379.95pt;width:12.6pt;height:40.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" adj="556" strokecolor="black [3040]" strokeweight="1.5pt"/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3A3B553" wp14:editId="3A6FD1F9">
                <wp:simplePos x="0" y="0"/>
                <wp:positionH relativeFrom="column">
                  <wp:posOffset>5855970</wp:posOffset>
                </wp:positionH>
                <wp:positionV relativeFrom="paragraph">
                  <wp:posOffset>5008245</wp:posOffset>
                </wp:positionV>
                <wp:extent cx="541020" cy="250825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- 20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B553" id="Text Box 647" o:spid="_x0000_s1211" type="#_x0000_t202" style="position:absolute;margin-left:461.1pt;margin-top:394.35pt;width:42.6pt;height:19.7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le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- 20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ED7065C" wp14:editId="4A1BED82">
                <wp:simplePos x="0" y="0"/>
                <wp:positionH relativeFrom="column">
                  <wp:posOffset>5858360</wp:posOffset>
                </wp:positionH>
                <wp:positionV relativeFrom="paragraph">
                  <wp:posOffset>2543175</wp:posOffset>
                </wp:positionV>
                <wp:extent cx="367441" cy="251012"/>
                <wp:effectExtent l="0" t="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065C" id="Text Box 648" o:spid="_x0000_s1212" type="#_x0000_t202" style="position:absolute;margin-left:461.3pt;margin-top:200.25pt;width:28.95pt;height:19.7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IX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ºC</w:t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C737842" wp14:editId="64D94242">
                <wp:simplePos x="0" y="0"/>
                <wp:positionH relativeFrom="column">
                  <wp:posOffset>5867064</wp:posOffset>
                </wp:positionH>
                <wp:positionV relativeFrom="paragraph">
                  <wp:posOffset>3171190</wp:posOffset>
                </wp:positionV>
                <wp:extent cx="367441" cy="251012"/>
                <wp:effectExtent l="0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10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7842" id="Text Box 649" o:spid="_x0000_s1213" type="#_x0000_t202" style="position:absolute;margin-left:461.95pt;margin-top:249.7pt;width:28.95pt;height:19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Jt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DCFC659" wp14:editId="26F94583">
                <wp:simplePos x="0" y="0"/>
                <wp:positionH relativeFrom="column">
                  <wp:posOffset>5891044</wp:posOffset>
                </wp:positionH>
                <wp:positionV relativeFrom="paragraph">
                  <wp:posOffset>3806825</wp:posOffset>
                </wp:positionV>
                <wp:extent cx="367030" cy="250825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C659" id="Text Box 650" o:spid="_x0000_s1214" type="#_x0000_t202" style="position:absolute;margin-left:463.85pt;margin-top:299.75pt;width:28.9pt;height:19.7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la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3EC6BC3" wp14:editId="5FEEE204">
                <wp:simplePos x="0" y="0"/>
                <wp:positionH relativeFrom="column">
                  <wp:posOffset>5860415</wp:posOffset>
                </wp:positionH>
                <wp:positionV relativeFrom="paragraph">
                  <wp:posOffset>4402492</wp:posOffset>
                </wp:positionV>
                <wp:extent cx="367030" cy="250825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-10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6BC3" id="Text Box 651" o:spid="_x0000_s1215" type="#_x0000_t202" style="position:absolute;margin-left:461.45pt;margin-top:346.65pt;width:28.9pt;height:19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/x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45600" behindDoc="0" locked="0" layoutInCell="1" allowOverlap="1" wp14:anchorId="6A61ACE9" wp14:editId="40335158">
            <wp:simplePos x="0" y="0"/>
            <wp:positionH relativeFrom="column">
              <wp:posOffset>5739765</wp:posOffset>
            </wp:positionH>
            <wp:positionV relativeFrom="paragraph">
              <wp:posOffset>2585085</wp:posOffset>
            </wp:positionV>
            <wp:extent cx="252095" cy="290004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 4.wmf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BC469A0" wp14:editId="0914CBA3">
                <wp:simplePos x="0" y="0"/>
                <wp:positionH relativeFrom="column">
                  <wp:posOffset>-217170</wp:posOffset>
                </wp:positionH>
                <wp:positionV relativeFrom="paragraph">
                  <wp:posOffset>3171825</wp:posOffset>
                </wp:positionV>
                <wp:extent cx="5844540" cy="2430780"/>
                <wp:effectExtent l="0" t="0" r="0" b="762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C7EF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TEMPERATURE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a measure of how hot or cold something is.  A </w:t>
                            </w:r>
                            <w:r w:rsidRPr="003C7EF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THERMOMETER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used to measure temperature.  At 0º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water freezes.  </w:t>
                            </w:r>
                            <w:r w:rsidRPr="003C7EF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NEGATIVE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numbers are used for temperatures lower than zero.</w:t>
                            </w: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e.g.  To work out the temperature change from 7º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to - 4º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use two steps</w:t>
                            </w: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STEP 1: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 3" w:char="F022"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0º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altogether</w:t>
                            </w: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STEP 2: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0º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 3" w:char="F022"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4º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4º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11º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69A0" id="Text Box 652" o:spid="_x0000_s1216" type="#_x0000_t202" style="position:absolute;margin-left:-17.1pt;margin-top:249.75pt;width:460.2pt;height:191.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KHvQIAAMc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" filled="f" stroked="f">
                <v:textbox>
                  <w:txbxContent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C7EF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TEMPERATURE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a measure of how hot or cold something is.  A </w:t>
                      </w:r>
                      <w:r w:rsidRPr="003C7EF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THERMOMETER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used to measure temperature.  At 0º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water freezes.  </w:t>
                      </w:r>
                      <w:r w:rsidRPr="003C7EF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NEGATIVE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numbers are used for temperatures lower than zero.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e.g.  To work out the temperature change from 7º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to - 4º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use two steps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STEP 1: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 3" w:char="F022"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0º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altogether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STEP 2: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0º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 3" w:char="F022"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4º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4º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11º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DD4DBA4" wp14:editId="69FB21F4">
                <wp:simplePos x="0" y="0"/>
                <wp:positionH relativeFrom="column">
                  <wp:posOffset>-285750</wp:posOffset>
                </wp:positionH>
                <wp:positionV relativeFrom="paragraph">
                  <wp:posOffset>55245</wp:posOffset>
                </wp:positionV>
                <wp:extent cx="6642735" cy="2270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weight of an object is measured in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GRAMS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KILOGRAMS.</w:t>
                            </w:r>
                          </w:p>
                          <w:p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1000 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position w:val="-24"/>
                                <w:sz w:val="26"/>
                                <w:szCs w:val="26"/>
                              </w:rPr>
                              <w:object w:dxaOrig="240" w:dyaOrig="620">
                                <v:shape id="_x0000_i1074" type="#_x0000_t75" style="width:11.25pt;height:30pt">
                                  <v:imagedata r:id="rId207" o:title=""/>
                                </v:shape>
                                <o:OLEObject Type="Embed" ProgID="Equation.3" ShapeID="_x0000_i1074" DrawAspect="Content" ObjectID="_1646042744" r:id="rId208"/>
                              </w:objec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250 g</w:t>
                            </w: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position w:val="-24"/>
                                <w:sz w:val="26"/>
                                <w:szCs w:val="26"/>
                              </w:rPr>
                              <w:object w:dxaOrig="240" w:dyaOrig="620">
                                <v:shape id="_x0000_i1076" type="#_x0000_t75" style="width:11.25pt;height:30pt">
                                  <v:imagedata r:id="rId209" o:title=""/>
                                </v:shape>
                                <o:OLEObject Type="Embed" ProgID="Equation.3" ShapeID="_x0000_i1076" DrawAspect="Content" ObjectID="_1646042745" r:id="rId210"/>
                              </w:objec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500 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position w:val="-24"/>
                                <w:sz w:val="26"/>
                                <w:szCs w:val="26"/>
                              </w:rPr>
                              <w:object w:dxaOrig="240" w:dyaOrig="620">
                                <v:shape id="_x0000_i1078" type="#_x0000_t75" style="width:11.25pt;height:30pt">
                                  <v:imagedata r:id="rId211" o:title=""/>
                                </v:shape>
                                <o:OLEObject Type="Embed" ProgID="Equation.3" ShapeID="_x0000_i1078" DrawAspect="Content" ObjectID="_1646042746" r:id="rId212"/>
                              </w:objec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750 g</w:t>
                            </w:r>
                          </w:p>
                          <w:p w:rsidR="00D85809" w:rsidRPr="00B139EC" w:rsidRDefault="00D85809" w:rsidP="00D85DC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B139E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new born baby would weigh about 3 or 4 kg.</w:t>
                            </w:r>
                          </w:p>
                          <w:p w:rsidR="00D85809" w:rsidRPr="00B139E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10 -11 year old child would weigh 30 – 45 kg.</w:t>
                            </w:r>
                          </w:p>
                          <w:p w:rsidR="00D85809" w:rsidRPr="00B139E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large adult would weigh about 100 kg.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DBA4" id="_x0000_s1217" type="#_x0000_t202" style="position:absolute;margin-left:-22.5pt;margin-top:4.35pt;width:523.05pt;height:178.8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6c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" filled="f" stroked="f">
                <v:textbox>
                  <w:txbxContent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weight of an object is measured in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GRAMS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or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KILOGRAMS.</w:t>
                      </w:r>
                    </w:p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1000 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118" type="#_x0000_t75" style="width:11.25pt;height:30pt" o:ole="">
                            <v:imagedata r:id="rId213" o:title=""/>
                          </v:shape>
                          <o:OLEObject Type="Embed" ProgID="Equation.3" ShapeID="_x0000_i1118" DrawAspect="Content" ObjectID="_1625920868" r:id="rId214"/>
                        </w:objec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250 g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119" type="#_x0000_t75" style="width:11.25pt;height:30pt" o:ole="">
                            <v:imagedata r:id="rId215" o:title=""/>
                          </v:shape>
                          <o:OLEObject Type="Embed" ProgID="Equation.3" ShapeID="_x0000_i1119" DrawAspect="Content" ObjectID="_1625920869" r:id="rId216"/>
                        </w:objec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500 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120" type="#_x0000_t75" style="width:11.25pt;height:30pt" o:ole="">
                            <v:imagedata r:id="rId217" o:title=""/>
                          </v:shape>
                          <o:OLEObject Type="Embed" ProgID="Equation.3" ShapeID="_x0000_i1120" DrawAspect="Content" ObjectID="_1625920870" r:id="rId218"/>
                        </w:objec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750 g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A new born baby would weigh about 3 or 4 kg.</w:t>
                      </w:r>
                    </w:p>
                    <w:p w:rsidR="00D85809" w:rsidRPr="00B139EC" w:rsidRDefault="00D85809" w:rsidP="00D85DC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A 10 -11 year old child would weigh 30 – 45 kg.</w:t>
                      </w:r>
                    </w:p>
                    <w:p w:rsidR="00D85809" w:rsidRPr="00B139EC" w:rsidRDefault="00D85809" w:rsidP="00D85DC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A large adult would weigh about 100 kg.</w:t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25285C0" wp14:editId="12E1F71C">
                <wp:simplePos x="0" y="0"/>
                <wp:positionH relativeFrom="column">
                  <wp:posOffset>1436370</wp:posOffset>
                </wp:positionH>
                <wp:positionV relativeFrom="paragraph">
                  <wp:posOffset>2481580</wp:posOffset>
                </wp:positionV>
                <wp:extent cx="3025140" cy="636905"/>
                <wp:effectExtent l="19050" t="19050" r="22860" b="10795"/>
                <wp:wrapNone/>
                <wp:docPr id="65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025140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85C0" id="_x0000_s1218" style="position:absolute;margin-left:113.1pt;margin-top:195.4pt;width:238.2pt;height:50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fsEwkAAGo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384,318453;1512570,636227;3022619,318453;1512570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br w:type="page"/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1D1B748" wp14:editId="6570EAEB">
                <wp:simplePos x="0" y="0"/>
                <wp:positionH relativeFrom="column">
                  <wp:posOffset>2091690</wp:posOffset>
                </wp:positionH>
                <wp:positionV relativeFrom="paragraph">
                  <wp:posOffset>91440</wp:posOffset>
                </wp:positionV>
                <wp:extent cx="1668780" cy="640080"/>
                <wp:effectExtent l="19050" t="19050" r="26670" b="26670"/>
                <wp:wrapNone/>
                <wp:docPr id="65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668780" cy="64008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2D488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1B748" id="_x0000_s1219" style="position:absolute;margin-left:164.7pt;margin-top:7.2pt;width:131.4pt;height:50.4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176,320040;834390,639398;1667389,320040;834390,36597" o:connectangles="0,0,0,0" textboxrect="2977,3262,17087,17337"/>
                <o:lock v:ext="edit" aspectratio="t" verticies="t"/>
                <v:textbox>
                  <w:txbxContent>
                    <w:p w:rsidR="00D85809" w:rsidRPr="002D488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2D4883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LENGTH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7F12831" wp14:editId="399FC315">
                <wp:simplePos x="0" y="0"/>
                <wp:positionH relativeFrom="column">
                  <wp:posOffset>-285750</wp:posOffset>
                </wp:positionH>
                <wp:positionV relativeFrom="paragraph">
                  <wp:posOffset>237490</wp:posOffset>
                </wp:positionV>
                <wp:extent cx="6642735" cy="3985260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398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D0351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There are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four metric units of length commonly used: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982471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98247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MILLIMETRES, CENTRIMETRES, METRES AND KILOMETRES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 mm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cm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100 cm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1000 mm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1000 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km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standard ruler is 30 cm long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Classroom door is approximately 2m high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Average 10 – 11 year old is 130 – 150 cm tall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It would take about 10 – 12 minutes to walk 1 kilometre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An Olympic athlete can run 100 metres in 10 seconds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F43313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distance round a shape is called the </w:t>
                            </w:r>
                            <w:r w:rsidRPr="00DA59C0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PERIMETER</w:t>
                            </w:r>
                          </w:p>
                          <w:p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2831" id="_x0000_s1220" type="#_x0000_t202" style="position:absolute;margin-left:-22.5pt;margin-top:18.7pt;width:523.05pt;height:313.8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iC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D03515">
                        <w:rPr>
                          <w:rFonts w:ascii="Comic Sans MS" w:hAnsi="Comic Sans MS"/>
                          <w:sz w:val="26"/>
                          <w:szCs w:val="26"/>
                        </w:rPr>
                        <w:t>There are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four metric units of length commonly used: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982471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982471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MILLIMETRES, CENTRIMETRES, METRES AND KILOMETRES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 mm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cm</w:t>
                      </w: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100 cm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m</w:t>
                      </w: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1000 mm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m</w:t>
                      </w: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1000 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km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 standard ruler is 30 cm long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Classroom door is approximately 2m high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Average 10 – 11 year old is 130 – 150 cm tall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It would take about 10 – 12 minutes to walk 1 kilometre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An Olympic athlete can run 100 metres in 10 seconds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F43313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distance round a shape is called the </w:t>
                      </w:r>
                      <w:r w:rsidRPr="00DA59C0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PERIMETER</w:t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410BC9F5" wp14:editId="7C4F80DC">
                <wp:simplePos x="0" y="0"/>
                <wp:positionH relativeFrom="column">
                  <wp:posOffset>2868930</wp:posOffset>
                </wp:positionH>
                <wp:positionV relativeFrom="paragraph">
                  <wp:posOffset>167005</wp:posOffset>
                </wp:positionV>
                <wp:extent cx="3169920" cy="14097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D488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 perimeter of the shape illustrated is 18 cm.</w:t>
                            </w:r>
                          </w:p>
                          <w:p w:rsidR="00D85809" w:rsidRPr="002D488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2D488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perimeter of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2D48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square is four times its length.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C9F5" id="Text Box 12" o:spid="_x0000_s1221" type="#_x0000_t202" style="position:absolute;margin-left:225.9pt;margin-top:13.15pt;width:249.6pt;height:111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G4uwIAAMU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" filled="f" stroked="f">
                <v:textbox>
                  <w:txbxContent>
                    <w:p w:rsidR="00D85809" w:rsidRPr="002D488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D4883">
                        <w:rPr>
                          <w:rFonts w:ascii="Comic Sans MS" w:hAnsi="Comic Sans MS"/>
                          <w:sz w:val="26"/>
                          <w:szCs w:val="26"/>
                        </w:rPr>
                        <w:t>The perimeter of the shape illustrated is 18 cm.</w:t>
                      </w:r>
                    </w:p>
                    <w:p w:rsidR="00D85809" w:rsidRPr="002D488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2D488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D48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perimeter of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2D4883">
                        <w:rPr>
                          <w:rFonts w:ascii="Comic Sans MS" w:hAnsi="Comic Sans MS"/>
                          <w:sz w:val="26"/>
                          <w:szCs w:val="26"/>
                        </w:rPr>
                        <w:t>square is four times its length.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10F755B" wp14:editId="1915DA3C">
                <wp:simplePos x="0" y="0"/>
                <wp:positionH relativeFrom="column">
                  <wp:posOffset>636270</wp:posOffset>
                </wp:positionH>
                <wp:positionV relativeFrom="paragraph">
                  <wp:posOffset>52705</wp:posOffset>
                </wp:positionV>
                <wp:extent cx="525780" cy="3124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5 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755B" id="Text Box 3" o:spid="_x0000_s1222" type="#_x0000_t202" style="position:absolute;margin-left:50.1pt;margin-top:4.15pt;width:41.4pt;height:24.6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fguwIAAME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" filled="f" stroked="f">
                <v:textbox>
                  <w:txbxContent>
                    <w:p w:rsidR="00D85809" w:rsidRPr="00EC0002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4"/>
                        </w:rPr>
                      </w:pPr>
                      <w:r w:rsidRPr="00EC0002">
                        <w:rPr>
                          <w:rFonts w:ascii="Comic Sans MS" w:hAnsi="Comic Sans MS"/>
                          <w:sz w:val="22"/>
                        </w:rPr>
                        <w:t>5 cm</w:t>
                      </w:r>
                      <w:r w:rsidRPr="00EC0002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85DC3" w:rsidRPr="00666284" w:rsidTr="00D85809">
        <w:trPr>
          <w:trHeight w:val="567"/>
        </w:trPr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7661EFC8" wp14:editId="2638D082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151765</wp:posOffset>
                      </wp:positionV>
                      <wp:extent cx="510540" cy="335280"/>
                      <wp:effectExtent l="0" t="0" r="0" b="762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2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1EFC8" id="Text Box 9" o:spid="_x0000_s1223" type="#_x0000_t202" style="position:absolute;margin-left:16.5pt;margin-top:11.95pt;width:40.2pt;height:26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je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" filled="f" stroked="f">
                      <v:textbox>
                        <w:txbxContent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2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666284" w:rsidTr="00D85809">
        <w:trPr>
          <w:trHeight w:val="567"/>
        </w:trPr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6CA3C0A6" wp14:editId="61228DB3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27940</wp:posOffset>
                      </wp:positionV>
                      <wp:extent cx="502920" cy="297180"/>
                      <wp:effectExtent l="0" t="0" r="0" b="762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3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3C0A6" id="Text Box 25" o:spid="_x0000_s1224" type="#_x0000_t202" style="position:absolute;margin-left:-10.5pt;margin-top:2.2pt;width:39.6pt;height:23.4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9SuwIAAMM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" filled="f" stroked="f">
                      <v:textbox>
                        <w:txbxContent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3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05A2ED5D" wp14:editId="5678BA63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119380</wp:posOffset>
                      </wp:positionV>
                      <wp:extent cx="464820" cy="281940"/>
                      <wp:effectExtent l="0" t="0" r="0" b="381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1cm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2ED5D" id="Text Box 26" o:spid="_x0000_s1225" type="#_x0000_t202" style="position:absolute;margin-left:20.1pt;margin-top:9.4pt;width:36.6pt;height:22.2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YHugIAAMM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1cm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666284" w:rsidTr="00D85809">
        <w:trPr>
          <w:trHeight w:val="567"/>
        </w:trPr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70934B3E" wp14:editId="5DBA7D3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316865</wp:posOffset>
                      </wp:positionV>
                      <wp:extent cx="525780" cy="312420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6 cm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34B3E" id="Text Box 27" o:spid="_x0000_s1226" type="#_x0000_t202" style="position:absolute;margin-left:21.75pt;margin-top:24.95pt;width:41.4pt;height:24.6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6rugIAAMM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6 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6626BD7" wp14:editId="18CFEE2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19685</wp:posOffset>
                      </wp:positionV>
                      <wp:extent cx="502920" cy="35052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1 cm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26BD7" id="Text Box 28" o:spid="_x0000_s1227" type="#_x0000_t202" style="position:absolute;margin-left:19.35pt;margin-top:1.55pt;width:39.6pt;height:27.6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qMuAIAAMM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1 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7BF0EA5E" wp14:editId="645C16ED">
                <wp:simplePos x="0" y="0"/>
                <wp:positionH relativeFrom="column">
                  <wp:posOffset>483870</wp:posOffset>
                </wp:positionH>
                <wp:positionV relativeFrom="paragraph">
                  <wp:posOffset>34290</wp:posOffset>
                </wp:positionV>
                <wp:extent cx="4876800" cy="636905"/>
                <wp:effectExtent l="19050" t="19050" r="19050" b="10795"/>
                <wp:wrapNone/>
                <wp:docPr id="2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876800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2D488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MEASURING INSTRUMENT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EA5E" id="_x0000_s1228" style="position:absolute;margin-left:38.1pt;margin-top:2.7pt;width:384pt;height:50.1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5127,318453;2438400,636227;4872736,318453;2438400,36416" o:connectangles="0,0,0,0" textboxrect="2977,3262,17087,17337"/>
                <o:lock v:ext="edit" aspectratio="t" verticies="t"/>
                <v:textbox>
                  <w:txbxContent>
                    <w:p w:rsidR="00D85809" w:rsidRPr="002D488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2D4883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MEASURING INSTRUMENT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BE868D3" wp14:editId="5E0A419D">
                <wp:simplePos x="0" y="0"/>
                <wp:positionH relativeFrom="column">
                  <wp:posOffset>-171450</wp:posOffset>
                </wp:positionH>
                <wp:positionV relativeFrom="paragraph">
                  <wp:posOffset>267970</wp:posOffset>
                </wp:positionV>
                <wp:extent cx="6469380" cy="2430780"/>
                <wp:effectExtent l="0" t="0" r="0" b="7620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E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 use different measuring instruments depending on the length to be measured and how accurate we need to be.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RULER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short lengths such as a width of a spelling book.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METRE STICK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the width of the classroom.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TRUNDLE WHEEL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longer distances such as the length of the corridor or playground.</w:t>
                            </w:r>
                          </w:p>
                          <w:p w:rsidR="00D85809" w:rsidRPr="00002E45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TAPE MEASURE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around curved objects such as a wastepaper bin or parts of the body.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68D3" id="Text Box 657" o:spid="_x0000_s1229" type="#_x0000_t202" style="position:absolute;margin-left:-13.5pt;margin-top:21.1pt;width:509.4pt;height:191.4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Mpuw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E45">
                        <w:rPr>
                          <w:rFonts w:ascii="Comic Sans MS" w:hAnsi="Comic Sans MS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e use different measuring instruments depending on the length to be measured and how accurate we need to be.</w:t>
                      </w:r>
                    </w:p>
                    <w:p w:rsidR="00D85809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RULER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short lengths such as a width of a spelling book.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METRE STICK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the width of the classroom.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TRUNDLE WHEEL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longer distances such as the length of the corridor or playground.</w:t>
                      </w:r>
                    </w:p>
                    <w:p w:rsidR="00D85809" w:rsidRPr="00002E45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TAPE MEASURE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around curved objects such as a wastepaper bin or parts of the body.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4A841181" wp14:editId="47A06A2A">
                <wp:simplePos x="0" y="0"/>
                <wp:positionH relativeFrom="column">
                  <wp:posOffset>3158490</wp:posOffset>
                </wp:positionH>
                <wp:positionV relativeFrom="paragraph">
                  <wp:posOffset>4825365</wp:posOffset>
                </wp:positionV>
                <wp:extent cx="160020" cy="518160"/>
                <wp:effectExtent l="0" t="0" r="11430" b="15240"/>
                <wp:wrapNone/>
                <wp:docPr id="658" name="Right Brac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1816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4281" id="Right Brace 658" o:spid="_x0000_s1026" type="#_x0000_t88" style="position:absolute;margin-left:248.7pt;margin-top:379.95pt;width:12.6pt;height:40.8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" adj="556" strokecolor="black [3040]" strokeweight="1.5pt"/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015A11A" wp14:editId="08D2461B">
                <wp:simplePos x="0" y="0"/>
                <wp:positionH relativeFrom="column">
                  <wp:posOffset>5855970</wp:posOffset>
                </wp:positionH>
                <wp:positionV relativeFrom="paragraph">
                  <wp:posOffset>5008245</wp:posOffset>
                </wp:positionV>
                <wp:extent cx="541020" cy="250825"/>
                <wp:effectExtent l="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- 20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A11A" id="Text Box 659" o:spid="_x0000_s1230" type="#_x0000_t202" style="position:absolute;margin-left:461.1pt;margin-top:394.35pt;width:42.6pt;height:19.7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os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- 20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5D81D67" wp14:editId="4EECB69C">
                <wp:simplePos x="0" y="0"/>
                <wp:positionH relativeFrom="column">
                  <wp:posOffset>5858360</wp:posOffset>
                </wp:positionH>
                <wp:positionV relativeFrom="paragraph">
                  <wp:posOffset>2543175</wp:posOffset>
                </wp:positionV>
                <wp:extent cx="367441" cy="251012"/>
                <wp:effectExtent l="0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1D67" id="Text Box 660" o:spid="_x0000_s1231" type="#_x0000_t202" style="position:absolute;margin-left:461.3pt;margin-top:200.25pt;width:28.95pt;height:19.7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mHuwIAAMU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ºC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A264F5E" wp14:editId="5ABFBB0A">
                <wp:simplePos x="0" y="0"/>
                <wp:positionH relativeFrom="column">
                  <wp:posOffset>5867064</wp:posOffset>
                </wp:positionH>
                <wp:positionV relativeFrom="paragraph">
                  <wp:posOffset>3171190</wp:posOffset>
                </wp:positionV>
                <wp:extent cx="367441" cy="251012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10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4F5E" id="Text Box 661" o:spid="_x0000_s1232" type="#_x0000_t202" style="position:absolute;margin-left:461.95pt;margin-top:249.7pt;width:28.95pt;height:19.7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vw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8774C12" wp14:editId="63AE156B">
                <wp:simplePos x="0" y="0"/>
                <wp:positionH relativeFrom="column">
                  <wp:posOffset>5891044</wp:posOffset>
                </wp:positionH>
                <wp:positionV relativeFrom="paragraph">
                  <wp:posOffset>3806825</wp:posOffset>
                </wp:positionV>
                <wp:extent cx="367030" cy="250825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4C12" id="Text Box 662" o:spid="_x0000_s1233" type="#_x0000_t202" style="position:absolute;margin-left:463.85pt;margin-top:299.75pt;width:28.9pt;height:19.7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cg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878A3A2" wp14:editId="372A37B2">
                <wp:simplePos x="0" y="0"/>
                <wp:positionH relativeFrom="column">
                  <wp:posOffset>5860415</wp:posOffset>
                </wp:positionH>
                <wp:positionV relativeFrom="paragraph">
                  <wp:posOffset>4402492</wp:posOffset>
                </wp:positionV>
                <wp:extent cx="367030" cy="250825"/>
                <wp:effectExtent l="0" t="0" r="0" b="0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-10</w:t>
                            </w:r>
                          </w:p>
                          <w:p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A3A2" id="Text Box 663" o:spid="_x0000_s1234" type="#_x0000_t202" style="position:absolute;margin-left:461.45pt;margin-top:346.65pt;width:28.9pt;height:19.7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VXuw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9A78A31" wp14:editId="5B6D7488">
                <wp:simplePos x="0" y="0"/>
                <wp:positionH relativeFrom="column">
                  <wp:posOffset>2132965</wp:posOffset>
                </wp:positionH>
                <wp:positionV relativeFrom="paragraph">
                  <wp:posOffset>20320</wp:posOffset>
                </wp:positionV>
                <wp:extent cx="1668780" cy="594360"/>
                <wp:effectExtent l="19050" t="19050" r="26670" b="15240"/>
                <wp:wrapNone/>
                <wp:docPr id="66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668780" cy="59436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CB603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CB603F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8A31" id="_x0000_s1235" style="position:absolute;margin-left:167.95pt;margin-top:1.6pt;width:131.4pt;height:46.8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176,297180;834390,593727;1667389,297180;834390,33983" o:connectangles="0,0,0,0" textboxrect="2977,3262,17087,17337"/>
                <o:lock v:ext="edit" aspectratio="t" verticies="t"/>
                <v:textbox>
                  <w:txbxContent>
                    <w:p w:rsidR="00D85809" w:rsidRPr="00CB603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CB603F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11C737B" wp14:editId="0B86E2A5">
                <wp:simplePos x="0" y="0"/>
                <wp:positionH relativeFrom="column">
                  <wp:posOffset>-262890</wp:posOffset>
                </wp:positionH>
                <wp:positionV relativeFrom="paragraph">
                  <wp:posOffset>146684</wp:posOffset>
                </wp:positionV>
                <wp:extent cx="6766560" cy="1000125"/>
                <wp:effectExtent l="0" t="0" r="0" b="952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C0CFB" w:rsidRDefault="00D85809" w:rsidP="00D85DC3">
                            <w:pPr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0F43C4"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AREA</w:t>
                            </w:r>
                            <w:r w:rsidRPr="00DC0CFB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is the amount of space in a flat surface. Area is usually measured in SQUARE CENTIM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E</w:t>
                            </w:r>
                            <w:r w:rsidRPr="00DC0CFB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TRES </w:t>
                            </w:r>
                            <w:r w:rsidRPr="004D4823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c</w:t>
                            </w:r>
                            <w:r w:rsidRPr="00DC0CFB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m².</w:t>
                            </w:r>
                          </w:p>
                          <w:p w:rsidR="00D85809" w:rsidRPr="00DC0CFB" w:rsidRDefault="00D85809" w:rsidP="00D85DC3">
                            <w:pPr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:rsidR="00D85809" w:rsidRPr="00DC0CFB" w:rsidRDefault="00D85809" w:rsidP="00D85DC3">
                            <w:pPr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DC0CFB">
                              <w:rPr>
                                <w:rFonts w:ascii="Comic Sans MS" w:hAnsi="Comic Sans MS"/>
                                <w:szCs w:val="26"/>
                              </w:rPr>
                              <w:t>The area of a square or rectangle is calculated by multiplying the length by the breadth.</w:t>
                            </w:r>
                          </w:p>
                          <w:p w:rsidR="00D85809" w:rsidRPr="00CB603F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737B" id="_x0000_s1236" type="#_x0000_t202" style="position:absolute;margin-left:-20.7pt;margin-top:11.55pt;width:532.8pt;height:78.7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JOuw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" filled="f" stroked="f">
                <v:textbox>
                  <w:txbxContent>
                    <w:p w:rsidR="00D85809" w:rsidRPr="00DC0CFB" w:rsidRDefault="00D85809" w:rsidP="00D85DC3">
                      <w:pPr>
                        <w:rPr>
                          <w:rFonts w:ascii="Comic Sans MS" w:hAnsi="Comic Sans MS"/>
                          <w:szCs w:val="26"/>
                        </w:rPr>
                      </w:pPr>
                      <w:r w:rsidRPr="000F43C4"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AREA</w:t>
                      </w:r>
                      <w:r w:rsidRPr="00DC0CFB">
                        <w:rPr>
                          <w:rFonts w:ascii="Comic Sans MS" w:hAnsi="Comic Sans MS"/>
                          <w:szCs w:val="26"/>
                        </w:rPr>
                        <w:t xml:space="preserve"> is the amount of space in a flat surface. Area is usually measured in SQUARE CENTIM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>E</w:t>
                      </w:r>
                      <w:r w:rsidRPr="00DC0CFB">
                        <w:rPr>
                          <w:rFonts w:ascii="Comic Sans MS" w:hAnsi="Comic Sans MS"/>
                          <w:szCs w:val="26"/>
                        </w:rPr>
                        <w:t xml:space="preserve">TRES </w:t>
                      </w:r>
                      <w:r w:rsidRPr="004D4823">
                        <w:rPr>
                          <w:rFonts w:ascii="Comic Sans MS" w:hAnsi="Comic Sans MS"/>
                          <w:b/>
                          <w:szCs w:val="26"/>
                        </w:rPr>
                        <w:t>c</w:t>
                      </w:r>
                      <w:r w:rsidRPr="00DC0CFB">
                        <w:rPr>
                          <w:rFonts w:ascii="Comic Sans MS" w:hAnsi="Comic Sans MS"/>
                          <w:b/>
                          <w:szCs w:val="26"/>
                        </w:rPr>
                        <w:t>m².</w:t>
                      </w:r>
                    </w:p>
                    <w:p w:rsidR="00D85809" w:rsidRPr="00DC0CFB" w:rsidRDefault="00D85809" w:rsidP="00D85DC3">
                      <w:pPr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Pr="00DC0CFB" w:rsidRDefault="00D85809" w:rsidP="00D85DC3">
                      <w:pPr>
                        <w:rPr>
                          <w:rFonts w:ascii="Comic Sans MS" w:hAnsi="Comic Sans MS"/>
                          <w:szCs w:val="26"/>
                        </w:rPr>
                      </w:pPr>
                      <w:r w:rsidRPr="00DC0CFB">
                        <w:rPr>
                          <w:rFonts w:ascii="Comic Sans MS" w:hAnsi="Comic Sans MS"/>
                          <w:szCs w:val="26"/>
                        </w:rPr>
                        <w:t>The area of a square or rectangle is calculated by multiplying the length by the breadth.</w:t>
                      </w:r>
                    </w:p>
                    <w:p w:rsidR="00D85809" w:rsidRPr="00CB603F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tbl>
      <w:tblPr>
        <w:tblStyle w:val="TableGrid"/>
        <w:tblpPr w:leftFromText="180" w:rightFromText="180" w:vertAnchor="text" w:horzAnchor="margin" w:tblpY="128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D85DC3" w:rsidRPr="00016955" w:rsidTr="00D85809">
        <w:trPr>
          <w:trHeight w:val="567"/>
        </w:trPr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50B186D1" wp14:editId="458DE694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30480</wp:posOffset>
                      </wp:positionV>
                      <wp:extent cx="647700" cy="419100"/>
                      <wp:effectExtent l="0" t="0" r="0" b="0"/>
                      <wp:wrapNone/>
                      <wp:docPr id="666" name="Text Box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5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186D1" id="Text Box 666" o:spid="_x0000_s1237" type="#_x0000_t202" style="position:absolute;margin-left:12.55pt;margin-top:2.4pt;width:51pt;height:33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YRuQ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5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6FD38FC2" wp14:editId="223EF712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31115</wp:posOffset>
                      </wp:positionV>
                      <wp:extent cx="647700" cy="419100"/>
                      <wp:effectExtent l="0" t="0" r="0" b="0"/>
                      <wp:wrapNone/>
                      <wp:docPr id="667" name="Text Box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3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8FC2" id="Text Box 667" o:spid="_x0000_s1238" type="#_x0000_t202" style="position:absolute;margin-left:17.25pt;margin-top:2.45pt;width:51pt;height:3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aRmug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3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D85DC3" w:rsidRPr="00016955" w:rsidRDefault="003463B0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4992F19" wp14:editId="63B0CFCF">
                <wp:simplePos x="0" y="0"/>
                <wp:positionH relativeFrom="column">
                  <wp:posOffset>3166315</wp:posOffset>
                </wp:positionH>
                <wp:positionV relativeFrom="paragraph">
                  <wp:posOffset>122386</wp:posOffset>
                </wp:positionV>
                <wp:extent cx="2667000" cy="891540"/>
                <wp:effectExtent l="0" t="0" r="0" b="381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284"/>
                                <w:tab w:val="left" w:pos="993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length x breadth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284"/>
                                <w:tab w:val="left" w:pos="993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284"/>
                                <w:tab w:val="left" w:pos="993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5 cm x 3 cm = 15 cm²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2F19" id="Text Box 668" o:spid="_x0000_s1239" type="#_x0000_t202" style="position:absolute;margin-left:249.3pt;margin-top:9.65pt;width:210pt;height:70.2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" filled="f" stroked="f">
                <v:textbox>
                  <w:txbxContent>
                    <w:p w:rsidR="00D85809" w:rsidRPr="00BB2FF9" w:rsidRDefault="00D85809" w:rsidP="00D85DC3">
                      <w:pPr>
                        <w:tabs>
                          <w:tab w:val="left" w:pos="284"/>
                          <w:tab w:val="left" w:pos="993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BB2FF9">
                        <w:rPr>
                          <w:rFonts w:ascii="Comic Sans MS" w:hAnsi="Comic Sans MS"/>
                        </w:rPr>
                        <w:t>Area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=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length x breadth</w:t>
                      </w:r>
                    </w:p>
                    <w:p w:rsidR="00D85809" w:rsidRPr="00BB2FF9" w:rsidRDefault="00D85809" w:rsidP="00D85DC3">
                      <w:pPr>
                        <w:tabs>
                          <w:tab w:val="left" w:pos="284"/>
                          <w:tab w:val="left" w:pos="993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BB2FF9" w:rsidRDefault="00D85809" w:rsidP="00D85DC3">
                      <w:pPr>
                        <w:tabs>
                          <w:tab w:val="left" w:pos="284"/>
                          <w:tab w:val="left" w:pos="993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BB2FF9">
                        <w:rPr>
                          <w:rFonts w:ascii="Comic Sans MS" w:hAnsi="Comic Sans MS"/>
                        </w:rPr>
                        <w:t>Area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=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5 cm x 3 cm = 15 cm²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3463B0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71200" behindDoc="0" locked="0" layoutInCell="1" allowOverlap="1" wp14:anchorId="11213076" wp14:editId="414CE6CC">
            <wp:simplePos x="0" y="0"/>
            <wp:positionH relativeFrom="column">
              <wp:posOffset>2294509</wp:posOffset>
            </wp:positionH>
            <wp:positionV relativeFrom="paragraph">
              <wp:posOffset>147394</wp:posOffset>
            </wp:positionV>
            <wp:extent cx="510540" cy="144780"/>
            <wp:effectExtent l="0" t="0" r="3810" b="762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tbl>
      <w:tblPr>
        <w:tblStyle w:val="TableGrid"/>
        <w:tblW w:w="5908" w:type="dxa"/>
        <w:tblInd w:w="414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</w:tblGrid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3E3F0856" wp14:editId="132F981F">
                      <wp:simplePos x="0" y="0"/>
                      <wp:positionH relativeFrom="column">
                        <wp:posOffset>-2941320</wp:posOffset>
                      </wp:positionH>
                      <wp:positionV relativeFrom="paragraph">
                        <wp:posOffset>205105</wp:posOffset>
                      </wp:positionV>
                      <wp:extent cx="2827020" cy="2103120"/>
                      <wp:effectExtent l="0" t="0" r="0" b="0"/>
                      <wp:wrapNone/>
                      <wp:docPr id="669" name="Text Box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7020" cy="2103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Calculate the area of the lawn.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Area of lawn = 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Area of garden – Area of flower bed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(13 x 8) – (3 x 2) = 104 – 6 = 98 m²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F0856" id="Text Box 669" o:spid="_x0000_s1240" type="#_x0000_t202" style="position:absolute;margin-left:-231.6pt;margin-top:16.15pt;width:222.6pt;height:165.6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dSuw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" filled="f" stroked="f">
                      <v:textbo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Calculate the area of the lawn.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Area of lawn = 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 of garden – Area of flower bed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(13 x 8) – (3 x 2) = 104 – 6 = 98 m²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23EB9EAD" wp14:editId="21331C48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-39370</wp:posOffset>
                      </wp:positionV>
                      <wp:extent cx="647700" cy="419100"/>
                      <wp:effectExtent l="0" t="0" r="0" b="0"/>
                      <wp:wrapNone/>
                      <wp:docPr id="670" name="Text Box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13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B9EAD" id="Text Box 670" o:spid="_x0000_s1241" type="#_x0000_t202" style="position:absolute;margin-left:10.9pt;margin-top:-3.1pt;width:51pt;height:3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L8uQIAAMU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13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574272" behindDoc="0" locked="0" layoutInCell="1" allowOverlap="1" wp14:anchorId="40D0A9EF" wp14:editId="2013FD02">
                  <wp:simplePos x="0" y="0"/>
                  <wp:positionH relativeFrom="column">
                    <wp:posOffset>-786130</wp:posOffset>
                  </wp:positionH>
                  <wp:positionV relativeFrom="paragraph">
                    <wp:posOffset>71120</wp:posOffset>
                  </wp:positionV>
                  <wp:extent cx="510540" cy="144780"/>
                  <wp:effectExtent l="0" t="0" r="3810" b="762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105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9DDFEA2" wp14:editId="147E5C9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216535</wp:posOffset>
                      </wp:positionV>
                      <wp:extent cx="1013460" cy="320040"/>
                      <wp:effectExtent l="0" t="0" r="0" b="3810"/>
                      <wp:wrapNone/>
                      <wp:docPr id="671" name="Text Box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346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265545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265545">
                                    <w:rPr>
                                      <w:rFonts w:ascii="Comic Sans MS" w:hAnsi="Comic Sans MS"/>
                                      <w:sz w:val="32"/>
                                    </w:rPr>
                                    <w:t>LAWN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DFEA2" id="Text Box 671" o:spid="_x0000_s1242" type="#_x0000_t202" style="position:absolute;margin-left:10.1pt;margin-top:17.05pt;width:79.8pt;height:25.2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JWvQIAAMY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" filled="f" stroked="f">
                      <v:textbox>
                        <w:txbxContent>
                          <w:p w:rsidR="00D85809" w:rsidRPr="002655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65545">
                              <w:rPr>
                                <w:rFonts w:ascii="Comic Sans MS" w:hAnsi="Comic Sans MS"/>
                                <w:sz w:val="32"/>
                              </w:rPr>
                              <w:t>LAWN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EB2576E" wp14:editId="2AD1039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254000</wp:posOffset>
                      </wp:positionV>
                      <wp:extent cx="647700" cy="419100"/>
                      <wp:effectExtent l="0" t="0" r="0" b="0"/>
                      <wp:wrapNone/>
                      <wp:docPr id="256" name="Text Box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8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2576E" id="Text Box 256" o:spid="_x0000_s1243" type="#_x0000_t202" style="position:absolute;margin-left:5.5pt;margin-top:20pt;width:51pt;height:33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yUugIAAMU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8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2F8439AF" wp14:editId="7EA5C96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46297</wp:posOffset>
                      </wp:positionV>
                      <wp:extent cx="574675" cy="318135"/>
                      <wp:effectExtent l="0" t="0" r="0" b="5715"/>
                      <wp:wrapNone/>
                      <wp:docPr id="257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318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3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439AF" id="Text Box 257" o:spid="_x0000_s1244" type="#_x0000_t202" style="position:absolute;margin-left:12.3pt;margin-top:3.65pt;width:45.25pt;height:25.0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cuvA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3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right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392BBA80" wp14:editId="5D9E8AC1">
                      <wp:simplePos x="0" y="0"/>
                      <wp:positionH relativeFrom="column">
                        <wp:posOffset>23090</wp:posOffset>
                      </wp:positionH>
                      <wp:positionV relativeFrom="paragraph">
                        <wp:posOffset>16510</wp:posOffset>
                      </wp:positionV>
                      <wp:extent cx="647700" cy="457200"/>
                      <wp:effectExtent l="0" t="0" r="0" b="0"/>
                      <wp:wrapNone/>
                      <wp:docPr id="258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FlowerBed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BBA80" id="Text Box 258" o:spid="_x0000_s1245" type="#_x0000_t202" style="position:absolute;margin-left:1.8pt;margin-top:1.3pt;width:51pt;height:36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pb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FlowerBed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263DE82E" wp14:editId="3000ECED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123190</wp:posOffset>
                      </wp:positionV>
                      <wp:extent cx="647700" cy="419100"/>
                      <wp:effectExtent l="0" t="0" r="0" b="0"/>
                      <wp:wrapNone/>
                      <wp:docPr id="259" name="Text Box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2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DE82E" id="Text Box 259" o:spid="_x0000_s1246" type="#_x0000_t202" style="position:absolute;margin-left:10.4pt;margin-top:9.7pt;width:51pt;height:33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tOuQ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2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right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left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420"/>
        </w:trPr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D85DC3" w:rsidRPr="00016955" w:rsidRDefault="00D85DC3" w:rsidP="00D85DC3">
      <w:pPr>
        <w:rPr>
          <w:rFonts w:ascii="Comic Sans MS" w:hAnsi="Comic Sans MS"/>
          <w:sz w:val="32"/>
        </w:rPr>
      </w:pPr>
    </w:p>
    <w:tbl>
      <w:tblPr>
        <w:tblStyle w:val="TableGrid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D85DC3" w:rsidRPr="00016955" w:rsidTr="00D85809">
        <w:trPr>
          <w:trHeight w:val="567"/>
        </w:trPr>
        <w:tc>
          <w:tcPr>
            <w:tcW w:w="567" w:type="dxa"/>
            <w:tcBorders>
              <w:top w:val="dashed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2E8E0D20" wp14:editId="1A9A53F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11430</wp:posOffset>
                      </wp:positionV>
                      <wp:extent cx="1798320" cy="1424940"/>
                      <wp:effectExtent l="0" t="0" r="30480" b="22860"/>
                      <wp:wrapNone/>
                      <wp:docPr id="260" name="Straight Connector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8320" cy="1424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0DFF75" id="Straight Connector 260" o:spid="_x0000_s1026" style="position:absolute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.9pt" to="135.9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" strokecolor="black [3040]"/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ashed" w:sz="4" w:space="0" w:color="auto"/>
              <w:bottom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nil"/>
              <w:right w:val="dashed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2D945F02" wp14:editId="300DAA9E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46990</wp:posOffset>
                      </wp:positionV>
                      <wp:extent cx="4198620" cy="1379220"/>
                      <wp:effectExtent l="0" t="0" r="0" b="0"/>
                      <wp:wrapNone/>
                      <wp:docPr id="26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8620" cy="137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From this diagram you can see that the Area of a Triangle is half of the rectangle it fits inside.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Area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>=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  <w:position w:val="-24"/>
                                    </w:rPr>
                                    <w:object w:dxaOrig="240" w:dyaOrig="620">
                                      <v:shape id="_x0000_i1080" type="#_x0000_t75" style="width:11.25pt;height:30pt">
                                        <v:imagedata r:id="rId220" o:title=""/>
                                      </v:shape>
                                      <o:OLEObject Type="Embed" ProgID="Equation.3" ShapeID="_x0000_i1080" DrawAspect="Content" ObjectID="_1646042747" r:id="rId221"/>
                                    </w:objec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 xml:space="preserve">(5 cm x 4 cm) 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>=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>10 cm²</w:t>
                                  </w:r>
                                </w:p>
                                <w:p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5F02" id="Text Box 261" o:spid="_x0000_s1247" type="#_x0000_t202" style="position:absolute;margin-left:57.3pt;margin-top:3.7pt;width:330.6pt;height:108.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Hy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" filled="f" stroked="f">
                      <v:textbo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From this diagram you can see that the Area of a Triangle is half of the rectangle it fits inside.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B2FF9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21" type="#_x0000_t75" style="width:11.25pt;height:30pt" o:ole="">
                                  <v:imagedata r:id="rId222" o:title=""/>
                                </v:shape>
                                <o:OLEObject Type="Embed" ProgID="Equation.3" ShapeID="_x0000_i1121" DrawAspect="Content" ObjectID="_1625920871" r:id="rId223"/>
                              </w:objec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 xml:space="preserve">(5 cm x 4 cm) 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10 cm²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17572F8A" wp14:editId="06C78732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340995</wp:posOffset>
                      </wp:positionV>
                      <wp:extent cx="647700" cy="419100"/>
                      <wp:effectExtent l="0" t="0" r="0" b="0"/>
                      <wp:wrapNone/>
                      <wp:docPr id="262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4 c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72F8A" id="Text Box 262" o:spid="_x0000_s1248" type="#_x0000_t202" style="position:absolute;margin-left:-9.9pt;margin-top:26.85pt;width:51pt;height:3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I1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4 c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dashed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dashed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F9A3646" wp14:editId="4A20DC3E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81280</wp:posOffset>
                      </wp:positionV>
                      <wp:extent cx="495300" cy="129540"/>
                      <wp:effectExtent l="0" t="0" r="19050" b="22860"/>
                      <wp:wrapNone/>
                      <wp:docPr id="263" name="Left Arrow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295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3772A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63" o:spid="_x0000_s1026" type="#_x0000_t66" style="position:absolute;margin-left:32.7pt;margin-top:6.4pt;width:39pt;height:10.2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" adj="2825" fillcolor="#4f81bd [3204]" strokecolor="#243f60 [1604]" strokeweight="2pt"/>
                  </w:pict>
                </mc:Fallback>
              </mc:AlternateContent>
            </w: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69AE14EE" wp14:editId="5665E99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344805</wp:posOffset>
                      </wp:positionV>
                      <wp:extent cx="647700" cy="419100"/>
                      <wp:effectExtent l="0" t="0" r="0" b="0"/>
                      <wp:wrapNone/>
                      <wp:docPr id="26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5 c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E14EE" id="Text Box 264" o:spid="_x0000_s1249" type="#_x0000_t202" style="position:absolute;margin-left:8.55pt;margin-top:27.15pt;width:51pt;height:33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5 c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dashed" w:sz="4" w:space="0" w:color="auto"/>
            </w:tcBorders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D85DC3" w:rsidRPr="00016955" w:rsidRDefault="00D85DC3" w:rsidP="00D85DC3">
      <w:pPr>
        <w:rPr>
          <w:rFonts w:ascii="Comic Sans MS" w:hAnsi="Comic Sans MS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1EBE4A3A" wp14:editId="053251CA">
                      <wp:simplePos x="0" y="0"/>
                      <wp:positionH relativeFrom="column">
                        <wp:posOffset>170864</wp:posOffset>
                      </wp:positionH>
                      <wp:positionV relativeFrom="paragraph">
                        <wp:posOffset>324338</wp:posOffset>
                      </wp:positionV>
                      <wp:extent cx="2555875" cy="2134235"/>
                      <wp:effectExtent l="0" t="0" r="15875" b="18415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5875" cy="2134235"/>
                              </a:xfrm>
                              <a:custGeom>
                                <a:avLst/>
                                <a:gdLst>
                                  <a:gd name="connsiteX0" fmla="*/ 826477 w 2556008"/>
                                  <a:gd name="connsiteY0" fmla="*/ 481479 h 2134433"/>
                                  <a:gd name="connsiteX1" fmla="*/ 879231 w 2556008"/>
                                  <a:gd name="connsiteY1" fmla="*/ 463894 h 2134433"/>
                                  <a:gd name="connsiteX2" fmla="*/ 896815 w 2556008"/>
                                  <a:gd name="connsiteY2" fmla="*/ 411141 h 2134433"/>
                                  <a:gd name="connsiteX3" fmla="*/ 902677 w 2556008"/>
                                  <a:gd name="connsiteY3" fmla="*/ 393556 h 2134433"/>
                                  <a:gd name="connsiteX4" fmla="*/ 890954 w 2556008"/>
                                  <a:gd name="connsiteY4" fmla="*/ 340802 h 2134433"/>
                                  <a:gd name="connsiteX5" fmla="*/ 885092 w 2556008"/>
                                  <a:gd name="connsiteY5" fmla="*/ 323217 h 2134433"/>
                                  <a:gd name="connsiteX6" fmla="*/ 861646 w 2556008"/>
                                  <a:gd name="connsiteY6" fmla="*/ 288048 h 2134433"/>
                                  <a:gd name="connsiteX7" fmla="*/ 844061 w 2556008"/>
                                  <a:gd name="connsiteY7" fmla="*/ 252879 h 2134433"/>
                                  <a:gd name="connsiteX8" fmla="*/ 838200 w 2556008"/>
                                  <a:gd name="connsiteY8" fmla="*/ 235294 h 2134433"/>
                                  <a:gd name="connsiteX9" fmla="*/ 849923 w 2556008"/>
                                  <a:gd name="connsiteY9" fmla="*/ 141510 h 2134433"/>
                                  <a:gd name="connsiteX10" fmla="*/ 861646 w 2556008"/>
                                  <a:gd name="connsiteY10" fmla="*/ 123925 h 2134433"/>
                                  <a:gd name="connsiteX11" fmla="*/ 879231 w 2556008"/>
                                  <a:gd name="connsiteY11" fmla="*/ 94617 h 2134433"/>
                                  <a:gd name="connsiteX12" fmla="*/ 896815 w 2556008"/>
                                  <a:gd name="connsiteY12" fmla="*/ 59448 h 2134433"/>
                                  <a:gd name="connsiteX13" fmla="*/ 920261 w 2556008"/>
                                  <a:gd name="connsiteY13" fmla="*/ 53587 h 2134433"/>
                                  <a:gd name="connsiteX14" fmla="*/ 955431 w 2556008"/>
                                  <a:gd name="connsiteY14" fmla="*/ 41864 h 2134433"/>
                                  <a:gd name="connsiteX15" fmla="*/ 996461 w 2556008"/>
                                  <a:gd name="connsiteY15" fmla="*/ 18417 h 2134433"/>
                                  <a:gd name="connsiteX16" fmla="*/ 1014046 w 2556008"/>
                                  <a:gd name="connsiteY16" fmla="*/ 12556 h 2134433"/>
                                  <a:gd name="connsiteX17" fmla="*/ 1055077 w 2556008"/>
                                  <a:gd name="connsiteY17" fmla="*/ 6694 h 2134433"/>
                                  <a:gd name="connsiteX18" fmla="*/ 1072661 w 2556008"/>
                                  <a:gd name="connsiteY18" fmla="*/ 833 h 2134433"/>
                                  <a:gd name="connsiteX19" fmla="*/ 1248508 w 2556008"/>
                                  <a:gd name="connsiteY19" fmla="*/ 12556 h 2134433"/>
                                  <a:gd name="connsiteX20" fmla="*/ 1266092 w 2556008"/>
                                  <a:gd name="connsiteY20" fmla="*/ 18417 h 2134433"/>
                                  <a:gd name="connsiteX21" fmla="*/ 1289538 w 2556008"/>
                                  <a:gd name="connsiteY21" fmla="*/ 24279 h 2134433"/>
                                  <a:gd name="connsiteX22" fmla="*/ 1324708 w 2556008"/>
                                  <a:gd name="connsiteY22" fmla="*/ 36002 h 2134433"/>
                                  <a:gd name="connsiteX23" fmla="*/ 1359877 w 2556008"/>
                                  <a:gd name="connsiteY23" fmla="*/ 59448 h 2134433"/>
                                  <a:gd name="connsiteX24" fmla="*/ 1389185 w 2556008"/>
                                  <a:gd name="connsiteY24" fmla="*/ 82894 h 2134433"/>
                                  <a:gd name="connsiteX25" fmla="*/ 1400908 w 2556008"/>
                                  <a:gd name="connsiteY25" fmla="*/ 100479 h 2134433"/>
                                  <a:gd name="connsiteX26" fmla="*/ 1418492 w 2556008"/>
                                  <a:gd name="connsiteY26" fmla="*/ 118064 h 2134433"/>
                                  <a:gd name="connsiteX27" fmla="*/ 1430215 w 2556008"/>
                                  <a:gd name="connsiteY27" fmla="*/ 135648 h 2134433"/>
                                  <a:gd name="connsiteX28" fmla="*/ 1447800 w 2556008"/>
                                  <a:gd name="connsiteY28" fmla="*/ 147371 h 2134433"/>
                                  <a:gd name="connsiteX29" fmla="*/ 1465385 w 2556008"/>
                                  <a:gd name="connsiteY29" fmla="*/ 182541 h 2134433"/>
                                  <a:gd name="connsiteX30" fmla="*/ 1477108 w 2556008"/>
                                  <a:gd name="connsiteY30" fmla="*/ 217710 h 2134433"/>
                                  <a:gd name="connsiteX31" fmla="*/ 1488831 w 2556008"/>
                                  <a:gd name="connsiteY31" fmla="*/ 252879 h 2134433"/>
                                  <a:gd name="connsiteX32" fmla="*/ 1500554 w 2556008"/>
                                  <a:gd name="connsiteY32" fmla="*/ 288048 h 2134433"/>
                                  <a:gd name="connsiteX33" fmla="*/ 1535723 w 2556008"/>
                                  <a:gd name="connsiteY33" fmla="*/ 334941 h 2134433"/>
                                  <a:gd name="connsiteX34" fmla="*/ 1553308 w 2556008"/>
                                  <a:gd name="connsiteY34" fmla="*/ 340802 h 2134433"/>
                                  <a:gd name="connsiteX35" fmla="*/ 1576754 w 2556008"/>
                                  <a:gd name="connsiteY35" fmla="*/ 364248 h 2134433"/>
                                  <a:gd name="connsiteX36" fmla="*/ 1600200 w 2556008"/>
                                  <a:gd name="connsiteY36" fmla="*/ 399417 h 2134433"/>
                                  <a:gd name="connsiteX37" fmla="*/ 1623646 w 2556008"/>
                                  <a:gd name="connsiteY37" fmla="*/ 428725 h 2134433"/>
                                  <a:gd name="connsiteX38" fmla="*/ 1635369 w 2556008"/>
                                  <a:gd name="connsiteY38" fmla="*/ 446310 h 2134433"/>
                                  <a:gd name="connsiteX39" fmla="*/ 1652954 w 2556008"/>
                                  <a:gd name="connsiteY39" fmla="*/ 458033 h 2134433"/>
                                  <a:gd name="connsiteX40" fmla="*/ 1682261 w 2556008"/>
                                  <a:gd name="connsiteY40" fmla="*/ 487341 h 2134433"/>
                                  <a:gd name="connsiteX41" fmla="*/ 1717431 w 2556008"/>
                                  <a:gd name="connsiteY41" fmla="*/ 499064 h 2134433"/>
                                  <a:gd name="connsiteX42" fmla="*/ 1758461 w 2556008"/>
                                  <a:gd name="connsiteY42" fmla="*/ 510787 h 2134433"/>
                                  <a:gd name="connsiteX43" fmla="*/ 1799492 w 2556008"/>
                                  <a:gd name="connsiteY43" fmla="*/ 516648 h 2134433"/>
                                  <a:gd name="connsiteX44" fmla="*/ 1828800 w 2556008"/>
                                  <a:gd name="connsiteY44" fmla="*/ 522510 h 2134433"/>
                                  <a:gd name="connsiteX45" fmla="*/ 1846385 w 2556008"/>
                                  <a:gd name="connsiteY45" fmla="*/ 528371 h 2134433"/>
                                  <a:gd name="connsiteX46" fmla="*/ 1905000 w 2556008"/>
                                  <a:gd name="connsiteY46" fmla="*/ 534233 h 2134433"/>
                                  <a:gd name="connsiteX47" fmla="*/ 2022231 w 2556008"/>
                                  <a:gd name="connsiteY47" fmla="*/ 540094 h 2134433"/>
                                  <a:gd name="connsiteX48" fmla="*/ 2227385 w 2556008"/>
                                  <a:gd name="connsiteY48" fmla="*/ 545956 h 2134433"/>
                                  <a:gd name="connsiteX49" fmla="*/ 2256692 w 2556008"/>
                                  <a:gd name="connsiteY49" fmla="*/ 563541 h 2134433"/>
                                  <a:gd name="connsiteX50" fmla="*/ 2274277 w 2556008"/>
                                  <a:gd name="connsiteY50" fmla="*/ 569402 h 2134433"/>
                                  <a:gd name="connsiteX51" fmla="*/ 2315308 w 2556008"/>
                                  <a:gd name="connsiteY51" fmla="*/ 592848 h 2134433"/>
                                  <a:gd name="connsiteX52" fmla="*/ 2350477 w 2556008"/>
                                  <a:gd name="connsiteY52" fmla="*/ 628017 h 2134433"/>
                                  <a:gd name="connsiteX53" fmla="*/ 2373923 w 2556008"/>
                                  <a:gd name="connsiteY53" fmla="*/ 686633 h 2134433"/>
                                  <a:gd name="connsiteX54" fmla="*/ 2379785 w 2556008"/>
                                  <a:gd name="connsiteY54" fmla="*/ 704217 h 2134433"/>
                                  <a:gd name="connsiteX55" fmla="*/ 2373923 w 2556008"/>
                                  <a:gd name="connsiteY55" fmla="*/ 721802 h 2134433"/>
                                  <a:gd name="connsiteX56" fmla="*/ 2385646 w 2556008"/>
                                  <a:gd name="connsiteY56" fmla="*/ 745248 h 2134433"/>
                                  <a:gd name="connsiteX57" fmla="*/ 2403231 w 2556008"/>
                                  <a:gd name="connsiteY57" fmla="*/ 780417 h 2134433"/>
                                  <a:gd name="connsiteX58" fmla="*/ 2391508 w 2556008"/>
                                  <a:gd name="connsiteY58" fmla="*/ 792141 h 2134433"/>
                                  <a:gd name="connsiteX59" fmla="*/ 2403231 w 2556008"/>
                                  <a:gd name="connsiteY59" fmla="*/ 880064 h 2134433"/>
                                  <a:gd name="connsiteX60" fmla="*/ 2414954 w 2556008"/>
                                  <a:gd name="connsiteY60" fmla="*/ 897648 h 2134433"/>
                                  <a:gd name="connsiteX61" fmla="*/ 2420815 w 2556008"/>
                                  <a:gd name="connsiteY61" fmla="*/ 926956 h 2134433"/>
                                  <a:gd name="connsiteX62" fmla="*/ 2432538 w 2556008"/>
                                  <a:gd name="connsiteY62" fmla="*/ 944541 h 2134433"/>
                                  <a:gd name="connsiteX63" fmla="*/ 2444261 w 2556008"/>
                                  <a:gd name="connsiteY63" fmla="*/ 979710 h 2134433"/>
                                  <a:gd name="connsiteX64" fmla="*/ 2444261 w 2556008"/>
                                  <a:gd name="connsiteY64" fmla="*/ 979710 h 2134433"/>
                                  <a:gd name="connsiteX65" fmla="*/ 2450123 w 2556008"/>
                                  <a:gd name="connsiteY65" fmla="*/ 1003156 h 2134433"/>
                                  <a:gd name="connsiteX66" fmla="*/ 2461846 w 2556008"/>
                                  <a:gd name="connsiteY66" fmla="*/ 1038325 h 2134433"/>
                                  <a:gd name="connsiteX67" fmla="*/ 2467708 w 2556008"/>
                                  <a:gd name="connsiteY67" fmla="*/ 1073494 h 2134433"/>
                                  <a:gd name="connsiteX68" fmla="*/ 2479431 w 2556008"/>
                                  <a:gd name="connsiteY68" fmla="*/ 1096941 h 2134433"/>
                                  <a:gd name="connsiteX69" fmla="*/ 2485292 w 2556008"/>
                                  <a:gd name="connsiteY69" fmla="*/ 1114525 h 2134433"/>
                                  <a:gd name="connsiteX70" fmla="*/ 2497015 w 2556008"/>
                                  <a:gd name="connsiteY70" fmla="*/ 1132110 h 2134433"/>
                                  <a:gd name="connsiteX71" fmla="*/ 2514600 w 2556008"/>
                                  <a:gd name="connsiteY71" fmla="*/ 1167279 h 2134433"/>
                                  <a:gd name="connsiteX72" fmla="*/ 2508738 w 2556008"/>
                                  <a:gd name="connsiteY72" fmla="*/ 1184864 h 2134433"/>
                                  <a:gd name="connsiteX73" fmla="*/ 2526323 w 2556008"/>
                                  <a:gd name="connsiteY73" fmla="*/ 1249341 h 2134433"/>
                                  <a:gd name="connsiteX74" fmla="*/ 2532185 w 2556008"/>
                                  <a:gd name="connsiteY74" fmla="*/ 1266925 h 2134433"/>
                                  <a:gd name="connsiteX75" fmla="*/ 2538046 w 2556008"/>
                                  <a:gd name="connsiteY75" fmla="*/ 1284510 h 2134433"/>
                                  <a:gd name="connsiteX76" fmla="*/ 2549769 w 2556008"/>
                                  <a:gd name="connsiteY76" fmla="*/ 1302094 h 2134433"/>
                                  <a:gd name="connsiteX77" fmla="*/ 2549769 w 2556008"/>
                                  <a:gd name="connsiteY77" fmla="*/ 1419325 h 2134433"/>
                                  <a:gd name="connsiteX78" fmla="*/ 2532185 w 2556008"/>
                                  <a:gd name="connsiteY78" fmla="*/ 1431048 h 2134433"/>
                                  <a:gd name="connsiteX79" fmla="*/ 2526323 w 2556008"/>
                                  <a:gd name="connsiteY79" fmla="*/ 1448633 h 2134433"/>
                                  <a:gd name="connsiteX80" fmla="*/ 2473569 w 2556008"/>
                                  <a:gd name="connsiteY80" fmla="*/ 1477941 h 2134433"/>
                                  <a:gd name="connsiteX81" fmla="*/ 2450123 w 2556008"/>
                                  <a:gd name="connsiteY81" fmla="*/ 1483802 h 2134433"/>
                                  <a:gd name="connsiteX82" fmla="*/ 2432538 w 2556008"/>
                                  <a:gd name="connsiteY82" fmla="*/ 1495525 h 2134433"/>
                                  <a:gd name="connsiteX83" fmla="*/ 2414954 w 2556008"/>
                                  <a:gd name="connsiteY83" fmla="*/ 1501387 h 2134433"/>
                                  <a:gd name="connsiteX84" fmla="*/ 2379785 w 2556008"/>
                                  <a:gd name="connsiteY84" fmla="*/ 1524833 h 2134433"/>
                                  <a:gd name="connsiteX85" fmla="*/ 2350477 w 2556008"/>
                                  <a:gd name="connsiteY85" fmla="*/ 1542417 h 2134433"/>
                                  <a:gd name="connsiteX86" fmla="*/ 2321169 w 2556008"/>
                                  <a:gd name="connsiteY86" fmla="*/ 1560002 h 2134433"/>
                                  <a:gd name="connsiteX87" fmla="*/ 2297723 w 2556008"/>
                                  <a:gd name="connsiteY87" fmla="*/ 1577587 h 2134433"/>
                                  <a:gd name="connsiteX88" fmla="*/ 2280138 w 2556008"/>
                                  <a:gd name="connsiteY88" fmla="*/ 1589310 h 2134433"/>
                                  <a:gd name="connsiteX89" fmla="*/ 2268415 w 2556008"/>
                                  <a:gd name="connsiteY89" fmla="*/ 1624479 h 2134433"/>
                                  <a:gd name="connsiteX90" fmla="*/ 2256692 w 2556008"/>
                                  <a:gd name="connsiteY90" fmla="*/ 1665510 h 2134433"/>
                                  <a:gd name="connsiteX91" fmla="*/ 2274277 w 2556008"/>
                                  <a:gd name="connsiteY91" fmla="*/ 1829633 h 2134433"/>
                                  <a:gd name="connsiteX92" fmla="*/ 2274277 w 2556008"/>
                                  <a:gd name="connsiteY92" fmla="*/ 1829633 h 2134433"/>
                                  <a:gd name="connsiteX93" fmla="*/ 2291861 w 2556008"/>
                                  <a:gd name="connsiteY93" fmla="*/ 1929279 h 2134433"/>
                                  <a:gd name="connsiteX94" fmla="*/ 2303585 w 2556008"/>
                                  <a:gd name="connsiteY94" fmla="*/ 1964448 h 2134433"/>
                                  <a:gd name="connsiteX95" fmla="*/ 2268415 w 2556008"/>
                                  <a:gd name="connsiteY95" fmla="*/ 1982033 h 2134433"/>
                                  <a:gd name="connsiteX96" fmla="*/ 2250831 w 2556008"/>
                                  <a:gd name="connsiteY96" fmla="*/ 2023064 h 2134433"/>
                                  <a:gd name="connsiteX97" fmla="*/ 2198077 w 2556008"/>
                                  <a:gd name="connsiteY97" fmla="*/ 2064094 h 2134433"/>
                                  <a:gd name="connsiteX98" fmla="*/ 2162908 w 2556008"/>
                                  <a:gd name="connsiteY98" fmla="*/ 2093402 h 2134433"/>
                                  <a:gd name="connsiteX99" fmla="*/ 2139461 w 2556008"/>
                                  <a:gd name="connsiteY99" fmla="*/ 2122710 h 2134433"/>
                                  <a:gd name="connsiteX100" fmla="*/ 2092569 w 2556008"/>
                                  <a:gd name="connsiteY100" fmla="*/ 2134433 h 2134433"/>
                                  <a:gd name="connsiteX101" fmla="*/ 1881554 w 2556008"/>
                                  <a:gd name="connsiteY101" fmla="*/ 2134433 h 2134433"/>
                                  <a:gd name="connsiteX102" fmla="*/ 1647092 w 2556008"/>
                                  <a:gd name="connsiteY102" fmla="*/ 2128571 h 2134433"/>
                                  <a:gd name="connsiteX103" fmla="*/ 1611923 w 2556008"/>
                                  <a:gd name="connsiteY103" fmla="*/ 2116848 h 2134433"/>
                                  <a:gd name="connsiteX104" fmla="*/ 1594338 w 2556008"/>
                                  <a:gd name="connsiteY104" fmla="*/ 2110987 h 2134433"/>
                                  <a:gd name="connsiteX105" fmla="*/ 1565031 w 2556008"/>
                                  <a:gd name="connsiteY105" fmla="*/ 2099264 h 2134433"/>
                                  <a:gd name="connsiteX106" fmla="*/ 1488831 w 2556008"/>
                                  <a:gd name="connsiteY106" fmla="*/ 2069956 h 2134433"/>
                                  <a:gd name="connsiteX107" fmla="*/ 1424354 w 2556008"/>
                                  <a:gd name="connsiteY107" fmla="*/ 2034787 h 2134433"/>
                                  <a:gd name="connsiteX108" fmla="*/ 1377461 w 2556008"/>
                                  <a:gd name="connsiteY108" fmla="*/ 2023064 h 2134433"/>
                                  <a:gd name="connsiteX109" fmla="*/ 1295400 w 2556008"/>
                                  <a:gd name="connsiteY109" fmla="*/ 2005479 h 2134433"/>
                                  <a:gd name="connsiteX110" fmla="*/ 1242646 w 2556008"/>
                                  <a:gd name="connsiteY110" fmla="*/ 1987894 h 2134433"/>
                                  <a:gd name="connsiteX111" fmla="*/ 1219200 w 2556008"/>
                                  <a:gd name="connsiteY111" fmla="*/ 1982033 h 2134433"/>
                                  <a:gd name="connsiteX112" fmla="*/ 1201615 w 2556008"/>
                                  <a:gd name="connsiteY112" fmla="*/ 1976171 h 2134433"/>
                                  <a:gd name="connsiteX113" fmla="*/ 1014046 w 2556008"/>
                                  <a:gd name="connsiteY113" fmla="*/ 1964448 h 2134433"/>
                                  <a:gd name="connsiteX114" fmla="*/ 984738 w 2556008"/>
                                  <a:gd name="connsiteY114" fmla="*/ 1958587 h 2134433"/>
                                  <a:gd name="connsiteX115" fmla="*/ 931985 w 2556008"/>
                                  <a:gd name="connsiteY115" fmla="*/ 1946864 h 2134433"/>
                                  <a:gd name="connsiteX116" fmla="*/ 832338 w 2556008"/>
                                  <a:gd name="connsiteY116" fmla="*/ 1952725 h 2134433"/>
                                  <a:gd name="connsiteX117" fmla="*/ 762000 w 2556008"/>
                                  <a:gd name="connsiteY117" fmla="*/ 1946864 h 2134433"/>
                                  <a:gd name="connsiteX118" fmla="*/ 656492 w 2556008"/>
                                  <a:gd name="connsiteY118" fmla="*/ 1952725 h 2134433"/>
                                  <a:gd name="connsiteX119" fmla="*/ 621323 w 2556008"/>
                                  <a:gd name="connsiteY119" fmla="*/ 1964448 h 2134433"/>
                                  <a:gd name="connsiteX120" fmla="*/ 603738 w 2556008"/>
                                  <a:gd name="connsiteY120" fmla="*/ 1982033 h 2134433"/>
                                  <a:gd name="connsiteX121" fmla="*/ 568569 w 2556008"/>
                                  <a:gd name="connsiteY121" fmla="*/ 1993756 h 2134433"/>
                                  <a:gd name="connsiteX122" fmla="*/ 498231 w 2556008"/>
                                  <a:gd name="connsiteY122" fmla="*/ 2023064 h 2134433"/>
                                  <a:gd name="connsiteX123" fmla="*/ 486508 w 2556008"/>
                                  <a:gd name="connsiteY123" fmla="*/ 2040648 h 2134433"/>
                                  <a:gd name="connsiteX124" fmla="*/ 451338 w 2556008"/>
                                  <a:gd name="connsiteY124" fmla="*/ 2052371 h 2134433"/>
                                  <a:gd name="connsiteX125" fmla="*/ 345831 w 2556008"/>
                                  <a:gd name="connsiteY125" fmla="*/ 2046510 h 2134433"/>
                                  <a:gd name="connsiteX126" fmla="*/ 322385 w 2556008"/>
                                  <a:gd name="connsiteY126" fmla="*/ 2040648 h 2134433"/>
                                  <a:gd name="connsiteX127" fmla="*/ 310661 w 2556008"/>
                                  <a:gd name="connsiteY127" fmla="*/ 2028925 h 2134433"/>
                                  <a:gd name="connsiteX128" fmla="*/ 304800 w 2556008"/>
                                  <a:gd name="connsiteY128" fmla="*/ 2011341 h 2134433"/>
                                  <a:gd name="connsiteX129" fmla="*/ 287215 w 2556008"/>
                                  <a:gd name="connsiteY129" fmla="*/ 2005479 h 2134433"/>
                                  <a:gd name="connsiteX130" fmla="*/ 269631 w 2556008"/>
                                  <a:gd name="connsiteY130" fmla="*/ 1993756 h 2134433"/>
                                  <a:gd name="connsiteX131" fmla="*/ 252046 w 2556008"/>
                                  <a:gd name="connsiteY131" fmla="*/ 1987894 h 2134433"/>
                                  <a:gd name="connsiteX132" fmla="*/ 234461 w 2556008"/>
                                  <a:gd name="connsiteY132" fmla="*/ 1976171 h 2134433"/>
                                  <a:gd name="connsiteX133" fmla="*/ 211015 w 2556008"/>
                                  <a:gd name="connsiteY133" fmla="*/ 1964448 h 2134433"/>
                                  <a:gd name="connsiteX134" fmla="*/ 193431 w 2556008"/>
                                  <a:gd name="connsiteY134" fmla="*/ 1952725 h 2134433"/>
                                  <a:gd name="connsiteX135" fmla="*/ 169985 w 2556008"/>
                                  <a:gd name="connsiteY135" fmla="*/ 1946864 h 2134433"/>
                                  <a:gd name="connsiteX136" fmla="*/ 140677 w 2556008"/>
                                  <a:gd name="connsiteY136" fmla="*/ 1923417 h 2134433"/>
                                  <a:gd name="connsiteX137" fmla="*/ 123092 w 2556008"/>
                                  <a:gd name="connsiteY137" fmla="*/ 1917556 h 2134433"/>
                                  <a:gd name="connsiteX138" fmla="*/ 99646 w 2556008"/>
                                  <a:gd name="connsiteY138" fmla="*/ 1888248 h 2134433"/>
                                  <a:gd name="connsiteX139" fmla="*/ 76200 w 2556008"/>
                                  <a:gd name="connsiteY139" fmla="*/ 1870664 h 2134433"/>
                                  <a:gd name="connsiteX140" fmla="*/ 64477 w 2556008"/>
                                  <a:gd name="connsiteY140" fmla="*/ 1853079 h 2134433"/>
                                  <a:gd name="connsiteX141" fmla="*/ 46892 w 2556008"/>
                                  <a:gd name="connsiteY141" fmla="*/ 1835494 h 2134433"/>
                                  <a:gd name="connsiteX142" fmla="*/ 35169 w 2556008"/>
                                  <a:gd name="connsiteY142" fmla="*/ 1800325 h 2134433"/>
                                  <a:gd name="connsiteX143" fmla="*/ 23446 w 2556008"/>
                                  <a:gd name="connsiteY143" fmla="*/ 1765156 h 2134433"/>
                                  <a:gd name="connsiteX144" fmla="*/ 17585 w 2556008"/>
                                  <a:gd name="connsiteY144" fmla="*/ 1747571 h 2134433"/>
                                  <a:gd name="connsiteX145" fmla="*/ 23446 w 2556008"/>
                                  <a:gd name="connsiteY145" fmla="*/ 1694817 h 2134433"/>
                                  <a:gd name="connsiteX146" fmla="*/ 41031 w 2556008"/>
                                  <a:gd name="connsiteY146" fmla="*/ 1683094 h 2134433"/>
                                  <a:gd name="connsiteX147" fmla="*/ 76200 w 2556008"/>
                                  <a:gd name="connsiteY147" fmla="*/ 1671371 h 2134433"/>
                                  <a:gd name="connsiteX148" fmla="*/ 93785 w 2556008"/>
                                  <a:gd name="connsiteY148" fmla="*/ 1665510 h 2134433"/>
                                  <a:gd name="connsiteX149" fmla="*/ 111369 w 2556008"/>
                                  <a:gd name="connsiteY149" fmla="*/ 1659648 h 2134433"/>
                                  <a:gd name="connsiteX150" fmla="*/ 140677 w 2556008"/>
                                  <a:gd name="connsiteY150" fmla="*/ 1653787 h 2134433"/>
                                  <a:gd name="connsiteX151" fmla="*/ 158261 w 2556008"/>
                                  <a:gd name="connsiteY151" fmla="*/ 1642064 h 2134433"/>
                                  <a:gd name="connsiteX152" fmla="*/ 193431 w 2556008"/>
                                  <a:gd name="connsiteY152" fmla="*/ 1624479 h 2134433"/>
                                  <a:gd name="connsiteX153" fmla="*/ 193431 w 2556008"/>
                                  <a:gd name="connsiteY153" fmla="*/ 1548279 h 2134433"/>
                                  <a:gd name="connsiteX154" fmla="*/ 187569 w 2556008"/>
                                  <a:gd name="connsiteY154" fmla="*/ 1524833 h 2134433"/>
                                  <a:gd name="connsiteX155" fmla="*/ 175846 w 2556008"/>
                                  <a:gd name="connsiteY155" fmla="*/ 1489664 h 2134433"/>
                                  <a:gd name="connsiteX156" fmla="*/ 169985 w 2556008"/>
                                  <a:gd name="connsiteY156" fmla="*/ 1472079 h 2134433"/>
                                  <a:gd name="connsiteX157" fmla="*/ 158261 w 2556008"/>
                                  <a:gd name="connsiteY157" fmla="*/ 1454494 h 2134433"/>
                                  <a:gd name="connsiteX158" fmla="*/ 134815 w 2556008"/>
                                  <a:gd name="connsiteY158" fmla="*/ 1401741 h 2134433"/>
                                  <a:gd name="connsiteX159" fmla="*/ 128954 w 2556008"/>
                                  <a:gd name="connsiteY159" fmla="*/ 1384156 h 2134433"/>
                                  <a:gd name="connsiteX160" fmla="*/ 111369 w 2556008"/>
                                  <a:gd name="connsiteY160" fmla="*/ 1348987 h 2134433"/>
                                  <a:gd name="connsiteX161" fmla="*/ 105508 w 2556008"/>
                                  <a:gd name="connsiteY161" fmla="*/ 1325541 h 2134433"/>
                                  <a:gd name="connsiteX162" fmla="*/ 99646 w 2556008"/>
                                  <a:gd name="connsiteY162" fmla="*/ 1296233 h 2134433"/>
                                  <a:gd name="connsiteX163" fmla="*/ 87923 w 2556008"/>
                                  <a:gd name="connsiteY163" fmla="*/ 1261064 h 2134433"/>
                                  <a:gd name="connsiteX164" fmla="*/ 82061 w 2556008"/>
                                  <a:gd name="connsiteY164" fmla="*/ 1243479 h 2134433"/>
                                  <a:gd name="connsiteX165" fmla="*/ 76200 w 2556008"/>
                                  <a:gd name="connsiteY165" fmla="*/ 1225894 h 2134433"/>
                                  <a:gd name="connsiteX166" fmla="*/ 64477 w 2556008"/>
                                  <a:gd name="connsiteY166" fmla="*/ 1208310 h 2134433"/>
                                  <a:gd name="connsiteX167" fmla="*/ 58615 w 2556008"/>
                                  <a:gd name="connsiteY167" fmla="*/ 1114525 h 2134433"/>
                                  <a:gd name="connsiteX168" fmla="*/ 52754 w 2556008"/>
                                  <a:gd name="connsiteY168" fmla="*/ 1096941 h 2134433"/>
                                  <a:gd name="connsiteX169" fmla="*/ 29308 w 2556008"/>
                                  <a:gd name="connsiteY169" fmla="*/ 1061771 h 2134433"/>
                                  <a:gd name="connsiteX170" fmla="*/ 17585 w 2556008"/>
                                  <a:gd name="connsiteY170" fmla="*/ 1026602 h 2134433"/>
                                  <a:gd name="connsiteX171" fmla="*/ 11723 w 2556008"/>
                                  <a:gd name="connsiteY171" fmla="*/ 1009017 h 2134433"/>
                                  <a:gd name="connsiteX172" fmla="*/ 5861 w 2556008"/>
                                  <a:gd name="connsiteY172" fmla="*/ 967987 h 2134433"/>
                                  <a:gd name="connsiteX173" fmla="*/ 0 w 2556008"/>
                                  <a:gd name="connsiteY173" fmla="*/ 950402 h 2134433"/>
                                  <a:gd name="connsiteX174" fmla="*/ 11723 w 2556008"/>
                                  <a:gd name="connsiteY174" fmla="*/ 874202 h 2134433"/>
                                  <a:gd name="connsiteX175" fmla="*/ 23446 w 2556008"/>
                                  <a:gd name="connsiteY175" fmla="*/ 792141 h 2134433"/>
                                  <a:gd name="connsiteX176" fmla="*/ 29308 w 2556008"/>
                                  <a:gd name="connsiteY176" fmla="*/ 704217 h 2134433"/>
                                  <a:gd name="connsiteX177" fmla="*/ 41031 w 2556008"/>
                                  <a:gd name="connsiteY177" fmla="*/ 686633 h 2134433"/>
                                  <a:gd name="connsiteX178" fmla="*/ 46892 w 2556008"/>
                                  <a:gd name="connsiteY178" fmla="*/ 657325 h 2134433"/>
                                  <a:gd name="connsiteX179" fmla="*/ 87923 w 2556008"/>
                                  <a:gd name="connsiteY179" fmla="*/ 633879 h 2134433"/>
                                  <a:gd name="connsiteX180" fmla="*/ 105508 w 2556008"/>
                                  <a:gd name="connsiteY180" fmla="*/ 622156 h 2134433"/>
                                  <a:gd name="connsiteX181" fmla="*/ 123092 w 2556008"/>
                                  <a:gd name="connsiteY181" fmla="*/ 616294 h 2134433"/>
                                  <a:gd name="connsiteX182" fmla="*/ 158261 w 2556008"/>
                                  <a:gd name="connsiteY182" fmla="*/ 592848 h 2134433"/>
                                  <a:gd name="connsiteX183" fmla="*/ 199292 w 2556008"/>
                                  <a:gd name="connsiteY183" fmla="*/ 575264 h 2134433"/>
                                  <a:gd name="connsiteX184" fmla="*/ 216877 w 2556008"/>
                                  <a:gd name="connsiteY184" fmla="*/ 563541 h 2134433"/>
                                  <a:gd name="connsiteX185" fmla="*/ 240323 w 2556008"/>
                                  <a:gd name="connsiteY185" fmla="*/ 557679 h 2134433"/>
                                  <a:gd name="connsiteX186" fmla="*/ 281354 w 2556008"/>
                                  <a:gd name="connsiteY186" fmla="*/ 540094 h 2134433"/>
                                  <a:gd name="connsiteX187" fmla="*/ 363415 w 2556008"/>
                                  <a:gd name="connsiteY187" fmla="*/ 545956 h 2134433"/>
                                  <a:gd name="connsiteX188" fmla="*/ 381000 w 2556008"/>
                                  <a:gd name="connsiteY188" fmla="*/ 551817 h 2134433"/>
                                  <a:gd name="connsiteX189" fmla="*/ 527538 w 2556008"/>
                                  <a:gd name="connsiteY189" fmla="*/ 557679 h 2134433"/>
                                  <a:gd name="connsiteX190" fmla="*/ 738554 w 2556008"/>
                                  <a:gd name="connsiteY190" fmla="*/ 551817 h 2134433"/>
                                  <a:gd name="connsiteX191" fmla="*/ 773723 w 2556008"/>
                                  <a:gd name="connsiteY191" fmla="*/ 540094 h 2134433"/>
                                  <a:gd name="connsiteX192" fmla="*/ 791308 w 2556008"/>
                                  <a:gd name="connsiteY192" fmla="*/ 534233 h 2134433"/>
                                  <a:gd name="connsiteX193" fmla="*/ 808892 w 2556008"/>
                                  <a:gd name="connsiteY193" fmla="*/ 528371 h 2134433"/>
                                  <a:gd name="connsiteX194" fmla="*/ 838200 w 2556008"/>
                                  <a:gd name="connsiteY194" fmla="*/ 493202 h 2134433"/>
                                  <a:gd name="connsiteX195" fmla="*/ 826477 w 2556008"/>
                                  <a:gd name="connsiteY195" fmla="*/ 481479 h 21344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</a:cxnLst>
                                <a:rect l="l" t="t" r="r" b="b"/>
                                <a:pathLst>
                                  <a:path w="2556008" h="2134433">
                                    <a:moveTo>
                                      <a:pt x="826477" y="481479"/>
                                    </a:moveTo>
                                    <a:cubicBezTo>
                                      <a:pt x="833316" y="476594"/>
                                      <a:pt x="869647" y="479227"/>
                                      <a:pt x="879231" y="463894"/>
                                    </a:cubicBezTo>
                                    <a:cubicBezTo>
                                      <a:pt x="879233" y="463890"/>
                                      <a:pt x="893883" y="419936"/>
                                      <a:pt x="896815" y="411141"/>
                                    </a:cubicBezTo>
                                    <a:lnTo>
                                      <a:pt x="902677" y="393556"/>
                                    </a:lnTo>
                                    <a:cubicBezTo>
                                      <a:pt x="898769" y="375971"/>
                                      <a:pt x="895323" y="358278"/>
                                      <a:pt x="890954" y="340802"/>
                                    </a:cubicBezTo>
                                    <a:cubicBezTo>
                                      <a:pt x="889455" y="334808"/>
                                      <a:pt x="888093" y="328618"/>
                                      <a:pt x="885092" y="323217"/>
                                    </a:cubicBezTo>
                                    <a:cubicBezTo>
                                      <a:pt x="878250" y="310901"/>
                                      <a:pt x="861646" y="288048"/>
                                      <a:pt x="861646" y="288048"/>
                                    </a:cubicBezTo>
                                    <a:cubicBezTo>
                                      <a:pt x="846914" y="243848"/>
                                      <a:pt x="866788" y="298333"/>
                                      <a:pt x="844061" y="252879"/>
                                    </a:cubicBezTo>
                                    <a:cubicBezTo>
                                      <a:pt x="841298" y="247353"/>
                                      <a:pt x="840154" y="241156"/>
                                      <a:pt x="838200" y="235294"/>
                                    </a:cubicBezTo>
                                    <a:cubicBezTo>
                                      <a:pt x="839320" y="220737"/>
                                      <a:pt x="837269" y="166817"/>
                                      <a:pt x="849923" y="141510"/>
                                    </a:cubicBezTo>
                                    <a:cubicBezTo>
                                      <a:pt x="853074" y="135209"/>
                                      <a:pt x="858495" y="130226"/>
                                      <a:pt x="861646" y="123925"/>
                                    </a:cubicBezTo>
                                    <a:cubicBezTo>
                                      <a:pt x="876865" y="93489"/>
                                      <a:pt x="856333" y="117516"/>
                                      <a:pt x="879231" y="94617"/>
                                    </a:cubicBezTo>
                                    <a:cubicBezTo>
                                      <a:pt x="882574" y="84586"/>
                                      <a:pt x="887076" y="65941"/>
                                      <a:pt x="896815" y="59448"/>
                                    </a:cubicBezTo>
                                    <a:cubicBezTo>
                                      <a:pt x="903518" y="54979"/>
                                      <a:pt x="912545" y="55902"/>
                                      <a:pt x="920261" y="53587"/>
                                    </a:cubicBezTo>
                                    <a:cubicBezTo>
                                      <a:pt x="932097" y="50036"/>
                                      <a:pt x="955431" y="41864"/>
                                      <a:pt x="955431" y="41864"/>
                                    </a:cubicBezTo>
                                    <a:cubicBezTo>
                                      <a:pt x="973088" y="30093"/>
                                      <a:pt x="975642" y="27339"/>
                                      <a:pt x="996461" y="18417"/>
                                    </a:cubicBezTo>
                                    <a:cubicBezTo>
                                      <a:pt x="1002140" y="15983"/>
                                      <a:pt x="1007987" y="13768"/>
                                      <a:pt x="1014046" y="12556"/>
                                    </a:cubicBezTo>
                                    <a:cubicBezTo>
                                      <a:pt x="1027594" y="9847"/>
                                      <a:pt x="1041400" y="8648"/>
                                      <a:pt x="1055077" y="6694"/>
                                    </a:cubicBezTo>
                                    <a:cubicBezTo>
                                      <a:pt x="1060938" y="4740"/>
                                      <a:pt x="1066483" y="833"/>
                                      <a:pt x="1072661" y="833"/>
                                    </a:cubicBezTo>
                                    <a:cubicBezTo>
                                      <a:pt x="1154138" y="833"/>
                                      <a:pt x="1188256" y="-4659"/>
                                      <a:pt x="1248508" y="12556"/>
                                    </a:cubicBezTo>
                                    <a:cubicBezTo>
                                      <a:pt x="1254449" y="14253"/>
                                      <a:pt x="1260151" y="16720"/>
                                      <a:pt x="1266092" y="18417"/>
                                    </a:cubicBezTo>
                                    <a:cubicBezTo>
                                      <a:pt x="1273838" y="20630"/>
                                      <a:pt x="1281822" y="21964"/>
                                      <a:pt x="1289538" y="24279"/>
                                    </a:cubicBezTo>
                                    <a:cubicBezTo>
                                      <a:pt x="1301374" y="27830"/>
                                      <a:pt x="1324708" y="36002"/>
                                      <a:pt x="1324708" y="36002"/>
                                    </a:cubicBezTo>
                                    <a:lnTo>
                                      <a:pt x="1359877" y="59448"/>
                                    </a:lnTo>
                                    <a:cubicBezTo>
                                      <a:pt x="1372930" y="68150"/>
                                      <a:pt x="1379641" y="70965"/>
                                      <a:pt x="1389185" y="82894"/>
                                    </a:cubicBezTo>
                                    <a:cubicBezTo>
                                      <a:pt x="1393586" y="88395"/>
                                      <a:pt x="1396398" y="95067"/>
                                      <a:pt x="1400908" y="100479"/>
                                    </a:cubicBezTo>
                                    <a:cubicBezTo>
                                      <a:pt x="1406215" y="106847"/>
                                      <a:pt x="1413185" y="111696"/>
                                      <a:pt x="1418492" y="118064"/>
                                    </a:cubicBezTo>
                                    <a:cubicBezTo>
                                      <a:pt x="1423002" y="123476"/>
                                      <a:pt x="1425234" y="130667"/>
                                      <a:pt x="1430215" y="135648"/>
                                    </a:cubicBezTo>
                                    <a:cubicBezTo>
                                      <a:pt x="1435197" y="140629"/>
                                      <a:pt x="1441938" y="143463"/>
                                      <a:pt x="1447800" y="147371"/>
                                    </a:cubicBezTo>
                                    <a:cubicBezTo>
                                      <a:pt x="1469170" y="211487"/>
                                      <a:pt x="1435090" y="114380"/>
                                      <a:pt x="1465385" y="182541"/>
                                    </a:cubicBezTo>
                                    <a:cubicBezTo>
                                      <a:pt x="1470404" y="193833"/>
                                      <a:pt x="1473200" y="205987"/>
                                      <a:pt x="1477108" y="217710"/>
                                    </a:cubicBezTo>
                                    <a:lnTo>
                                      <a:pt x="1488831" y="252879"/>
                                    </a:lnTo>
                                    <a:cubicBezTo>
                                      <a:pt x="1488833" y="252884"/>
                                      <a:pt x="1500550" y="288043"/>
                                      <a:pt x="1500554" y="288048"/>
                                    </a:cubicBezTo>
                                    <a:cubicBezTo>
                                      <a:pt x="1502490" y="290952"/>
                                      <a:pt x="1523678" y="327714"/>
                                      <a:pt x="1535723" y="334941"/>
                                    </a:cubicBezTo>
                                    <a:cubicBezTo>
                                      <a:pt x="1541021" y="338120"/>
                                      <a:pt x="1547446" y="338848"/>
                                      <a:pt x="1553308" y="340802"/>
                                    </a:cubicBezTo>
                                    <a:cubicBezTo>
                                      <a:pt x="1568937" y="387694"/>
                                      <a:pt x="1545493" y="332988"/>
                                      <a:pt x="1576754" y="364248"/>
                                    </a:cubicBezTo>
                                    <a:cubicBezTo>
                                      <a:pt x="1586717" y="374211"/>
                                      <a:pt x="1600200" y="399417"/>
                                      <a:pt x="1600200" y="399417"/>
                                    </a:cubicBezTo>
                                    <a:cubicBezTo>
                                      <a:pt x="1611610" y="433651"/>
                                      <a:pt x="1597133" y="402212"/>
                                      <a:pt x="1623646" y="428725"/>
                                    </a:cubicBezTo>
                                    <a:cubicBezTo>
                                      <a:pt x="1628627" y="433706"/>
                                      <a:pt x="1630388" y="441329"/>
                                      <a:pt x="1635369" y="446310"/>
                                    </a:cubicBezTo>
                                    <a:cubicBezTo>
                                      <a:pt x="1640350" y="451291"/>
                                      <a:pt x="1647652" y="453394"/>
                                      <a:pt x="1652954" y="458033"/>
                                    </a:cubicBezTo>
                                    <a:cubicBezTo>
                                      <a:pt x="1663351" y="467131"/>
                                      <a:pt x="1669154" y="482972"/>
                                      <a:pt x="1682261" y="487341"/>
                                    </a:cubicBezTo>
                                    <a:lnTo>
                                      <a:pt x="1717431" y="499064"/>
                                    </a:lnTo>
                                    <a:cubicBezTo>
                                      <a:pt x="1732492" y="504084"/>
                                      <a:pt x="1742276" y="507844"/>
                                      <a:pt x="1758461" y="510787"/>
                                    </a:cubicBezTo>
                                    <a:cubicBezTo>
                                      <a:pt x="1772054" y="513258"/>
                                      <a:pt x="1785864" y="514377"/>
                                      <a:pt x="1799492" y="516648"/>
                                    </a:cubicBezTo>
                                    <a:cubicBezTo>
                                      <a:pt x="1809319" y="518286"/>
                                      <a:pt x="1819135" y="520094"/>
                                      <a:pt x="1828800" y="522510"/>
                                    </a:cubicBezTo>
                                    <a:cubicBezTo>
                                      <a:pt x="1834794" y="524009"/>
                                      <a:pt x="1840278" y="527431"/>
                                      <a:pt x="1846385" y="528371"/>
                                    </a:cubicBezTo>
                                    <a:cubicBezTo>
                                      <a:pt x="1865792" y="531357"/>
                                      <a:pt x="1885408" y="532927"/>
                                      <a:pt x="1905000" y="534233"/>
                                    </a:cubicBezTo>
                                    <a:cubicBezTo>
                                      <a:pt x="1944039" y="536836"/>
                                      <a:pt x="1983131" y="538672"/>
                                      <a:pt x="2022231" y="540094"/>
                                    </a:cubicBezTo>
                                    <a:lnTo>
                                      <a:pt x="2227385" y="545956"/>
                                    </a:lnTo>
                                    <a:cubicBezTo>
                                      <a:pt x="2277199" y="562560"/>
                                      <a:pt x="2216461" y="539402"/>
                                      <a:pt x="2256692" y="563541"/>
                                    </a:cubicBezTo>
                                    <a:cubicBezTo>
                                      <a:pt x="2261990" y="566720"/>
                                      <a:pt x="2268598" y="566968"/>
                                      <a:pt x="2274277" y="569402"/>
                                    </a:cubicBezTo>
                                    <a:cubicBezTo>
                                      <a:pt x="2284524" y="573793"/>
                                      <a:pt x="2306174" y="584729"/>
                                      <a:pt x="2315308" y="592848"/>
                                    </a:cubicBezTo>
                                    <a:cubicBezTo>
                                      <a:pt x="2327699" y="603862"/>
                                      <a:pt x="2350477" y="628017"/>
                                      <a:pt x="2350477" y="628017"/>
                                    </a:cubicBezTo>
                                    <a:cubicBezTo>
                                      <a:pt x="2367727" y="662519"/>
                                      <a:pt x="2359435" y="643171"/>
                                      <a:pt x="2373923" y="686633"/>
                                    </a:cubicBezTo>
                                    <a:lnTo>
                                      <a:pt x="2379785" y="704217"/>
                                    </a:lnTo>
                                    <a:cubicBezTo>
                                      <a:pt x="2377831" y="710079"/>
                                      <a:pt x="2373049" y="715685"/>
                                      <a:pt x="2373923" y="721802"/>
                                    </a:cubicBezTo>
                                    <a:cubicBezTo>
                                      <a:pt x="2375159" y="730452"/>
                                      <a:pt x="2382204" y="737217"/>
                                      <a:pt x="2385646" y="745248"/>
                                    </a:cubicBezTo>
                                    <a:cubicBezTo>
                                      <a:pt x="2400206" y="779221"/>
                                      <a:pt x="2380703" y="746627"/>
                                      <a:pt x="2403231" y="780417"/>
                                    </a:cubicBezTo>
                                    <a:cubicBezTo>
                                      <a:pt x="2399323" y="784325"/>
                                      <a:pt x="2391902" y="786629"/>
                                      <a:pt x="2391508" y="792141"/>
                                    </a:cubicBezTo>
                                    <a:cubicBezTo>
                                      <a:pt x="2390689" y="803605"/>
                                      <a:pt x="2391818" y="857238"/>
                                      <a:pt x="2403231" y="880064"/>
                                    </a:cubicBezTo>
                                    <a:cubicBezTo>
                                      <a:pt x="2406381" y="886365"/>
                                      <a:pt x="2411046" y="891787"/>
                                      <a:pt x="2414954" y="897648"/>
                                    </a:cubicBezTo>
                                    <a:cubicBezTo>
                                      <a:pt x="2416908" y="907417"/>
                                      <a:pt x="2417317" y="917628"/>
                                      <a:pt x="2420815" y="926956"/>
                                    </a:cubicBezTo>
                                    <a:cubicBezTo>
                                      <a:pt x="2423288" y="933552"/>
                                      <a:pt x="2429677" y="938103"/>
                                      <a:pt x="2432538" y="944541"/>
                                    </a:cubicBezTo>
                                    <a:cubicBezTo>
                                      <a:pt x="2437557" y="955833"/>
                                      <a:pt x="2440353" y="967987"/>
                                      <a:pt x="2444261" y="979710"/>
                                    </a:cubicBezTo>
                                    <a:lnTo>
                                      <a:pt x="2444261" y="979710"/>
                                    </a:lnTo>
                                    <a:cubicBezTo>
                                      <a:pt x="2446215" y="987525"/>
                                      <a:pt x="2447808" y="995440"/>
                                      <a:pt x="2450123" y="1003156"/>
                                    </a:cubicBezTo>
                                    <a:cubicBezTo>
                                      <a:pt x="2453674" y="1014992"/>
                                      <a:pt x="2459814" y="1026136"/>
                                      <a:pt x="2461846" y="1038325"/>
                                    </a:cubicBezTo>
                                    <a:cubicBezTo>
                                      <a:pt x="2463800" y="1050048"/>
                                      <a:pt x="2464293" y="1062111"/>
                                      <a:pt x="2467708" y="1073494"/>
                                    </a:cubicBezTo>
                                    <a:cubicBezTo>
                                      <a:pt x="2470219" y="1081864"/>
                                      <a:pt x="2475989" y="1088909"/>
                                      <a:pt x="2479431" y="1096941"/>
                                    </a:cubicBezTo>
                                    <a:cubicBezTo>
                                      <a:pt x="2481865" y="1102620"/>
                                      <a:pt x="2482529" y="1108999"/>
                                      <a:pt x="2485292" y="1114525"/>
                                    </a:cubicBezTo>
                                    <a:cubicBezTo>
                                      <a:pt x="2488442" y="1120826"/>
                                      <a:pt x="2493864" y="1125809"/>
                                      <a:pt x="2497015" y="1132110"/>
                                    </a:cubicBezTo>
                                    <a:cubicBezTo>
                                      <a:pt x="2521284" y="1180646"/>
                                      <a:pt x="2481003" y="1116882"/>
                                      <a:pt x="2514600" y="1167279"/>
                                    </a:cubicBezTo>
                                    <a:cubicBezTo>
                                      <a:pt x="2512646" y="1173141"/>
                                      <a:pt x="2508738" y="1178685"/>
                                      <a:pt x="2508738" y="1184864"/>
                                    </a:cubicBezTo>
                                    <a:cubicBezTo>
                                      <a:pt x="2508738" y="1201430"/>
                                      <a:pt x="2521727" y="1235554"/>
                                      <a:pt x="2526323" y="1249341"/>
                                    </a:cubicBezTo>
                                    <a:lnTo>
                                      <a:pt x="2532185" y="1266925"/>
                                    </a:lnTo>
                                    <a:cubicBezTo>
                                      <a:pt x="2534139" y="1272787"/>
                                      <a:pt x="2534619" y="1279369"/>
                                      <a:pt x="2538046" y="1284510"/>
                                    </a:cubicBezTo>
                                    <a:lnTo>
                                      <a:pt x="2549769" y="1302094"/>
                                    </a:lnTo>
                                    <a:cubicBezTo>
                                      <a:pt x="2553377" y="1338167"/>
                                      <a:pt x="2561793" y="1383252"/>
                                      <a:pt x="2549769" y="1419325"/>
                                    </a:cubicBezTo>
                                    <a:cubicBezTo>
                                      <a:pt x="2547541" y="1426008"/>
                                      <a:pt x="2538046" y="1427140"/>
                                      <a:pt x="2532185" y="1431048"/>
                                    </a:cubicBezTo>
                                    <a:cubicBezTo>
                                      <a:pt x="2530231" y="1436910"/>
                                      <a:pt x="2530692" y="1444264"/>
                                      <a:pt x="2526323" y="1448633"/>
                                    </a:cubicBezTo>
                                    <a:cubicBezTo>
                                      <a:pt x="2509532" y="1465424"/>
                                      <a:pt x="2494206" y="1472045"/>
                                      <a:pt x="2473569" y="1477941"/>
                                    </a:cubicBezTo>
                                    <a:cubicBezTo>
                                      <a:pt x="2465823" y="1480154"/>
                                      <a:pt x="2457938" y="1481848"/>
                                      <a:pt x="2450123" y="1483802"/>
                                    </a:cubicBezTo>
                                    <a:cubicBezTo>
                                      <a:pt x="2444261" y="1487710"/>
                                      <a:pt x="2438839" y="1492374"/>
                                      <a:pt x="2432538" y="1495525"/>
                                    </a:cubicBezTo>
                                    <a:cubicBezTo>
                                      <a:pt x="2427012" y="1498288"/>
                                      <a:pt x="2420095" y="1497960"/>
                                      <a:pt x="2414954" y="1501387"/>
                                    </a:cubicBezTo>
                                    <a:cubicBezTo>
                                      <a:pt x="2371047" y="1530658"/>
                                      <a:pt x="2421595" y="1510895"/>
                                      <a:pt x="2379785" y="1524833"/>
                                    </a:cubicBezTo>
                                    <a:cubicBezTo>
                                      <a:pt x="2350073" y="1554542"/>
                                      <a:pt x="2388529" y="1519585"/>
                                      <a:pt x="2350477" y="1542417"/>
                                    </a:cubicBezTo>
                                    <a:cubicBezTo>
                                      <a:pt x="2310250" y="1566554"/>
                                      <a:pt x="2370980" y="1543400"/>
                                      <a:pt x="2321169" y="1560002"/>
                                    </a:cubicBezTo>
                                    <a:cubicBezTo>
                                      <a:pt x="2313354" y="1565864"/>
                                      <a:pt x="2305673" y="1571909"/>
                                      <a:pt x="2297723" y="1577587"/>
                                    </a:cubicBezTo>
                                    <a:cubicBezTo>
                                      <a:pt x="2291990" y="1581682"/>
                                      <a:pt x="2283872" y="1583336"/>
                                      <a:pt x="2280138" y="1589310"/>
                                    </a:cubicBezTo>
                                    <a:cubicBezTo>
                                      <a:pt x="2273589" y="1599789"/>
                                      <a:pt x="2272323" y="1612756"/>
                                      <a:pt x="2268415" y="1624479"/>
                                    </a:cubicBezTo>
                                    <a:cubicBezTo>
                                      <a:pt x="2260009" y="1649699"/>
                                      <a:pt x="2264050" y="1636080"/>
                                      <a:pt x="2256692" y="1665510"/>
                                    </a:cubicBezTo>
                                    <a:cubicBezTo>
                                      <a:pt x="2263359" y="1798833"/>
                                      <a:pt x="2253065" y="1744783"/>
                                      <a:pt x="2274277" y="1829633"/>
                                    </a:cubicBezTo>
                                    <a:lnTo>
                                      <a:pt x="2274277" y="1829633"/>
                                    </a:lnTo>
                                    <a:cubicBezTo>
                                      <a:pt x="2280138" y="1862848"/>
                                      <a:pt x="2281194" y="1897282"/>
                                      <a:pt x="2291861" y="1929279"/>
                                    </a:cubicBezTo>
                                    <a:lnTo>
                                      <a:pt x="2303585" y="1964448"/>
                                    </a:lnTo>
                                    <a:cubicBezTo>
                                      <a:pt x="2293555" y="1967792"/>
                                      <a:pt x="2274908" y="1972294"/>
                                      <a:pt x="2268415" y="1982033"/>
                                    </a:cubicBezTo>
                                    <a:cubicBezTo>
                                      <a:pt x="2216280" y="2060235"/>
                                      <a:pt x="2305995" y="1956869"/>
                                      <a:pt x="2250831" y="2023064"/>
                                    </a:cubicBezTo>
                                    <a:cubicBezTo>
                                      <a:pt x="2209585" y="2072558"/>
                                      <a:pt x="2263425" y="1998746"/>
                                      <a:pt x="2198077" y="2064094"/>
                                    </a:cubicBezTo>
                                    <a:cubicBezTo>
                                      <a:pt x="2175511" y="2086660"/>
                                      <a:pt x="2187389" y="2077081"/>
                                      <a:pt x="2162908" y="2093402"/>
                                    </a:cubicBezTo>
                                    <a:cubicBezTo>
                                      <a:pt x="2157109" y="2110797"/>
                                      <a:pt x="2159575" y="2115396"/>
                                      <a:pt x="2139461" y="2122710"/>
                                    </a:cubicBezTo>
                                    <a:cubicBezTo>
                                      <a:pt x="2124319" y="2128216"/>
                                      <a:pt x="2092569" y="2134433"/>
                                      <a:pt x="2092569" y="2134433"/>
                                    </a:cubicBezTo>
                                    <a:cubicBezTo>
                                      <a:pt x="1904179" y="2120975"/>
                                      <a:pt x="2137397" y="2134433"/>
                                      <a:pt x="1881554" y="2134433"/>
                                    </a:cubicBezTo>
                                    <a:cubicBezTo>
                                      <a:pt x="1803376" y="2134433"/>
                                      <a:pt x="1725246" y="2130525"/>
                                      <a:pt x="1647092" y="2128571"/>
                                    </a:cubicBezTo>
                                    <a:lnTo>
                                      <a:pt x="1611923" y="2116848"/>
                                    </a:lnTo>
                                    <a:cubicBezTo>
                                      <a:pt x="1606061" y="2114894"/>
                                      <a:pt x="1600075" y="2113282"/>
                                      <a:pt x="1594338" y="2110987"/>
                                    </a:cubicBezTo>
                                    <a:cubicBezTo>
                                      <a:pt x="1584569" y="2107079"/>
                                      <a:pt x="1574883" y="2102958"/>
                                      <a:pt x="1565031" y="2099264"/>
                                    </a:cubicBezTo>
                                    <a:cubicBezTo>
                                      <a:pt x="1526251" y="2084721"/>
                                      <a:pt x="1557378" y="2102597"/>
                                      <a:pt x="1488831" y="2069956"/>
                                    </a:cubicBezTo>
                                    <a:cubicBezTo>
                                      <a:pt x="1466728" y="2059431"/>
                                      <a:pt x="1446917" y="2044287"/>
                                      <a:pt x="1424354" y="2034787"/>
                                    </a:cubicBezTo>
                                    <a:cubicBezTo>
                                      <a:pt x="1409505" y="2028535"/>
                                      <a:pt x="1392746" y="2028160"/>
                                      <a:pt x="1377461" y="2023064"/>
                                    </a:cubicBezTo>
                                    <a:cubicBezTo>
                                      <a:pt x="1339154" y="2010293"/>
                                      <a:pt x="1365956" y="2018307"/>
                                      <a:pt x="1295400" y="2005479"/>
                                    </a:cubicBezTo>
                                    <a:cubicBezTo>
                                      <a:pt x="1266144" y="1985975"/>
                                      <a:pt x="1287771" y="1996919"/>
                                      <a:pt x="1242646" y="1987894"/>
                                    </a:cubicBezTo>
                                    <a:cubicBezTo>
                                      <a:pt x="1234747" y="1986314"/>
                                      <a:pt x="1226946" y="1984246"/>
                                      <a:pt x="1219200" y="1982033"/>
                                    </a:cubicBezTo>
                                    <a:cubicBezTo>
                                      <a:pt x="1213259" y="1980336"/>
                                      <a:pt x="1207722" y="1977111"/>
                                      <a:pt x="1201615" y="1976171"/>
                                    </a:cubicBezTo>
                                    <a:cubicBezTo>
                                      <a:pt x="1150582" y="1968320"/>
                                      <a:pt x="1052177" y="1966181"/>
                                      <a:pt x="1014046" y="1964448"/>
                                    </a:cubicBezTo>
                                    <a:cubicBezTo>
                                      <a:pt x="1004277" y="1962494"/>
                                      <a:pt x="994464" y="1960748"/>
                                      <a:pt x="984738" y="1958587"/>
                                    </a:cubicBezTo>
                                    <a:cubicBezTo>
                                      <a:pt x="910225" y="1942029"/>
                                      <a:pt x="1020392" y="1964544"/>
                                      <a:pt x="931985" y="1946864"/>
                                    </a:cubicBezTo>
                                    <a:cubicBezTo>
                                      <a:pt x="898769" y="1948818"/>
                                      <a:pt x="865611" y="1952725"/>
                                      <a:pt x="832338" y="1952725"/>
                                    </a:cubicBezTo>
                                    <a:cubicBezTo>
                                      <a:pt x="808811" y="1952725"/>
                                      <a:pt x="785527" y="1946864"/>
                                      <a:pt x="762000" y="1946864"/>
                                    </a:cubicBezTo>
                                    <a:cubicBezTo>
                                      <a:pt x="726776" y="1946864"/>
                                      <a:pt x="691661" y="1950771"/>
                                      <a:pt x="656492" y="1952725"/>
                                    </a:cubicBezTo>
                                    <a:cubicBezTo>
                                      <a:pt x="644769" y="1956633"/>
                                      <a:pt x="630061" y="1955710"/>
                                      <a:pt x="621323" y="1964448"/>
                                    </a:cubicBezTo>
                                    <a:cubicBezTo>
                                      <a:pt x="615461" y="1970310"/>
                                      <a:pt x="610984" y="1978007"/>
                                      <a:pt x="603738" y="1982033"/>
                                    </a:cubicBezTo>
                                    <a:cubicBezTo>
                                      <a:pt x="592936" y="1988034"/>
                                      <a:pt x="579622" y="1988230"/>
                                      <a:pt x="568569" y="1993756"/>
                                    </a:cubicBezTo>
                                    <a:cubicBezTo>
                                      <a:pt x="514472" y="2020805"/>
                                      <a:pt x="538631" y="2012963"/>
                                      <a:pt x="498231" y="2023064"/>
                                    </a:cubicBezTo>
                                    <a:cubicBezTo>
                                      <a:pt x="494323" y="2028925"/>
                                      <a:pt x="492482" y="2036915"/>
                                      <a:pt x="486508" y="2040648"/>
                                    </a:cubicBezTo>
                                    <a:cubicBezTo>
                                      <a:pt x="476029" y="2047197"/>
                                      <a:pt x="451338" y="2052371"/>
                                      <a:pt x="451338" y="2052371"/>
                                    </a:cubicBezTo>
                                    <a:cubicBezTo>
                                      <a:pt x="416169" y="2050417"/>
                                      <a:pt x="380910" y="2049699"/>
                                      <a:pt x="345831" y="2046510"/>
                                    </a:cubicBezTo>
                                    <a:cubicBezTo>
                                      <a:pt x="337808" y="2045781"/>
                                      <a:pt x="329590" y="2044251"/>
                                      <a:pt x="322385" y="2040648"/>
                                    </a:cubicBezTo>
                                    <a:cubicBezTo>
                                      <a:pt x="317442" y="2038176"/>
                                      <a:pt x="314569" y="2032833"/>
                                      <a:pt x="310661" y="2028925"/>
                                    </a:cubicBezTo>
                                    <a:cubicBezTo>
                                      <a:pt x="308707" y="2023064"/>
                                      <a:pt x="309169" y="2015710"/>
                                      <a:pt x="304800" y="2011341"/>
                                    </a:cubicBezTo>
                                    <a:cubicBezTo>
                                      <a:pt x="300431" y="2006972"/>
                                      <a:pt x="292741" y="2008242"/>
                                      <a:pt x="287215" y="2005479"/>
                                    </a:cubicBezTo>
                                    <a:cubicBezTo>
                                      <a:pt x="280914" y="2002329"/>
                                      <a:pt x="275932" y="1996906"/>
                                      <a:pt x="269631" y="1993756"/>
                                    </a:cubicBezTo>
                                    <a:cubicBezTo>
                                      <a:pt x="264105" y="1990993"/>
                                      <a:pt x="257572" y="1990657"/>
                                      <a:pt x="252046" y="1987894"/>
                                    </a:cubicBezTo>
                                    <a:cubicBezTo>
                                      <a:pt x="245745" y="1984743"/>
                                      <a:pt x="240578" y="1979666"/>
                                      <a:pt x="234461" y="1976171"/>
                                    </a:cubicBezTo>
                                    <a:cubicBezTo>
                                      <a:pt x="226874" y="1971836"/>
                                      <a:pt x="218602" y="1968783"/>
                                      <a:pt x="211015" y="1964448"/>
                                    </a:cubicBezTo>
                                    <a:cubicBezTo>
                                      <a:pt x="204899" y="1960953"/>
                                      <a:pt x="199906" y="1955500"/>
                                      <a:pt x="193431" y="1952725"/>
                                    </a:cubicBezTo>
                                    <a:cubicBezTo>
                                      <a:pt x="186027" y="1949552"/>
                                      <a:pt x="177800" y="1948818"/>
                                      <a:pt x="169985" y="1946864"/>
                                    </a:cubicBezTo>
                                    <a:cubicBezTo>
                                      <a:pt x="159083" y="1935963"/>
                                      <a:pt x="155461" y="1930809"/>
                                      <a:pt x="140677" y="1923417"/>
                                    </a:cubicBezTo>
                                    <a:cubicBezTo>
                                      <a:pt x="135151" y="1920654"/>
                                      <a:pt x="128954" y="1919510"/>
                                      <a:pt x="123092" y="1917556"/>
                                    </a:cubicBezTo>
                                    <a:cubicBezTo>
                                      <a:pt x="69239" y="1881653"/>
                                      <a:pt x="135039" y="1930718"/>
                                      <a:pt x="99646" y="1888248"/>
                                    </a:cubicBezTo>
                                    <a:cubicBezTo>
                                      <a:pt x="93392" y="1880743"/>
                                      <a:pt x="84015" y="1876525"/>
                                      <a:pt x="76200" y="1870664"/>
                                    </a:cubicBezTo>
                                    <a:cubicBezTo>
                                      <a:pt x="72292" y="1864802"/>
                                      <a:pt x="68987" y="1858491"/>
                                      <a:pt x="64477" y="1853079"/>
                                    </a:cubicBezTo>
                                    <a:cubicBezTo>
                                      <a:pt x="59170" y="1846711"/>
                                      <a:pt x="50918" y="1842740"/>
                                      <a:pt x="46892" y="1835494"/>
                                    </a:cubicBezTo>
                                    <a:cubicBezTo>
                                      <a:pt x="40891" y="1824692"/>
                                      <a:pt x="39077" y="1812048"/>
                                      <a:pt x="35169" y="1800325"/>
                                    </a:cubicBezTo>
                                    <a:lnTo>
                                      <a:pt x="23446" y="1765156"/>
                                    </a:lnTo>
                                    <a:lnTo>
                                      <a:pt x="17585" y="1747571"/>
                                    </a:lnTo>
                                    <a:cubicBezTo>
                                      <a:pt x="19539" y="1729986"/>
                                      <a:pt x="17400" y="1711445"/>
                                      <a:pt x="23446" y="1694817"/>
                                    </a:cubicBezTo>
                                    <a:cubicBezTo>
                                      <a:pt x="25853" y="1688196"/>
                                      <a:pt x="34593" y="1685955"/>
                                      <a:pt x="41031" y="1683094"/>
                                    </a:cubicBezTo>
                                    <a:cubicBezTo>
                                      <a:pt x="52323" y="1678075"/>
                                      <a:pt x="64477" y="1675279"/>
                                      <a:pt x="76200" y="1671371"/>
                                    </a:cubicBezTo>
                                    <a:lnTo>
                                      <a:pt x="93785" y="1665510"/>
                                    </a:lnTo>
                                    <a:cubicBezTo>
                                      <a:pt x="99646" y="1663556"/>
                                      <a:pt x="105310" y="1660860"/>
                                      <a:pt x="111369" y="1659648"/>
                                    </a:cubicBezTo>
                                    <a:lnTo>
                                      <a:pt x="140677" y="1653787"/>
                                    </a:lnTo>
                                    <a:cubicBezTo>
                                      <a:pt x="146538" y="1649879"/>
                                      <a:pt x="151960" y="1645214"/>
                                      <a:pt x="158261" y="1642064"/>
                                    </a:cubicBezTo>
                                    <a:cubicBezTo>
                                      <a:pt x="206802" y="1617793"/>
                                      <a:pt x="143031" y="1658078"/>
                                      <a:pt x="193431" y="1624479"/>
                                    </a:cubicBezTo>
                                    <a:cubicBezTo>
                                      <a:pt x="204889" y="1590100"/>
                                      <a:pt x="201850" y="1607212"/>
                                      <a:pt x="193431" y="1548279"/>
                                    </a:cubicBezTo>
                                    <a:cubicBezTo>
                                      <a:pt x="192292" y="1540304"/>
                                      <a:pt x="189884" y="1532549"/>
                                      <a:pt x="187569" y="1524833"/>
                                    </a:cubicBezTo>
                                    <a:cubicBezTo>
                                      <a:pt x="184018" y="1512997"/>
                                      <a:pt x="179754" y="1501387"/>
                                      <a:pt x="175846" y="1489664"/>
                                    </a:cubicBezTo>
                                    <a:cubicBezTo>
                                      <a:pt x="173892" y="1483802"/>
                                      <a:pt x="173412" y="1477220"/>
                                      <a:pt x="169985" y="1472079"/>
                                    </a:cubicBezTo>
                                    <a:lnTo>
                                      <a:pt x="158261" y="1454494"/>
                                    </a:lnTo>
                                    <a:cubicBezTo>
                                      <a:pt x="144310" y="1412642"/>
                                      <a:pt x="153393" y="1429607"/>
                                      <a:pt x="134815" y="1401741"/>
                                    </a:cubicBezTo>
                                    <a:cubicBezTo>
                                      <a:pt x="132861" y="1395879"/>
                                      <a:pt x="131717" y="1389682"/>
                                      <a:pt x="128954" y="1384156"/>
                                    </a:cubicBezTo>
                                    <a:cubicBezTo>
                                      <a:pt x="111830" y="1349905"/>
                                      <a:pt x="121191" y="1383362"/>
                                      <a:pt x="111369" y="1348987"/>
                                    </a:cubicBezTo>
                                    <a:cubicBezTo>
                                      <a:pt x="109156" y="1341241"/>
                                      <a:pt x="107256" y="1333405"/>
                                      <a:pt x="105508" y="1325541"/>
                                    </a:cubicBezTo>
                                    <a:cubicBezTo>
                                      <a:pt x="103347" y="1315815"/>
                                      <a:pt x="102267" y="1305845"/>
                                      <a:pt x="99646" y="1296233"/>
                                    </a:cubicBezTo>
                                    <a:cubicBezTo>
                                      <a:pt x="96395" y="1284311"/>
                                      <a:pt x="91831" y="1272787"/>
                                      <a:pt x="87923" y="1261064"/>
                                    </a:cubicBezTo>
                                    <a:lnTo>
                                      <a:pt x="82061" y="1243479"/>
                                    </a:lnTo>
                                    <a:cubicBezTo>
                                      <a:pt x="80107" y="1237617"/>
                                      <a:pt x="79627" y="1231035"/>
                                      <a:pt x="76200" y="1225894"/>
                                    </a:cubicBezTo>
                                    <a:lnTo>
                                      <a:pt x="64477" y="1208310"/>
                                    </a:lnTo>
                                    <a:cubicBezTo>
                                      <a:pt x="62523" y="1177048"/>
                                      <a:pt x="61894" y="1145676"/>
                                      <a:pt x="58615" y="1114525"/>
                                    </a:cubicBezTo>
                                    <a:cubicBezTo>
                                      <a:pt x="57968" y="1108381"/>
                                      <a:pt x="55754" y="1102342"/>
                                      <a:pt x="52754" y="1096941"/>
                                    </a:cubicBezTo>
                                    <a:cubicBezTo>
                                      <a:pt x="45912" y="1084624"/>
                                      <a:pt x="33764" y="1075138"/>
                                      <a:pt x="29308" y="1061771"/>
                                    </a:cubicBezTo>
                                    <a:lnTo>
                                      <a:pt x="17585" y="1026602"/>
                                    </a:lnTo>
                                    <a:lnTo>
                                      <a:pt x="11723" y="1009017"/>
                                    </a:lnTo>
                                    <a:cubicBezTo>
                                      <a:pt x="9769" y="995340"/>
                                      <a:pt x="8570" y="981534"/>
                                      <a:pt x="5861" y="967987"/>
                                    </a:cubicBezTo>
                                    <a:cubicBezTo>
                                      <a:pt x="4649" y="961928"/>
                                      <a:pt x="0" y="956581"/>
                                      <a:pt x="0" y="950402"/>
                                    </a:cubicBezTo>
                                    <a:cubicBezTo>
                                      <a:pt x="0" y="939025"/>
                                      <a:pt x="10077" y="887369"/>
                                      <a:pt x="11723" y="874202"/>
                                    </a:cubicBezTo>
                                    <a:cubicBezTo>
                                      <a:pt x="21719" y="794240"/>
                                      <a:pt x="11456" y="840106"/>
                                      <a:pt x="23446" y="792141"/>
                                    </a:cubicBezTo>
                                    <a:cubicBezTo>
                                      <a:pt x="25400" y="762833"/>
                                      <a:pt x="24479" y="733190"/>
                                      <a:pt x="29308" y="704217"/>
                                    </a:cubicBezTo>
                                    <a:cubicBezTo>
                                      <a:pt x="30466" y="697268"/>
                                      <a:pt x="38558" y="693229"/>
                                      <a:pt x="41031" y="686633"/>
                                    </a:cubicBezTo>
                                    <a:cubicBezTo>
                                      <a:pt x="44529" y="677305"/>
                                      <a:pt x="42437" y="666236"/>
                                      <a:pt x="46892" y="657325"/>
                                    </a:cubicBezTo>
                                    <a:cubicBezTo>
                                      <a:pt x="56869" y="637371"/>
                                      <a:pt x="69365" y="638519"/>
                                      <a:pt x="87923" y="633879"/>
                                    </a:cubicBezTo>
                                    <a:cubicBezTo>
                                      <a:pt x="93785" y="629971"/>
                                      <a:pt x="99207" y="625307"/>
                                      <a:pt x="105508" y="622156"/>
                                    </a:cubicBezTo>
                                    <a:cubicBezTo>
                                      <a:pt x="111034" y="619393"/>
                                      <a:pt x="117691" y="619295"/>
                                      <a:pt x="123092" y="616294"/>
                                    </a:cubicBezTo>
                                    <a:cubicBezTo>
                                      <a:pt x="135408" y="609451"/>
                                      <a:pt x="144895" y="597303"/>
                                      <a:pt x="158261" y="592848"/>
                                    </a:cubicBezTo>
                                    <a:cubicBezTo>
                                      <a:pt x="177991" y="586272"/>
                                      <a:pt x="179009" y="586854"/>
                                      <a:pt x="199292" y="575264"/>
                                    </a:cubicBezTo>
                                    <a:cubicBezTo>
                                      <a:pt x="205409" y="571769"/>
                                      <a:pt x="210402" y="566316"/>
                                      <a:pt x="216877" y="563541"/>
                                    </a:cubicBezTo>
                                    <a:cubicBezTo>
                                      <a:pt x="224282" y="560368"/>
                                      <a:pt x="232577" y="559892"/>
                                      <a:pt x="240323" y="557679"/>
                                    </a:cubicBezTo>
                                    <a:cubicBezTo>
                                      <a:pt x="260447" y="551929"/>
                                      <a:pt x="260513" y="550514"/>
                                      <a:pt x="281354" y="540094"/>
                                    </a:cubicBezTo>
                                    <a:cubicBezTo>
                                      <a:pt x="308708" y="542048"/>
                                      <a:pt x="336179" y="542752"/>
                                      <a:pt x="363415" y="545956"/>
                                    </a:cubicBezTo>
                                    <a:cubicBezTo>
                                      <a:pt x="369551" y="546678"/>
                                      <a:pt x="374837" y="551377"/>
                                      <a:pt x="381000" y="551817"/>
                                    </a:cubicBezTo>
                                    <a:cubicBezTo>
                                      <a:pt x="429761" y="555300"/>
                                      <a:pt x="478692" y="555725"/>
                                      <a:pt x="527538" y="557679"/>
                                    </a:cubicBezTo>
                                    <a:cubicBezTo>
                                      <a:pt x="597877" y="555725"/>
                                      <a:pt x="668367" y="556830"/>
                                      <a:pt x="738554" y="551817"/>
                                    </a:cubicBezTo>
                                    <a:cubicBezTo>
                                      <a:pt x="750880" y="550937"/>
                                      <a:pt x="762000" y="544002"/>
                                      <a:pt x="773723" y="540094"/>
                                    </a:cubicBezTo>
                                    <a:lnTo>
                                      <a:pt x="791308" y="534233"/>
                                    </a:lnTo>
                                    <a:lnTo>
                                      <a:pt x="808892" y="528371"/>
                                    </a:lnTo>
                                    <a:cubicBezTo>
                                      <a:pt x="821857" y="515407"/>
                                      <a:pt x="830039" y="509524"/>
                                      <a:pt x="838200" y="493202"/>
                                    </a:cubicBezTo>
                                    <a:cubicBezTo>
                                      <a:pt x="851669" y="466262"/>
                                      <a:pt x="819638" y="486364"/>
                                      <a:pt x="826477" y="481479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6CEEF" id="Freeform 265" o:spid="_x0000_s1026" style="position:absolute;margin-left:13.45pt;margin-top:25.55pt;width:201.25pt;height:168.0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6008,213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" path="m826477,481479v6839,-4885,43170,-2252,52754,-17585c879233,463890,893883,419936,896815,411141r5862,-17585c898769,375971,895323,358278,890954,340802v-1499,-5994,-2861,-12184,-5862,-17585c878250,310901,861646,288048,861646,288048v-14732,-44200,5142,10285,-17585,-35169c841298,247353,840154,241156,838200,235294v1120,-14557,-931,-68477,11723,-93784c853074,135209,858495,130226,861646,123925v15219,-30436,-5313,-6409,17585,-29308c882574,84586,887076,65941,896815,59448v6703,-4469,15730,-3546,23446,-5861c932097,50036,955431,41864,955431,41864,973088,30093,975642,27339,996461,18417v5679,-2434,11526,-4649,17585,-5861c1027594,9847,1041400,8648,1055077,6694v5861,-1954,11406,-5861,17584,-5861c1154138,833,1188256,-4659,1248508,12556v5941,1697,11643,4164,17584,5861c1273838,20630,1281822,21964,1289538,24279v11836,3551,35170,11723,35170,11723l1359877,59448v13053,8702,19764,11517,29308,23446c1393586,88395,1396398,95067,1400908,100479v5307,6368,12277,11217,17584,17585c1423002,123476,1425234,130667,1430215,135648v4982,4981,11723,7815,17585,11723c1469170,211487,1435090,114380,1465385,182541v5019,11292,7815,23446,11723,35169l1488831,252879v2,5,11719,35164,11723,35169c1502490,290952,1523678,327714,1535723,334941v5298,3179,11723,3907,17585,5861c1568937,387694,1545493,332988,1576754,364248v9963,9963,23446,35169,23446,35169c1611610,433651,1597133,402212,1623646,428725v4981,4981,6742,12604,11723,17585c1640350,451291,1647652,453394,1652954,458033v10397,9098,16200,24939,29307,29308l1717431,499064v15061,5020,24845,8780,41030,11723c1772054,513258,1785864,514377,1799492,516648v9827,1638,19643,3446,29308,5862c1834794,524009,1840278,527431,1846385,528371v19407,2986,39023,4556,58615,5862c1944039,536836,1983131,538672,2022231,540094r205154,5862c2277199,562560,2216461,539402,2256692,563541v5298,3179,11906,3427,17585,5861c2284524,573793,2306174,584729,2315308,592848v12391,11014,35169,35169,35169,35169c2367727,662519,2359435,643171,2373923,686633r5862,17584c2377831,710079,2373049,715685,2373923,721802v1236,8650,8281,15415,11723,23446c2400206,779221,2380703,746627,2403231,780417v-3908,3908,-11329,6212,-11723,11724c2390689,803605,2391818,857238,2403231,880064v3150,6301,7815,11723,11723,17584c2416908,907417,2417317,917628,2420815,926956v2473,6596,8862,11147,11723,17585c2437557,955833,2440353,967987,2444261,979710r,c2446215,987525,2447808,995440,2450123,1003156v3551,11836,9691,22980,11723,35169c2463800,1050048,2464293,1062111,2467708,1073494v2511,8370,8281,15415,11723,23447c2481865,1102620,2482529,1108999,2485292,1114525v3150,6301,8572,11284,11723,17585c2521284,1180646,2481003,1116882,2514600,1167279v-1954,5862,-5862,11406,-5862,17585c2508738,1201430,2521727,1235554,2526323,1249341r5862,17584c2534139,1272787,2534619,1279369,2538046,1284510r11723,17584c2553377,1338167,2561793,1383252,2549769,1419325v-2228,6683,-11723,7815,-17584,11723c2530231,1436910,2530692,1444264,2526323,1448633v-16791,16791,-32117,23412,-52754,29308c2465823,1480154,2457938,1481848,2450123,1483802v-5862,3908,-11284,8572,-17585,11723c2427012,1498288,2420095,1497960,2414954,1501387v-43907,29271,6641,9508,-35169,23446c2350073,1554542,2388529,1519585,2350477,1542417v-40227,24137,20503,983,-29308,17585c2313354,1565864,2305673,1571909,2297723,1577587v-5733,4095,-13851,5749,-17585,11723c2273589,1599789,2272323,1612756,2268415,1624479v-8406,25220,-4365,11601,-11723,41031c2263359,1798833,2253065,1744783,2274277,1829633r,c2280138,1862848,2281194,1897282,2291861,1929279r11724,35169c2293555,1967792,2274908,1972294,2268415,1982033v-52135,78202,37580,-25164,-17584,41031c2209585,2072558,2263425,1998746,2198077,2064094v-22566,22566,-10688,12987,-35169,29308c2157109,2110797,2159575,2115396,2139461,2122710v-15142,5506,-46892,11723,-46892,11723c1904179,2120975,2137397,2134433,1881554,2134433v-78178,,-156308,-3908,-234462,-5862l1611923,2116848v-5862,-1954,-11848,-3566,-17585,-5861c1584569,2107079,1574883,2102958,1565031,2099264v-38780,-14543,-7653,3333,-76200,-29308c1466728,2059431,1446917,2044287,1424354,2034787v-14849,-6252,-31608,-6627,-46893,-11723c1339154,2010293,1365956,2018307,1295400,2005479v-29256,-19504,-7629,-8560,-52754,-17585c1234747,1986314,1226946,1984246,1219200,1982033v-5941,-1697,-11478,-4922,-17585,-5862c1150582,1968320,1052177,1966181,1014046,1964448v-9769,-1954,-19582,-3700,-29308,-5861c910225,1942029,1020392,1964544,931985,1946864v-33216,1954,-66374,5861,-99647,5861c808811,1952725,785527,1946864,762000,1946864v-35224,,-70339,3907,-105508,5861c644769,1956633,630061,1955710,621323,1964448v-5862,5862,-10339,13559,-17585,17585c592936,1988034,579622,1988230,568569,1993756v-54097,27049,-29938,19207,-70338,29308c494323,2028925,492482,2036915,486508,2040648v-10479,6549,-35170,11723,-35170,11723c416169,2050417,380910,2049699,345831,2046510v-8023,-729,-16241,-2259,-23446,-5862c317442,2038176,314569,2032833,310661,2028925v-1954,-5861,-1492,-13215,-5861,-17584c300431,2006972,292741,2008242,287215,2005479v-6301,-3150,-11283,-8573,-17584,-11723c264105,1990993,257572,1990657,252046,1987894v-6301,-3151,-11468,-8228,-17585,-11723c226874,1971836,218602,1968783,211015,1964448v-6116,-3495,-11109,-8948,-17584,-11723c186027,1949552,177800,1948818,169985,1946864v-10902,-10901,-14524,-16055,-29308,-23447c135151,1920654,128954,1919510,123092,1917556v-53853,-35903,11947,13162,-23446,-29308c93392,1880743,84015,1876525,76200,1870664v-3908,-5862,-7213,-12173,-11723,-17585c59170,1846711,50918,1842740,46892,1835494v-6001,-10802,-7815,-23446,-11723,-35169l23446,1765156r-5861,-17585c19539,1729986,17400,1711445,23446,1694817v2407,-6621,11147,-8862,17585,-11723c52323,1678075,64477,1675279,76200,1671371r17585,-5861c99646,1663556,105310,1660860,111369,1659648r29308,-5861c146538,1649879,151960,1645214,158261,1642064v48541,-24271,-15230,16014,35170,-17585c204889,1590100,201850,1607212,193431,1548279v-1139,-7975,-3547,-15730,-5862,-23446c184018,1512997,179754,1501387,175846,1489664v-1954,-5862,-2434,-12444,-5861,-17585l158261,1454494v-13951,-41852,-4868,-24887,-23446,-52753c132861,1395879,131717,1389682,128954,1384156v-17124,-34251,-7763,-794,-17585,-35169c109156,1341241,107256,1333405,105508,1325541v-2161,-9726,-3241,-19696,-5862,-29308c96395,1284311,91831,1272787,87923,1261064r-5862,-17585c80107,1237617,79627,1231035,76200,1225894l64477,1208310v-1954,-31262,-2583,-62634,-5862,-93785c57968,1108381,55754,1102342,52754,1096941v-6842,-12317,-18990,-21803,-23446,-35170l17585,1026602r-5862,-17585c9769,995340,8570,981534,5861,967987,4649,961928,,956581,,950402,,939025,10077,887369,11723,874202v9996,-79962,-267,-34096,11723,-82061c25400,762833,24479,733190,29308,704217v1158,-6949,9250,-10988,11723,-17584c44529,677305,42437,666236,46892,657325v9977,-19954,22473,-18806,41031,-23446c93785,629971,99207,625307,105508,622156v5526,-2763,12183,-2861,17584,-5862c135408,609451,144895,597303,158261,592848v19730,-6576,20748,-5994,41031,-17584c205409,571769,210402,566316,216877,563541v7405,-3173,15700,-3649,23446,-5862c260447,551929,260513,550514,281354,540094v27354,1954,54825,2658,82061,5862c369551,546678,374837,551377,381000,551817v48761,3483,97692,3908,146538,5862c597877,555725,668367,556830,738554,551817v12326,-880,23446,-7815,35169,-11723l791308,534233r17584,-5862c821857,515407,830039,509524,838200,493202v13469,-26940,-18562,-6838,-11723,-11723xe" filled="f" strokecolor="#243f60 [1604]" strokeweight="2pt">
                      <v:path arrowok="t" o:connecttype="custom" o:connectlocs="826434,481434;879185,463851;896768,411103;902630,393519;890908,340770;885046,323187;861601,288021;844017,252856;838156,235272;849879,141497;861601,123914;879185,94608;896768,59442;920213,53582;955381,41860;996409,18415;1013993,12555;1055022,6693;1072605,833;1248443,12555;1266026,18415;1289471,24277;1324639,35999;1359806,59442;1389113,82886;1400835,100470;1418418,118053;1430141,135635;1447725,147357;1465309,182524;1477031,217690;1488754,252856;1500476,288021;1535643,334910;1553227,340770;1576672,364214;1600117,399380;1623562,428685;1635284,446269;1652868,457991;1682173,487296;1717342,499018;1758369,510740;1799398,516600;1828705,522462;1846289,528322;1904901,534183;2022126,540044;2227269,545905;2256575,563489;2274159,569349;2315188,592793;2350355,627959;2373799,686569;2379661,704152;2373799,721735;2385522,745179;2403106,780345;2391384,792068;2403106,879982;2414828,897565;2420689,926870;2432411,944453;2444134,979619;2444134,979619;2449996,1003063;2461718,1038229;2467580,1073394;2479302,1096839;2485163,1114422;2496885,1132005;2514469,1167171;2508607,1184754;2526192,1249225;2532053,1266807;2537914,1284391;2549636,1301973;2549636,1419193;2532053,1430915;2526192,1448499;2473440,1477804;2449996,1483664;2432411,1495386;2414828,1501248;2379661,1524692;2350355,1542274;2321048,1559857;2297603,1577441;2280019,1589163;2268297,1624328;2256575,1665355;2274159,1829463;2274159,1829463;2291742,1929100;2303465,1964266;2268297,1981849;2250714,2022876;2197963,2063903;2162795,2093208;2139350,2122513;2092460,2134235;1881456,2134235;1647006,2128374;1611839,2116652;1594255,2110791;1564950,2099069;1488754,2069764;1424280,2034598;1377389,2022876;1295333,2005293;1242581,1987710;1219137,1981849;1201552,1975988;1013993,1964266;984687,1958405;931937,1946683;832295,1952544;761960,1946683;656458,1952544;621291,1964266;603707,1981849;568539,1993571;498205,2022876;486483,2040459;451315,2052181;345813,2046320;322368,2040459;310645,2028737;304784,2011154;287200,2005293;269617,1993571;252033,1987710;234449,1975988;211004,1964266;193421,1952544;169976,1946683;140670,1923239;123086,1917378;99641,1888073;76196,1870490;64474,1852907;46890,1835324;35167,1800158;23445,1764992;17584,1747409;23445,1694660;41029,1682938;76196,1671216;93780,1665355;111363,1659494;140670,1653634;158253,1641912;193421,1624328;193421,1548135;187559,1524692;175837,1489526;169976,1471942;158253,1454359;134808,1401611;128947,1384028;111363,1348862;105503,1325418;99641,1296113;87918,1260947;82057,1243364;76196,1225780;64474,1208198;58612,1114422;52751,1096839;29306,1061673;17584,1026507;11722,1008923;5861,967897;0,950314;11722,874121;23445,792068;29306,704152;41029,686569;46890,657264;87918,633820;105503,622098;123086,616237;158253,592793;199282,575211;216866,563489;240310,557627;281339,540044;363396,545905;380980,551766;527511,557627;738516,551766;773683,540044;791267,534183;808850,528322;838156,493156;826434,4814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76786721" wp14:editId="04195866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-97790</wp:posOffset>
                      </wp:positionV>
                      <wp:extent cx="3360420" cy="2552700"/>
                      <wp:effectExtent l="0" t="0" r="0" b="0"/>
                      <wp:wrapNone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0420" cy="255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You can calculate the APPROXIMATE are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 of an IRREGULAR shape by counting the WHOLE squares inside the shape and the squares that are half or more.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DO NOT COUNT the squares which are less than 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  <w:position w:val="-24"/>
                                    </w:rPr>
                                    <w:object w:dxaOrig="240" w:dyaOrig="620">
                                      <v:shape id="_x0000_i1082" type="#_x0000_t75" style="width:11.25pt;height:30pt">
                                        <v:imagedata r:id="rId224" o:title=""/>
                                      </v:shape>
                                      <o:OLEObject Type="Embed" ProgID="Equation.3" ShapeID="_x0000_i1082" DrawAspect="Content" ObjectID="_1646042748" r:id="rId225"/>
                                    </w:objec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 inside the shape. </w:t>
                                  </w: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ab/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Approximate Area = 29 cm²</w:t>
                                  </w:r>
                                </w:p>
                                <w:p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86721" id="Text Box 266" o:spid="_x0000_s1250" type="#_x0000_t202" style="position:absolute;margin-left:38.35pt;margin-top:-7.7pt;width:264.6pt;height:201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SQvQIAAMc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" filled="f" stroked="f">
                      <v:textbo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You can calculate the APPROXIMATE are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 of an IRREGULAR shape by counting the WHOLE squares inside the shape and the squares that are half or more.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DO NOT COUNT the squares which are less than </w:t>
                            </w:r>
                            <w:r w:rsidRPr="00BB2FF9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22" type="#_x0000_t75" style="width:11.25pt;height:30pt" o:ole="">
                                  <v:imagedata r:id="rId226" o:title=""/>
                                </v:shape>
                                <o:OLEObject Type="Embed" ProgID="Equation.3" ShapeID="_x0000_i1122" DrawAspect="Content" ObjectID="_1625920872" r:id="rId227"/>
                              </w:objec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 inside the shape. 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>Approximate Area = 29 cm²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572224" behindDoc="0" locked="0" layoutInCell="1" allowOverlap="1" wp14:anchorId="5B60FAD3" wp14:editId="32834C37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46990</wp:posOffset>
                  </wp:positionV>
                  <wp:extent cx="510540" cy="144780"/>
                  <wp:effectExtent l="0" t="0" r="3810" b="762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20FB278" wp14:editId="5F3E934A">
                <wp:simplePos x="0" y="0"/>
                <wp:positionH relativeFrom="column">
                  <wp:posOffset>914400</wp:posOffset>
                </wp:positionH>
                <wp:positionV relativeFrom="paragraph">
                  <wp:posOffset>163888</wp:posOffset>
                </wp:positionV>
                <wp:extent cx="4274128" cy="775854"/>
                <wp:effectExtent l="19050" t="19050" r="12700" b="24765"/>
                <wp:wrapNone/>
                <wp:docPr id="26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274128" cy="775854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F96D86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96D86">
                              <w:rPr>
                                <w:rFonts w:ascii="Comic Sans MS" w:hAnsi="Comic Sans MS"/>
                                <w:b/>
                              </w:rPr>
                              <w:t>CONVERTING FROM ONE METRIC MEASURE TO ANOTHER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FB278" id="_x0000_s1251" style="position:absolute;margin-left:1in;margin-top:12.9pt;width:336.55pt;height:61.1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3258,387927;2137064,775028;4270566,387927;2137064,44360" o:connectangles="0,0,0,0" textboxrect="2977,3262,17087,17337"/>
                <o:lock v:ext="edit" aspectratio="t" verticies="t"/>
                <v:textbox>
                  <w:txbxContent>
                    <w:p w:rsidR="00D85809" w:rsidRPr="00F96D86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F96D86">
                        <w:rPr>
                          <w:rFonts w:ascii="Comic Sans MS" w:hAnsi="Comic Sans MS"/>
                          <w:b/>
                        </w:rPr>
                        <w:t>CONVERTING FROM ONE METRIC MEASURE TO ANOTHER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EA554B9" wp14:editId="27B02B0E">
                <wp:simplePos x="0" y="0"/>
                <wp:positionH relativeFrom="column">
                  <wp:posOffset>-179705</wp:posOffset>
                </wp:positionH>
                <wp:positionV relativeFrom="paragraph">
                  <wp:posOffset>186344</wp:posOffset>
                </wp:positionV>
                <wp:extent cx="6511233" cy="2729346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33" cy="2729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k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g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1.4 kg = 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1400 g,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 0.07 kg = 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70 g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kg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2070 g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2.07 kg,   3g = 0.003 kg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0.8 l = 800 ml,   1.04 l = 1040 ml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1475 ml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 1.475 l,   93 ml = 0.93 l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1.3 cm = 13 mm,   0.7 cm = 7 mm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143 mm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14.3 cm,   51 mm = 5.1 cm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1.31 m = 131 cm,   0.6 m = 60 cm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186 cm = 1.86 m,   5 cm = 0.05 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km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1.28 km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 1280 m,   0.01 km = 10 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km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2300 m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2.3 km,   780 m = 0.78 km</w:t>
                            </w:r>
                          </w:p>
                          <w:p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54B9" id="_x0000_s1252" type="#_x0000_t202" style="position:absolute;margin-left:-14.15pt;margin-top:14.65pt;width:512.7pt;height:214.9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CSvQ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k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>g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g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1.4 kg = 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1400 g,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 0.07 kg = 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>70 g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kg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2070 g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2.07 kg,   3g = 0.003 kg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0.8 l = 800 ml,   1.04 l = 1040 ml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1475 ml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 1.475 l,   93 ml = 0.93 l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1.3 cm = 13 mm,   0.7 cm = 7 mm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143 mm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14.3 cm,   51 mm = 5.1 cm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1.31 m = 131 cm,   0.6 m = 60 cm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186 cm = 1.86 m,   5 cm = 0.05 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km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1.28 km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 1280 m,   0.01 km = 10 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km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2300 m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2.3 km,   780 m = 0.78 km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C7076A7" wp14:editId="7184B1D7">
                <wp:simplePos x="0" y="0"/>
                <wp:positionH relativeFrom="column">
                  <wp:posOffset>1385801</wp:posOffset>
                </wp:positionH>
                <wp:positionV relativeFrom="paragraph">
                  <wp:posOffset>30191</wp:posOffset>
                </wp:positionV>
                <wp:extent cx="3144982" cy="650875"/>
                <wp:effectExtent l="19050" t="19050" r="17780" b="15875"/>
                <wp:wrapNone/>
                <wp:docPr id="26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144982" cy="65087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9C57F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9C57F3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SCALE 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076A7" id="_x0000_s1253" style="position:absolute;margin-left:109.1pt;margin-top:2.4pt;width:247.65pt;height:51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viFgkAAGo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755,325438;1572491,650182;3142361,325438;1572491,37214" o:connectangles="0,0,0,0" textboxrect="2977,3262,17087,17337"/>
                <o:lock v:ext="edit" aspectratio="t" verticies="t"/>
                <v:textbox>
                  <w:txbxContent>
                    <w:p w:rsidR="00D85809" w:rsidRPr="009C57F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9C57F3">
                        <w:rPr>
                          <w:rFonts w:ascii="Comic Sans MS" w:hAnsi="Comic Sans MS"/>
                          <w:b/>
                          <w:sz w:val="32"/>
                        </w:rPr>
                        <w:t>SCALE DRAWING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AA788C2" wp14:editId="5836337F">
                <wp:simplePos x="0" y="0"/>
                <wp:positionH relativeFrom="column">
                  <wp:posOffset>-179763</wp:posOffset>
                </wp:positionH>
                <wp:positionV relativeFrom="paragraph">
                  <wp:posOffset>81107</wp:posOffset>
                </wp:positionV>
                <wp:extent cx="6510655" cy="121920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 scale drawing is often used to represent, on paper, an object which is much larger in real life.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9C57F3">
                              <w:rPr>
                                <w:rFonts w:ascii="Comic Sans MS" w:hAnsi="Comic Sans MS"/>
                                <w:i/>
                                <w:sz w:val="28"/>
                                <w:szCs w:val="26"/>
                              </w:rPr>
                              <w:t>Example: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Below is a scale drawing of a garden with a path along one side.</w:t>
                            </w:r>
                          </w:p>
                          <w:p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88C2" id="_x0000_s1254" type="#_x0000_t202" style="position:absolute;margin-left:-14.15pt;margin-top:6.4pt;width:512.65pt;height:9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48juwIAAMU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A scale drawing is often used to represent, on paper, an object which is much larger in real life.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9C57F3">
                        <w:rPr>
                          <w:rFonts w:ascii="Comic Sans MS" w:hAnsi="Comic Sans MS"/>
                          <w:i/>
                          <w:sz w:val="28"/>
                          <w:szCs w:val="26"/>
                        </w:rPr>
                        <w:t>Example: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Below is a scale drawing of a garden with a path along one side.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26271BE" wp14:editId="05B2615D">
                <wp:simplePos x="0" y="0"/>
                <wp:positionH relativeFrom="column">
                  <wp:posOffset>3069128</wp:posOffset>
                </wp:positionH>
                <wp:positionV relativeFrom="paragraph">
                  <wp:posOffset>56630</wp:posOffset>
                </wp:positionV>
                <wp:extent cx="3296805" cy="1618211"/>
                <wp:effectExtent l="0" t="0" r="0" b="127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805" cy="1618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Scale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o</w:t>
                            </w:r>
                            <w:r w:rsidRPr="00F768E5"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300 cm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:rsidR="00D85809" w:rsidRPr="00DD5FB7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i/>
                                <w:sz w:val="28"/>
                                <w:szCs w:val="26"/>
                              </w:rPr>
                            </w:pPr>
                            <w:r w:rsidRPr="00DD5FB7">
                              <w:rPr>
                                <w:rFonts w:ascii="Comic Sans MS" w:hAnsi="Comic Sans MS"/>
                                <w:i/>
                                <w:sz w:val="28"/>
                                <w:szCs w:val="26"/>
                              </w:rPr>
                              <w:t>Actual measurements are 300 times larger than the scale drawing.</w:t>
                            </w:r>
                          </w:p>
                          <w:p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71BE" id="_x0000_s1255" type="#_x0000_t202" style="position:absolute;margin-left:241.65pt;margin-top:4.45pt;width:259.6pt;height:127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Scale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o</w:t>
                      </w:r>
                      <w:r w:rsidRPr="00F768E5"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300 cm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Pr="00DD5FB7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i/>
                          <w:sz w:val="28"/>
                          <w:szCs w:val="26"/>
                        </w:rPr>
                      </w:pPr>
                      <w:r w:rsidRPr="00DD5FB7">
                        <w:rPr>
                          <w:rFonts w:ascii="Comic Sans MS" w:hAnsi="Comic Sans MS"/>
                          <w:i/>
                          <w:sz w:val="28"/>
                          <w:szCs w:val="26"/>
                        </w:rPr>
                        <w:t>Actual measurements are 300 times larger than the scale drawing.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74DF05F" wp14:editId="740B4034">
                <wp:simplePos x="0" y="0"/>
                <wp:positionH relativeFrom="column">
                  <wp:posOffset>2364105</wp:posOffset>
                </wp:positionH>
                <wp:positionV relativeFrom="paragraph">
                  <wp:posOffset>52763</wp:posOffset>
                </wp:positionV>
                <wp:extent cx="502920" cy="350520"/>
                <wp:effectExtent l="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 xml:space="preserve">1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F05F" id="Text Box 272" o:spid="_x0000_s1256" type="#_x0000_t202" style="position:absolute;margin-left:186.15pt;margin-top:4.15pt;width:39.6pt;height:27.6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4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" filled="f" stroked="f">
                <v:textbox>
                  <w:txbxContent>
                    <w:p w:rsidR="00D85809" w:rsidRPr="00EC0002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4"/>
                        </w:rPr>
                      </w:pPr>
                      <w:r w:rsidRPr="00EC0002">
                        <w:rPr>
                          <w:rFonts w:ascii="Comic Sans MS" w:hAnsi="Comic Sans MS"/>
                          <w:sz w:val="22"/>
                        </w:rPr>
                        <w:t xml:space="preserve">1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c</w:t>
                      </w:r>
                      <w:r w:rsidRPr="00EC0002">
                        <w:rPr>
                          <w:rFonts w:ascii="Comic Sans MS" w:hAnsi="Comic Sans MS"/>
                          <w:sz w:val="22"/>
                        </w:rPr>
                        <w:t>m</w:t>
                      </w:r>
                      <w:r w:rsidRPr="00EC0002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45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6EAB06F8" wp14:editId="32375081">
                      <wp:simplePos x="0" y="0"/>
                      <wp:positionH relativeFrom="column">
                        <wp:posOffset>-311265</wp:posOffset>
                      </wp:positionH>
                      <wp:positionV relativeFrom="paragraph">
                        <wp:posOffset>-4330</wp:posOffset>
                      </wp:positionV>
                      <wp:extent cx="0" cy="415637"/>
                      <wp:effectExtent l="95250" t="38100" r="57150" b="22860"/>
                      <wp:wrapNone/>
                      <wp:docPr id="273" name="Straight Arrow Connector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1563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C8D97" id="Straight Arrow Connector 273" o:spid="_x0000_s1026" type="#_x0000_t32" style="position:absolute;margin-left:-24.5pt;margin-top:-.35pt;width:0;height:32.75pt;flip:y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" strokecolor="black [3040]" strokeweight="1.5pt">
                      <v:stroke endarrow="open"/>
                    </v:shape>
                  </w:pict>
                </mc:Fallback>
              </mc:AlternateContent>
            </w: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0F183ACF" wp14:editId="2F94D7CA">
                      <wp:simplePos x="0" y="0"/>
                      <wp:positionH relativeFrom="column">
                        <wp:posOffset>-549910</wp:posOffset>
                      </wp:positionH>
                      <wp:positionV relativeFrom="paragraph">
                        <wp:posOffset>353695</wp:posOffset>
                      </wp:positionV>
                      <wp:extent cx="502920" cy="350520"/>
                      <wp:effectExtent l="0" t="0" r="0" b="0"/>
                      <wp:wrapNone/>
                      <wp:docPr id="274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3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83ACF" id="Text Box 274" o:spid="_x0000_s1257" type="#_x0000_t202" style="position:absolute;margin-left:-43.3pt;margin-top:27.85pt;width:39.6pt;height:27.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c6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3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7C2729E2" wp14:editId="057ECA93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120015</wp:posOffset>
                      </wp:positionV>
                      <wp:extent cx="450215" cy="762000"/>
                      <wp:effectExtent l="0" t="0" r="0" b="0"/>
                      <wp:wrapNone/>
                      <wp:docPr id="275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PATH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729E2" id="Text Box 275" o:spid="_x0000_s1258" type="#_x0000_t202" style="position:absolute;margin-left:20.8pt;margin-top:9.45pt;width:35.45pt;height:60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" filled="f" stroked="f">
                      <v:textbox style="layout-flow:vertical;mso-layout-flow-alt:bottom-to-top"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PATH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6C2E2C76" wp14:editId="426C9A83">
                      <wp:simplePos x="0" y="0"/>
                      <wp:positionH relativeFrom="column">
                        <wp:posOffset>-310515</wp:posOffset>
                      </wp:positionH>
                      <wp:positionV relativeFrom="paragraph">
                        <wp:posOffset>210820</wp:posOffset>
                      </wp:positionV>
                      <wp:extent cx="0" cy="415290"/>
                      <wp:effectExtent l="95250" t="0" r="57150" b="60960"/>
                      <wp:wrapNone/>
                      <wp:docPr id="276" name="Straight Arrow Connector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5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21746" id="Straight Arrow Connector 276" o:spid="_x0000_s1026" type="#_x0000_t32" style="position:absolute;margin-left:-24.45pt;margin-top:16.6pt;width:0;height:32.7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5B705FF1" wp14:editId="011D7DE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26035</wp:posOffset>
                      </wp:positionV>
                      <wp:extent cx="1066800" cy="350520"/>
                      <wp:effectExtent l="0" t="0" r="0" b="0"/>
                      <wp:wrapNone/>
                      <wp:docPr id="277" name="Text Box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Grass Area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5FF1" id="Text Box 277" o:spid="_x0000_s1259" type="#_x0000_t202" style="position:absolute;margin-left:-1.5pt;margin-top:2.05pt;width:84pt;height:27.6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a1vwIAAMY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Grass Area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:rsidTr="00D85809">
        <w:trPr>
          <w:trHeight w:val="567"/>
        </w:trPr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637439EB" wp14:editId="7CDEEA40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318135</wp:posOffset>
                      </wp:positionV>
                      <wp:extent cx="502920" cy="350520"/>
                      <wp:effectExtent l="0" t="0" r="0" b="0"/>
                      <wp:wrapNone/>
                      <wp:docPr id="278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7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c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439EB" id="Text Box 278" o:spid="_x0000_s1260" type="#_x0000_t202" style="position:absolute;margin-left:14.25pt;margin-top:25.05pt;width:39.6pt;height:27.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jT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7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ECD848D" wp14:editId="7D62CCE4">
                <wp:simplePos x="0" y="0"/>
                <wp:positionH relativeFrom="column">
                  <wp:posOffset>1759585</wp:posOffset>
                </wp:positionH>
                <wp:positionV relativeFrom="paragraph">
                  <wp:posOffset>105410</wp:posOffset>
                </wp:positionV>
                <wp:extent cx="817245" cy="0"/>
                <wp:effectExtent l="0" t="76200" r="20955" b="11430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7BDB" id="Straight Arrow Connector 279" o:spid="_x0000_s1026" type="#_x0000_t32" style="position:absolute;margin-left:138.55pt;margin-top:8.3pt;width:64.35pt;height:0;flip: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" strokecolor="black [3040]" strokeweight="1.5pt">
                <v:stroke endarrow="open"/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25B4575" wp14:editId="12847272">
                <wp:simplePos x="0" y="0"/>
                <wp:positionH relativeFrom="column">
                  <wp:posOffset>284480</wp:posOffset>
                </wp:positionH>
                <wp:positionV relativeFrom="paragraph">
                  <wp:posOffset>99118</wp:posOffset>
                </wp:positionV>
                <wp:extent cx="817245" cy="0"/>
                <wp:effectExtent l="38100" t="76200" r="0" b="11430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DA6C" id="Straight Arrow Connector 280" o:spid="_x0000_s1026" type="#_x0000_t32" style="position:absolute;margin-left:22.4pt;margin-top:7.8pt;width:64.35pt;height:0;flip:x 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" strokecolor="black [3040]" strokeweight="1.5pt">
                <v:stroke endarrow="open"/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E274A30" wp14:editId="44561E48">
                <wp:simplePos x="0" y="0"/>
                <wp:positionH relativeFrom="column">
                  <wp:posOffset>-255963</wp:posOffset>
                </wp:positionH>
                <wp:positionV relativeFrom="paragraph">
                  <wp:posOffset>122266</wp:posOffset>
                </wp:positionV>
                <wp:extent cx="6539230" cy="1953491"/>
                <wp:effectExtent l="0" t="0" r="0" b="889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1953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Grass area: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Actual length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6 x 300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1800 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(18 m)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Actual width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x 300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900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(9 m)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Path: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Actual length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x 300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900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(9m)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Actual width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 x 300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300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m)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Actual perimeter of path (2 x 9 m) + (2 x 3 m) = 24 m</w:t>
                            </w:r>
                          </w:p>
                          <w:p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4A30" id="_x0000_s1261" type="#_x0000_t202" style="position:absolute;margin-left:-20.15pt;margin-top:9.65pt;width:514.9pt;height:153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nh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Grass area: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Actual length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6 x 300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1800 m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(18 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Actual width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x 300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900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(9 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Path: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Actual length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x 300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900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(9m)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Actual width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 x 300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300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Actual perimeter of path (2 x 9 m) + (2 x 3 m) = 24 m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spacing w:after="100" w:afterAutospacing="1"/>
        <w:jc w:val="center"/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C6A4A">
        <w:rPr>
          <w:rFonts w:ascii="Comic Sans MS" w:hAnsi="Comic Sans MS"/>
          <w:b/>
          <w:noProof/>
          <w:color w:val="0070C0"/>
          <w:sz w:val="1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11DE11CB" wp14:editId="0F5D4987">
                <wp:simplePos x="0" y="0"/>
                <wp:positionH relativeFrom="column">
                  <wp:posOffset>-125730</wp:posOffset>
                </wp:positionH>
                <wp:positionV relativeFrom="paragraph">
                  <wp:posOffset>819150</wp:posOffset>
                </wp:positionV>
                <wp:extent cx="6248400" cy="4023360"/>
                <wp:effectExtent l="19050" t="0" r="38100" b="34290"/>
                <wp:wrapNone/>
                <wp:docPr id="287" name="Cloud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02336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E17E" id="Cloud 287" o:spid="_x0000_s1026" style="position:absolute;margin-left:-9.9pt;margin-top:64.5pt;width:492pt;height:316.8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78790,2437951;312420,2363724;1002058,3250260;841798,3285744;2383360,3640582;2286741,3478530;4169505,3236476;4130887,3414268;4936381,2137783;5406602,2802382;6045616,1429969;5836179,1679194;5543141,505341;5554133,623062;4205810,368063;4313132,217932;3202450,439589;3254375,310134;2024944,483548;2212975,609092;596925,1470482;564092,133832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8DA7D0A" wp14:editId="40FB9690">
                <wp:simplePos x="0" y="0"/>
                <wp:positionH relativeFrom="column">
                  <wp:posOffset>468630</wp:posOffset>
                </wp:positionH>
                <wp:positionV relativeFrom="paragraph">
                  <wp:posOffset>1139190</wp:posOffset>
                </wp:positionV>
                <wp:extent cx="4865370" cy="3078480"/>
                <wp:effectExtent l="0" t="0" r="0" b="762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7BC"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Shape </w:t>
                            </w:r>
                          </w:p>
                          <w:p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7BC"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7D0A" id="Text Box 352" o:spid="_x0000_s1262" type="#_x0000_t202" style="position:absolute;left:0;text-align:left;margin-left:36.9pt;margin-top:89.7pt;width:383.1pt;height:242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" filled="f" stroked="f">
                <v:textbox>
                  <w:txbxContent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7BC"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Shape </w:t>
                      </w:r>
                    </w:p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7BC"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&amp; Space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spacing w:after="100" w:afterAutospacing="1"/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85DC3" w:rsidRDefault="00D85DC3" w:rsidP="00D85DC3">
      <w:pPr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C6A4A">
        <w:rPr>
          <w:b/>
          <w:noProof/>
          <w:color w:val="0070C0"/>
          <w:sz w:val="28"/>
          <w:u w:val="single"/>
        </w:rPr>
        <w:drawing>
          <wp:anchor distT="0" distB="0" distL="114300" distR="114300" simplePos="0" relativeHeight="251594752" behindDoc="0" locked="0" layoutInCell="1" allowOverlap="1" wp14:anchorId="0ECBF96B" wp14:editId="422C2EF3">
            <wp:simplePos x="0" y="0"/>
            <wp:positionH relativeFrom="column">
              <wp:posOffset>932815</wp:posOffset>
            </wp:positionH>
            <wp:positionV relativeFrom="paragraph">
              <wp:posOffset>3025775</wp:posOffset>
            </wp:positionV>
            <wp:extent cx="4110355" cy="2731770"/>
            <wp:effectExtent l="0" t="0" r="4445" b="0"/>
            <wp:wrapNone/>
            <wp:docPr id="1076" name="Picture 1076" descr="shapes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shapes v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411F925" wp14:editId="308FC44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2124075" cy="623570"/>
                <wp:effectExtent l="22860" t="22860" r="24765" b="20320"/>
                <wp:wrapNone/>
                <wp:docPr id="353" name="Freeform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124075" cy="62357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 w:rsidRPr="004E4A32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LINE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F925" id="Freeform 353" o:spid="_x0000_s1263" style="position:absolute;margin-left:151.8pt;margin-top:7.8pt;width:167.25pt;height:49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6589,311785;1062038,622906;2122305,311785;1062038,35653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 w:rsidRPr="004E4A32">
                        <w:rPr>
                          <w:rFonts w:ascii="Comic Sans MS" w:hAnsi="Comic Sans MS"/>
                          <w:b/>
                          <w:sz w:val="40"/>
                        </w:rPr>
                        <w:t>LINE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668B3DA" wp14:editId="49C87B8D">
                <wp:simplePos x="0" y="0"/>
                <wp:positionH relativeFrom="column">
                  <wp:posOffset>-44450</wp:posOffset>
                </wp:positionH>
                <wp:positionV relativeFrom="paragraph">
                  <wp:posOffset>150495</wp:posOffset>
                </wp:positionV>
                <wp:extent cx="6134735" cy="622935"/>
                <wp:effectExtent l="3175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E4A3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HORIZONTAL</w:t>
                            </w:r>
                          </w:p>
                          <w:p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31A">
                              <w:rPr>
                                <w:rFonts w:ascii="Comic Sans MS" w:hAnsi="Comic Sans MS"/>
                              </w:rPr>
                              <w:t>A line ‘straight across’ (parallel to the Earth’s horizon)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B3DA" id="Text Box 354" o:spid="_x0000_s1264" type="#_x0000_t202" style="position:absolute;margin-left:-3.5pt;margin-top:11.85pt;width:483.05pt;height:49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90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E4A32">
                        <w:rPr>
                          <w:rFonts w:ascii="Comic Sans MS" w:hAnsi="Comic Sans MS"/>
                          <w:b/>
                          <w:sz w:val="36"/>
                        </w:rPr>
                        <w:t>HORIZONTAL</w:t>
                      </w:r>
                    </w:p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AB231A">
                        <w:rPr>
                          <w:rFonts w:ascii="Comic Sans MS" w:hAnsi="Comic Sans MS"/>
                        </w:rPr>
                        <w:t>A line ‘straight across’ (parallel to the Earth’s horizon)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B38A365" wp14:editId="36E124FF">
                <wp:simplePos x="0" y="0"/>
                <wp:positionH relativeFrom="column">
                  <wp:posOffset>2185035</wp:posOffset>
                </wp:positionH>
                <wp:positionV relativeFrom="paragraph">
                  <wp:posOffset>99695</wp:posOffset>
                </wp:positionV>
                <wp:extent cx="2219325" cy="0"/>
                <wp:effectExtent l="22860" t="23495" r="15240" b="14605"/>
                <wp:wrapNone/>
                <wp:docPr id="355" name="Straight Arrow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D794" id="Straight Arrow Connector 355" o:spid="_x0000_s1026" type="#_x0000_t32" style="position:absolute;margin-left:172.05pt;margin-top:7.85pt;width:174.75pt;height: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" strokeweight="2.2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655132A" wp14:editId="38CD2BDE">
                <wp:simplePos x="0" y="0"/>
                <wp:positionH relativeFrom="column">
                  <wp:posOffset>3566160</wp:posOffset>
                </wp:positionH>
                <wp:positionV relativeFrom="paragraph">
                  <wp:posOffset>107950</wp:posOffset>
                </wp:positionV>
                <wp:extent cx="2009775" cy="977900"/>
                <wp:effectExtent l="22860" t="22225" r="15240" b="19050"/>
                <wp:wrapNone/>
                <wp:docPr id="356" name="Straight Arrow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9775" cy="977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1A6F5" id="Straight Arrow Connector 356" o:spid="_x0000_s1026" type="#_x0000_t32" style="position:absolute;margin-left:280.8pt;margin-top:8.5pt;width:158.25pt;height:77pt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218B5FF" wp14:editId="790AC303">
                <wp:simplePos x="0" y="0"/>
                <wp:positionH relativeFrom="column">
                  <wp:posOffset>3566160</wp:posOffset>
                </wp:positionH>
                <wp:positionV relativeFrom="paragraph">
                  <wp:posOffset>107950</wp:posOffset>
                </wp:positionV>
                <wp:extent cx="2009775" cy="977900"/>
                <wp:effectExtent l="13335" t="12700" r="5715" b="952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C8EF3" id="Rectangle 357" o:spid="_x0000_s1026" style="position:absolute;margin-left:280.8pt;margin-top:8.5pt;width:158.25pt;height:7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CE83FF4" wp14:editId="64EA42D7">
                <wp:simplePos x="0" y="0"/>
                <wp:positionH relativeFrom="column">
                  <wp:posOffset>479425</wp:posOffset>
                </wp:positionH>
                <wp:positionV relativeFrom="paragraph">
                  <wp:posOffset>161925</wp:posOffset>
                </wp:positionV>
                <wp:extent cx="2172335" cy="1047115"/>
                <wp:effectExtent l="3175" t="0" r="0" b="635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VERTICAL</w:t>
                            </w:r>
                          </w:p>
                          <w:p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31A">
                              <w:rPr>
                                <w:rFonts w:ascii="Comic Sans MS" w:hAnsi="Comic Sans MS"/>
                              </w:rPr>
                              <w:t>A line straight ‘up and down’ (at right angles to the Earth’s horizon)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83FF4" id="Text Box 358" o:spid="_x0000_s1265" type="#_x0000_t202" style="position:absolute;margin-left:37.75pt;margin-top:12.75pt;width:171.05pt;height:82.45pt;z-index:25159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orvA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" filled="f" stroked="f">
                <v:textbox style="mso-fit-shape-to-text:t"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VERTICAL</w:t>
                      </w:r>
                    </w:p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AB231A">
                        <w:rPr>
                          <w:rFonts w:ascii="Comic Sans MS" w:hAnsi="Comic Sans MS"/>
                        </w:rPr>
                        <w:t>A line straight ‘up and down’ (at right angles to the Earth’s horizon)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A130BB9" wp14:editId="17B574FA">
                <wp:simplePos x="0" y="0"/>
                <wp:positionH relativeFrom="column">
                  <wp:posOffset>241935</wp:posOffset>
                </wp:positionH>
                <wp:positionV relativeFrom="paragraph">
                  <wp:posOffset>57150</wp:posOffset>
                </wp:positionV>
                <wp:extent cx="0" cy="1285875"/>
                <wp:effectExtent l="22860" t="19050" r="15240" b="19050"/>
                <wp:wrapNone/>
                <wp:docPr id="359" name="Straight Arrow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BA4F" id="Straight Arrow Connector 359" o:spid="_x0000_s1026" type="#_x0000_t32" style="position:absolute;margin-left:19.05pt;margin-top:4.5pt;width:0;height:101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" strokeweight="2.2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3785870</wp:posOffset>
                </wp:positionH>
                <wp:positionV relativeFrom="paragraph">
                  <wp:posOffset>12065</wp:posOffset>
                </wp:positionV>
                <wp:extent cx="1221105" cy="415925"/>
                <wp:effectExtent l="0" t="114300" r="0" b="14605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908056">
                          <a:off x="0" y="0"/>
                          <a:ext cx="1221105" cy="415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DIAGONAL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266" type="#_x0000_t202" style="position:absolute;margin-left:298.1pt;margin-top:.95pt;width:96.15pt;height:32.75pt;rotation:-991839fd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" filled="f" stroked="f">
                <o:lock v:ext="edit" shapetype="t"/>
                <v:textbox style="mso-fit-shape-to-text:t">
                  <w:txbxContent>
                    <w:p w:rsidR="00D85809" w:rsidRDefault="00D85809" w:rsidP="00D85D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DIAGONAL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555A36" wp14:editId="107296B9">
                <wp:simplePos x="0" y="0"/>
                <wp:positionH relativeFrom="column">
                  <wp:posOffset>3128010</wp:posOffset>
                </wp:positionH>
                <wp:positionV relativeFrom="paragraph">
                  <wp:posOffset>-1905</wp:posOffset>
                </wp:positionV>
                <wp:extent cx="3181350" cy="303530"/>
                <wp:effectExtent l="3810" t="0" r="0" b="3175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line joining opposite corners in a shape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55A36" id="Text Box 360" o:spid="_x0000_s1267" type="#_x0000_t202" style="position:absolute;margin-left:246.3pt;margin-top:-.15pt;width:250.5pt;height:23.9pt;z-index:251603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" filled="f" stroked="f">
                <v:textbox style="mso-fit-shape-to-text:t">
                  <w:txbxContent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line joining opposite corners in a shape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70CE72A" wp14:editId="650CF353">
                <wp:simplePos x="0" y="0"/>
                <wp:positionH relativeFrom="column">
                  <wp:posOffset>105410</wp:posOffset>
                </wp:positionH>
                <wp:positionV relativeFrom="paragraph">
                  <wp:posOffset>34925</wp:posOffset>
                </wp:positionV>
                <wp:extent cx="1466850" cy="514350"/>
                <wp:effectExtent l="19685" t="15875" r="18415" b="22225"/>
                <wp:wrapNone/>
                <wp:docPr id="361" name="Straight Arrow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514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DA1F" id="Straight Arrow Connector 361" o:spid="_x0000_s1026" type="#_x0000_t32" style="position:absolute;margin-left:8.3pt;margin-top:2.75pt;width:115.5pt;height:4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CDF926A" wp14:editId="6800CF7C">
                <wp:simplePos x="0" y="0"/>
                <wp:positionH relativeFrom="column">
                  <wp:posOffset>2016125</wp:posOffset>
                </wp:positionH>
                <wp:positionV relativeFrom="paragraph">
                  <wp:posOffset>79375</wp:posOffset>
                </wp:positionV>
                <wp:extent cx="4204335" cy="622300"/>
                <wp:effectExtent l="0" t="3175" r="0" b="317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OBLIQUE</w:t>
                            </w:r>
                          </w:p>
                          <w:p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sloping or slanted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F926A" id="Text Box 362" o:spid="_x0000_s1268" type="#_x0000_t202" style="position:absolute;margin-left:158.75pt;margin-top:6.25pt;width:331.05pt;height:49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2jvA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" filled="f" stroked="f">
                <v:textbox style="mso-fit-shape-to-text:t"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OBLIQUE</w:t>
                      </w:r>
                    </w:p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sloping or slanted line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224C63B" wp14:editId="57D5746A">
                <wp:simplePos x="0" y="0"/>
                <wp:positionH relativeFrom="column">
                  <wp:posOffset>-89535</wp:posOffset>
                </wp:positionH>
                <wp:positionV relativeFrom="paragraph">
                  <wp:posOffset>201295</wp:posOffset>
                </wp:positionV>
                <wp:extent cx="6312535" cy="410210"/>
                <wp:effectExtent l="0" t="1270" r="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C1193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PERPENDICULAR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lines meet or cross at right angles to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4C63B" id="Text Box 363" o:spid="_x0000_s1269" type="#_x0000_t202" style="position:absolute;margin-left:-7.05pt;margin-top:15.85pt;width:497.05pt;height:32.3pt;z-index:251607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eD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" filled="f" stroked="f">
                <v:textbox style="mso-fit-shape-to-text:t">
                  <w:txbxContent>
                    <w:p w:rsidR="00D85809" w:rsidRPr="00C1193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PERPENDICULAR </w:t>
                      </w:r>
                      <w:r>
                        <w:rPr>
                          <w:rFonts w:ascii="Comic Sans MS" w:hAnsi="Comic Sans MS"/>
                        </w:rPr>
                        <w:t>lines meet or cross at right angles to each other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2DFDC14" wp14:editId="510AC661">
                <wp:simplePos x="0" y="0"/>
                <wp:positionH relativeFrom="column">
                  <wp:posOffset>4886960</wp:posOffset>
                </wp:positionH>
                <wp:positionV relativeFrom="paragraph">
                  <wp:posOffset>276225</wp:posOffset>
                </wp:positionV>
                <wp:extent cx="882650" cy="704850"/>
                <wp:effectExtent l="19685" t="19050" r="21590" b="19050"/>
                <wp:wrapNone/>
                <wp:docPr id="364" name="Straight Arrow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DD57E" id="Straight Arrow Connector 364" o:spid="_x0000_s1026" type="#_x0000_t32" style="position:absolute;margin-left:384.8pt;margin-top:21.75pt;width:69.5pt;height:55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5694C49" wp14:editId="53A04637">
                <wp:simplePos x="0" y="0"/>
                <wp:positionH relativeFrom="column">
                  <wp:posOffset>2894330</wp:posOffset>
                </wp:positionH>
                <wp:positionV relativeFrom="paragraph">
                  <wp:posOffset>117475</wp:posOffset>
                </wp:positionV>
                <wp:extent cx="428625" cy="1212850"/>
                <wp:effectExtent l="17780" t="22225" r="20320" b="22225"/>
                <wp:wrapNone/>
                <wp:docPr id="365" name="Straight Arrow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1212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D6E0" id="Straight Arrow Connector 365" o:spid="_x0000_s1026" type="#_x0000_t32" style="position:absolute;margin-left:227.9pt;margin-top:9.25pt;width:33.75pt;height:95.5p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" strokeweight="2.25pt"/>
            </w:pict>
          </mc:Fallback>
        </mc:AlternateContent>
      </w:r>
    </w:p>
    <w:p w:rsidR="00D85DC3" w:rsidRPr="007C4E0C" w:rsidRDefault="00D85DC3" w:rsidP="00D85DC3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6B28093" wp14:editId="48FB6403">
                <wp:simplePos x="0" y="0"/>
                <wp:positionH relativeFrom="column">
                  <wp:posOffset>4465955</wp:posOffset>
                </wp:positionH>
                <wp:positionV relativeFrom="paragraph">
                  <wp:posOffset>130810</wp:posOffset>
                </wp:positionV>
                <wp:extent cx="605790" cy="758190"/>
                <wp:effectExtent l="17780" t="16510" r="14605" b="15875"/>
                <wp:wrapNone/>
                <wp:docPr id="366" name="Straight Arrow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" cy="7581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F2792" id="Straight Arrow Connector 366" o:spid="_x0000_s1026" type="#_x0000_t32" style="position:absolute;margin-left:351.65pt;margin-top:10.3pt;width:47.7pt;height:59.7p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" strokeweight="2.25pt"/>
            </w:pict>
          </mc:Fallback>
        </mc:AlternateContent>
      </w:r>
      <w:r>
        <w:rPr>
          <w:rFonts w:ascii="Comic Sans MS" w:hAnsi="Comic Sans MS"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F38B468" wp14:editId="6D6DFA81">
                <wp:simplePos x="0" y="0"/>
                <wp:positionH relativeFrom="column">
                  <wp:posOffset>5006975</wp:posOffset>
                </wp:positionH>
                <wp:positionV relativeFrom="paragraph">
                  <wp:posOffset>173355</wp:posOffset>
                </wp:positionV>
                <wp:extent cx="140335" cy="151130"/>
                <wp:effectExtent l="44450" t="40005" r="43815" b="37465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78422"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17ECD" id="Rectangle 367" o:spid="_x0000_s1026" style="position:absolute;margin-left:394.25pt;margin-top:13.65pt;width:11.05pt;height:11.9pt;rotation:2597871fd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" fillcolor="black"/>
            </w:pict>
          </mc:Fallback>
        </mc:AlternateContent>
      </w:r>
      <w:r w:rsidRPr="007C4E0C">
        <w:rPr>
          <w:rFonts w:ascii="Comic Sans MS" w:hAnsi="Comic Sans MS"/>
          <w:i/>
        </w:rPr>
        <w:t>Examples</w: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F302977" wp14:editId="65B384C8">
                <wp:simplePos x="0" y="0"/>
                <wp:positionH relativeFrom="column">
                  <wp:posOffset>3179445</wp:posOffset>
                </wp:positionH>
                <wp:positionV relativeFrom="paragraph">
                  <wp:posOffset>24130</wp:posOffset>
                </wp:positionV>
                <wp:extent cx="143510" cy="141605"/>
                <wp:effectExtent l="36195" t="33655" r="29845" b="3429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432">
                          <a:off x="0" y="0"/>
                          <a:ext cx="143510" cy="141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6ABE8" id="Rectangle 368" o:spid="_x0000_s1026" style="position:absolute;margin-left:250.35pt;margin-top:1.9pt;width:11.3pt;height:11.15pt;rotation:1174659fd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" fillcolor="black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F9E298" wp14:editId="3776B750">
                <wp:simplePos x="0" y="0"/>
                <wp:positionH relativeFrom="column">
                  <wp:posOffset>2835910</wp:posOffset>
                </wp:positionH>
                <wp:positionV relativeFrom="paragraph">
                  <wp:posOffset>41275</wp:posOffset>
                </wp:positionV>
                <wp:extent cx="838200" cy="260350"/>
                <wp:effectExtent l="16510" t="22225" r="21590" b="22225"/>
                <wp:wrapNone/>
                <wp:docPr id="369" name="Straight Arrow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260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4EA97" id="Straight Arrow Connector 369" o:spid="_x0000_s1026" type="#_x0000_t32" style="position:absolute;margin-left:223.3pt;margin-top:3.25pt;width:66pt;height:2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0634696" wp14:editId="5B97D01E">
                <wp:simplePos x="0" y="0"/>
                <wp:positionH relativeFrom="column">
                  <wp:posOffset>829310</wp:posOffset>
                </wp:positionH>
                <wp:positionV relativeFrom="paragraph">
                  <wp:posOffset>212725</wp:posOffset>
                </wp:positionV>
                <wp:extent cx="0" cy="514350"/>
                <wp:effectExtent l="19685" t="22225" r="18415" b="15875"/>
                <wp:wrapNone/>
                <wp:docPr id="370" name="Straight Arrow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BA5D" id="Straight Arrow Connector 370" o:spid="_x0000_s1026" type="#_x0000_t32" style="position:absolute;margin-left:65.3pt;margin-top:16.75pt;width:0;height:40.5pt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" strokeweight="2.2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A17F0C1" wp14:editId="337BFE7F">
                <wp:simplePos x="0" y="0"/>
                <wp:positionH relativeFrom="column">
                  <wp:posOffset>321310</wp:posOffset>
                </wp:positionH>
                <wp:positionV relativeFrom="paragraph">
                  <wp:posOffset>160655</wp:posOffset>
                </wp:positionV>
                <wp:extent cx="1206500" cy="635"/>
                <wp:effectExtent l="16510" t="17780" r="15240" b="19685"/>
                <wp:wrapNone/>
                <wp:docPr id="371" name="Straight Arrow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2484" id="Straight Arrow Connector 371" o:spid="_x0000_s1026" type="#_x0000_t32" style="position:absolute;margin-left:25.3pt;margin-top:12.65pt;width:95pt;height:.0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6DF1492" wp14:editId="2724F4FD">
                <wp:simplePos x="0" y="0"/>
                <wp:positionH relativeFrom="column">
                  <wp:posOffset>829310</wp:posOffset>
                </wp:positionH>
                <wp:positionV relativeFrom="paragraph">
                  <wp:posOffset>59055</wp:posOffset>
                </wp:positionV>
                <wp:extent cx="90805" cy="101600"/>
                <wp:effectExtent l="10160" t="11430" r="13335" b="10795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1C51C" id="Rectangle 372" o:spid="_x0000_s1026" style="position:absolute;margin-left:65.3pt;margin-top:4.65pt;width:7.15pt;height: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" fillcolor="black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FD7607B" wp14:editId="149D2EF8">
                <wp:simplePos x="0" y="0"/>
                <wp:positionH relativeFrom="column">
                  <wp:posOffset>-44450</wp:posOffset>
                </wp:positionH>
                <wp:positionV relativeFrom="paragraph">
                  <wp:posOffset>35560</wp:posOffset>
                </wp:positionV>
                <wp:extent cx="6410960" cy="410210"/>
                <wp:effectExtent l="3175" t="0" r="0" b="190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96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90F4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PARALLEL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lines always remain the same distance apart and therefore never meet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7607B" id="Text Box 373" o:spid="_x0000_s1270" type="#_x0000_t202" style="position:absolute;margin-left:-3.5pt;margin-top:2.8pt;width:504.8pt;height:32.3pt;z-index:25161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rpugIAAMY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" filled="f" stroked="f">
                <v:textbox style="mso-fit-shape-to-text:t">
                  <w:txbxContent>
                    <w:p w:rsidR="00D85809" w:rsidRPr="00E90F4C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PARALLEL </w:t>
                      </w:r>
                      <w:r>
                        <w:rPr>
                          <w:rFonts w:ascii="Comic Sans MS" w:hAnsi="Comic Sans MS"/>
                        </w:rPr>
                        <w:t>lines always remain the same distance apart and therefore never meet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E90F4C" w:rsidRDefault="00D85DC3" w:rsidP="00D85DC3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D1FA33A" wp14:editId="71C5DEAE">
                <wp:simplePos x="0" y="0"/>
                <wp:positionH relativeFrom="column">
                  <wp:posOffset>3642360</wp:posOffset>
                </wp:positionH>
                <wp:positionV relativeFrom="paragraph">
                  <wp:posOffset>81915</wp:posOffset>
                </wp:positionV>
                <wp:extent cx="2127250" cy="520700"/>
                <wp:effectExtent l="22860" t="15240" r="21590" b="16510"/>
                <wp:wrapNone/>
                <wp:docPr id="374" name="Straight Arrow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0" cy="520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61B2" id="Straight Arrow Connector 374" o:spid="_x0000_s1026" type="#_x0000_t32" style="position:absolute;margin-left:286.8pt;margin-top:6.45pt;width:167.5pt;height:4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" strokeweight="2.25pt"/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FCA7BB" wp14:editId="4DBB87C6">
                <wp:simplePos x="0" y="0"/>
                <wp:positionH relativeFrom="column">
                  <wp:posOffset>2486660</wp:posOffset>
                </wp:positionH>
                <wp:positionV relativeFrom="paragraph">
                  <wp:posOffset>81915</wp:posOffset>
                </wp:positionV>
                <wp:extent cx="0" cy="914400"/>
                <wp:effectExtent l="19685" t="15240" r="18415" b="22860"/>
                <wp:wrapNone/>
                <wp:docPr id="375" name="Straight Arrow Connector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D1B89" id="Straight Arrow Connector 375" o:spid="_x0000_s1026" type="#_x0000_t32" style="position:absolute;margin-left:195.8pt;margin-top:6.45pt;width:0;height:1in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" strokeweight="2.25pt"/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E54A4C7" wp14:editId="004224B6">
                <wp:simplePos x="0" y="0"/>
                <wp:positionH relativeFrom="column">
                  <wp:posOffset>2086610</wp:posOffset>
                </wp:positionH>
                <wp:positionV relativeFrom="paragraph">
                  <wp:posOffset>81915</wp:posOffset>
                </wp:positionV>
                <wp:extent cx="0" cy="914400"/>
                <wp:effectExtent l="19685" t="15240" r="18415" b="22860"/>
                <wp:wrapNone/>
                <wp:docPr id="376" name="Straight Arrow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7F9F" id="Straight Arrow Connector 376" o:spid="_x0000_s1026" type="#_x0000_t32" style="position:absolute;margin-left:164.3pt;margin-top:6.45pt;width:0;height:1in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" strokeweight="2.25pt"/>
            </w:pict>
          </mc:Fallback>
        </mc:AlternateContent>
      </w:r>
      <w:r w:rsidRPr="00E90F4C">
        <w:rPr>
          <w:rFonts w:ascii="Comic Sans MS" w:hAnsi="Comic Sans MS"/>
          <w:i/>
        </w:rPr>
        <w:t>Examples</w: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87195C" wp14:editId="4DE49D96">
                <wp:simplePos x="0" y="0"/>
                <wp:positionH relativeFrom="column">
                  <wp:posOffset>3179445</wp:posOffset>
                </wp:positionH>
                <wp:positionV relativeFrom="paragraph">
                  <wp:posOffset>22225</wp:posOffset>
                </wp:positionV>
                <wp:extent cx="3043555" cy="744855"/>
                <wp:effectExtent l="17145" t="22225" r="15875" b="23495"/>
                <wp:wrapNone/>
                <wp:docPr id="377" name="Straight Arrow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3555" cy="7448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0C7D" id="Straight Arrow Connector 377" o:spid="_x0000_s1026" type="#_x0000_t32" style="position:absolute;margin-left:250.35pt;margin-top:1.75pt;width:239.65pt;height:58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" strokeweight="2.2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67E706C" wp14:editId="4BABCCA1">
                <wp:simplePos x="0" y="0"/>
                <wp:positionH relativeFrom="column">
                  <wp:posOffset>-87630</wp:posOffset>
                </wp:positionH>
                <wp:positionV relativeFrom="paragraph">
                  <wp:posOffset>-635</wp:posOffset>
                </wp:positionV>
                <wp:extent cx="1412240" cy="0"/>
                <wp:effectExtent l="17145" t="18415" r="18415" b="19685"/>
                <wp:wrapNone/>
                <wp:docPr id="378" name="Straight Arrow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3732D" id="Straight Arrow Connector 378" o:spid="_x0000_s1026" type="#_x0000_t32" style="position:absolute;margin-left:-6.9pt;margin-top:-.05pt;width:111.2pt;height: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" strokeweight="2.2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8D61DD3" wp14:editId="6942D941">
                <wp:simplePos x="0" y="0"/>
                <wp:positionH relativeFrom="column">
                  <wp:posOffset>35560</wp:posOffset>
                </wp:positionH>
                <wp:positionV relativeFrom="paragraph">
                  <wp:posOffset>46355</wp:posOffset>
                </wp:positionV>
                <wp:extent cx="1003300" cy="0"/>
                <wp:effectExtent l="16510" t="17780" r="18415" b="20320"/>
                <wp:wrapNone/>
                <wp:docPr id="379" name="Straight Arrow Connector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0CF6" id="Straight Arrow Connector 379" o:spid="_x0000_s1026" type="#_x0000_t32" style="position:absolute;margin-left:2.8pt;margin-top:3.65pt;width:79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" strokeweight="2.2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49575E5" wp14:editId="34D89F85">
                <wp:simplePos x="0" y="0"/>
                <wp:positionH relativeFrom="column">
                  <wp:posOffset>4340860</wp:posOffset>
                </wp:positionH>
                <wp:positionV relativeFrom="paragraph">
                  <wp:posOffset>121285</wp:posOffset>
                </wp:positionV>
                <wp:extent cx="1295400" cy="577850"/>
                <wp:effectExtent l="16510" t="16510" r="21590" b="15240"/>
                <wp:wrapNone/>
                <wp:docPr id="380" name="Straight Arrow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0" cy="577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54E2F" id="Straight Arrow Connector 380" o:spid="_x0000_s1026" type="#_x0000_t32" style="position:absolute;margin-left:341.8pt;margin-top:9.55pt;width:102pt;height:45.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56C762C" wp14:editId="5CFE736A">
                <wp:simplePos x="0" y="0"/>
                <wp:positionH relativeFrom="column">
                  <wp:posOffset>4404360</wp:posOffset>
                </wp:positionH>
                <wp:positionV relativeFrom="paragraph">
                  <wp:posOffset>-635</wp:posOffset>
                </wp:positionV>
                <wp:extent cx="1231900" cy="839470"/>
                <wp:effectExtent l="22860" t="18415" r="21590" b="18415"/>
                <wp:wrapNone/>
                <wp:docPr id="381" name="Straight Arrow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0" cy="839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8715" id="Straight Arrow Connector 381" o:spid="_x0000_s1026" type="#_x0000_t32" style="position:absolute;margin-left:346.8pt;margin-top:-.05pt;width:97pt;height:66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9E860C" wp14:editId="64893A59">
                <wp:simplePos x="0" y="0"/>
                <wp:positionH relativeFrom="column">
                  <wp:posOffset>-44450</wp:posOffset>
                </wp:positionH>
                <wp:positionV relativeFrom="paragraph">
                  <wp:posOffset>-635</wp:posOffset>
                </wp:positionV>
                <wp:extent cx="3870960" cy="966470"/>
                <wp:effectExtent l="3175" t="0" r="254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90F4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point where lines meet or cross is the called the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INTERSECTION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860C" id="Text Box 382" o:spid="_x0000_s1271" type="#_x0000_t202" style="position:absolute;margin-left:-3.5pt;margin-top:-.05pt;width:304.8pt;height:76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U1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" filled="f" stroked="f">
                <v:textbox>
                  <w:txbxContent>
                    <w:p w:rsidR="00D85809" w:rsidRPr="00E90F4C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point where lines meet or cross is the called the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INTERSECTION 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F9046D0" wp14:editId="5CF99BA3">
                <wp:simplePos x="0" y="0"/>
                <wp:positionH relativeFrom="column">
                  <wp:posOffset>4759960</wp:posOffset>
                </wp:positionH>
                <wp:positionV relativeFrom="paragraph">
                  <wp:posOffset>174625</wp:posOffset>
                </wp:positionV>
                <wp:extent cx="209550" cy="317500"/>
                <wp:effectExtent l="6985" t="41275" r="50165" b="12700"/>
                <wp:wrapNone/>
                <wp:docPr id="383" name="Straight Arrow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58F7" id="Straight Arrow Connector 383" o:spid="_x0000_s1026" type="#_x0000_t32" style="position:absolute;margin-left:374.8pt;margin-top:13.75pt;width:16.5pt;height:2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">
                <v:stroke endarrow="block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D4A2A4" wp14:editId="6E705307">
                <wp:simplePos x="0" y="0"/>
                <wp:positionH relativeFrom="column">
                  <wp:posOffset>4147075</wp:posOffset>
                </wp:positionH>
                <wp:positionV relativeFrom="paragraph">
                  <wp:posOffset>5927</wp:posOffset>
                </wp:positionV>
                <wp:extent cx="1276350" cy="293370"/>
                <wp:effectExtent l="3810" t="0" r="0" b="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F62F96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</w:pPr>
                            <w:r w:rsidRPr="00F62F96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 xml:space="preserve">INTERSECTION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A2A4" id="Text Box 810" o:spid="_x0000_s1272" type="#_x0000_t202" style="position:absolute;margin-left:326.55pt;margin-top:.45pt;width:100.5pt;height:23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RnvQIAAMY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" filled="f" stroked="f">
                <v:textbox>
                  <w:txbxContent>
                    <w:p w:rsidR="00D85809" w:rsidRPr="00F62F96" w:rsidRDefault="00D85809" w:rsidP="00D85DC3">
                      <w:pPr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</w:pPr>
                      <w:r w:rsidRPr="00F62F96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 xml:space="preserve">INTERSECTION 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5A057F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2E31A5" wp14:editId="15337BC2">
                <wp:simplePos x="0" y="0"/>
                <wp:positionH relativeFrom="column">
                  <wp:posOffset>1096645</wp:posOffset>
                </wp:positionH>
                <wp:positionV relativeFrom="paragraph">
                  <wp:posOffset>30089</wp:posOffset>
                </wp:positionV>
                <wp:extent cx="4100195" cy="691661"/>
                <wp:effectExtent l="19050" t="19050" r="14605" b="13335"/>
                <wp:wrapNone/>
                <wp:docPr id="81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100195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QUADRILATERALS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31A5" id="_x0000_s1273" style="position:absolute;margin-left:86.35pt;margin-top:2.35pt;width:322.85pt;height:54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2718,345831;2050098,690925;4096778,345831;2050098,39546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QUADRILATERALS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1F7BC5" wp14:editId="19DC1A8C">
                <wp:simplePos x="0" y="0"/>
                <wp:positionH relativeFrom="column">
                  <wp:posOffset>-44450</wp:posOffset>
                </wp:positionH>
                <wp:positionV relativeFrom="paragraph">
                  <wp:posOffset>150495</wp:posOffset>
                </wp:positionV>
                <wp:extent cx="6134735" cy="622935"/>
                <wp:effectExtent l="0" t="0" r="0" b="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The QUADRILATERAL is a flat shape with four sides.  The following shapes are quadrilaterals with special properties.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7BC5" id="_x0000_s1274" type="#_x0000_t202" style="position:absolute;margin-left:-3.5pt;margin-top:11.85pt;width:483.05pt;height:49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jFuwIAAMQ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" filled="f" stroked="f">
                <v:textbox>
                  <w:txbxContent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>The QUADRILATERAL is a flat shape with four sides.  The following shapes are quadrilaterals with special properties.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noProof/>
        </w:rPr>
        <w:pict>
          <v:shape id="_x0000_s1075" type="#_x0000_t75" style="position:absolute;margin-left:11.7pt;margin-top:6.35pt;width:450pt;height:7.5pt;z-index:252225024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BF32894" wp14:editId="2A6886B1">
                <wp:simplePos x="0" y="0"/>
                <wp:positionH relativeFrom="column">
                  <wp:posOffset>655955</wp:posOffset>
                </wp:positionH>
                <wp:positionV relativeFrom="paragraph">
                  <wp:posOffset>75565</wp:posOffset>
                </wp:positionV>
                <wp:extent cx="1229995" cy="1193800"/>
                <wp:effectExtent l="13970" t="6350" r="13335" b="9525"/>
                <wp:wrapNone/>
                <wp:docPr id="813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193800"/>
                          <a:chOff x="2167" y="4375"/>
                          <a:chExt cx="1937" cy="1880"/>
                        </a:xfrm>
                      </wpg:grpSpPr>
                      <wps:wsp>
                        <wps:cNvPr id="814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2265" y="4448"/>
                            <a:ext cx="1740" cy="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2265" y="444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3830" y="444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265" y="604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3830" y="604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5" y="5311"/>
                            <a:ext cx="1740" cy="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0" name="AutoShape 6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1" y="4448"/>
                            <a:ext cx="0" cy="17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1" name="AutoShape 699"/>
                        <wps:cNvCnPr>
                          <a:cxnSpLocks noChangeShapeType="1"/>
                        </wps:cNvCnPr>
                        <wps:spPr bwMode="auto">
                          <a:xfrm>
                            <a:off x="2265" y="4448"/>
                            <a:ext cx="1740" cy="17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2" name="AutoShape 7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5" y="4448"/>
                            <a:ext cx="1740" cy="170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3" name="AutoShape 701"/>
                        <wps:cNvCnPr>
                          <a:cxnSpLocks noChangeShapeType="1"/>
                        </wps:cNvCnPr>
                        <wps:spPr bwMode="auto">
                          <a:xfrm>
                            <a:off x="3433" y="4375"/>
                            <a:ext cx="0" cy="1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4" name="AutoShape 702"/>
                        <wps:cNvCnPr>
                          <a:cxnSpLocks noChangeShapeType="1"/>
                        </wps:cNvCnPr>
                        <wps:spPr bwMode="auto">
                          <a:xfrm>
                            <a:off x="3455" y="6116"/>
                            <a:ext cx="0" cy="1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5" name="AutoShape 703"/>
                        <wps:cNvCnPr>
                          <a:cxnSpLocks noChangeShapeType="1"/>
                        </wps:cNvCnPr>
                        <wps:spPr bwMode="auto">
                          <a:xfrm>
                            <a:off x="3919" y="5116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6" name="AutoShape 704"/>
                        <wps:cNvCnPr>
                          <a:cxnSpLocks noChangeShapeType="1"/>
                        </wps:cNvCnPr>
                        <wps:spPr bwMode="auto">
                          <a:xfrm>
                            <a:off x="3919" y="5160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7" name="AutoShape 705"/>
                        <wps:cNvCnPr>
                          <a:cxnSpLocks noChangeShapeType="1"/>
                        </wps:cNvCnPr>
                        <wps:spPr bwMode="auto">
                          <a:xfrm>
                            <a:off x="2167" y="5128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AutoShape 706"/>
                        <wps:cNvCnPr>
                          <a:cxnSpLocks noChangeShapeType="1"/>
                        </wps:cNvCnPr>
                        <wps:spPr bwMode="auto">
                          <a:xfrm>
                            <a:off x="2167" y="5172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90281" id="Group 765" o:spid="_x0000_s1026" style="position:absolute;margin-left:51.65pt;margin-top:5.95pt;width:96.85pt;height:94pt;z-index:251633664" coordorigin="2167,4375" coordsize="1937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">
                <v:rect id="Rectangle 691" o:spid="_x0000_s1027" style="position:absolute;left:2265;top:4448;width:174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ETMUA&#10;AADcAAAADwAAAGRycy9kb3ducmV2LnhtbESPQWvCQBSE7wX/w/IEL0U3ihWbuoqECrWnNnrp7ZF9&#10;TYLZt2nequm/d4VCj8PMfMOsNr1r1IU6qT0bmE4SUMSFtzWXBo6H3XgJSgKyxcYzGfglgc168LDC&#10;1Porf9IlD6WKEJYUDVQhtKnWUlTkUCa+JY7et+8chii7UtsOrxHuGj1LkoV2WHNcqLClrKLilJ+d&#10;AXT7cr7/eX7P5SivT4fH7EO+MmNGw377AipQH/7Df+03a2A5ncP9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RMxQAAANwAAAAPAAAAAAAAAAAAAAAAAJgCAABkcnMv&#10;ZG93bnJldi54bWxQSwUGAAAAAAQABAD1AAAAigMAAAAA&#10;" strokeweight="2.25pt"/>
                <v:rect id="Rectangle 692" o:spid="_x0000_s1028" style="position:absolute;left:2265;top:444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snMAA&#10;AADcAAAADwAAAGRycy9kb3ducmV2LnhtbESPwQrCMBBE74L/EFbwIpoqKFKNooIgXsTqByzN2hab&#10;TWmirX69EQSPw8y8YZbr1pTiSbUrLCsYjyIQxKnVBWcKrpf9cA7CeWSNpWVS8CIH61W3s8RY24bP&#10;9Ex8JgKEXYwKcu+rWEqX5mTQjWxFHLybrQ36IOtM6hqbADelnETRTBosOCzkWNEup/SePIyCbdMU&#10;t9M74cEx27bHCe4v6Eul+r12swDhqfX/8K990Arm4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/snMAAAADcAAAADwAAAAAAAAAAAAAAAACYAgAAZHJzL2Rvd25y&#10;ZXYueG1sUEsFBgAAAAAEAAQA9QAAAIUDAAAAAA==&#10;" fillcolor="black"/>
                <v:rect id="Rectangle 693" o:spid="_x0000_s1029" style="position:absolute;left:3830;top:444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y68AA&#10;AADcAAAADwAAAGRycy9kb3ducmV2LnhtbESPzQrCMBCE74LvEFbwIprqQaQaRQVBvIjVB1ia7Q82&#10;m9JEW316Iwgeh5n5hlltOlOJJzWutKxgOolAEKdWl5wruF0P4wUI55E1VpZJwYscbNb93gpjbVu+&#10;0DPxuQgQdjEqKLyvYyldWpBBN7E1cfAy2xj0QTa51A22AW4qOYuiuTRYclgosKZ9Qek9eRgFu7Yt&#10;s/M74dEp33WnGR6u6CulhoNuuwThqfP/8K991AoW0z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1y68AAAADcAAAADwAAAAAAAAAAAAAAAACYAgAAZHJzL2Rvd25y&#10;ZXYueG1sUEsFBgAAAAAEAAQA9QAAAIUDAAAAAA==&#10;" fillcolor="black"/>
                <v:rect id="Rectangle 694" o:spid="_x0000_s1030" style="position:absolute;left:2265;top:604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XcMAA&#10;AADcAAAADwAAAGRycy9kb3ducmV2LnhtbESPwQrCMBBE74L/EFbwIprqQaUaRQVBvIjVD1iatS02&#10;m9JEW/16Iwgeh5l5wyzXrSnFk2pXWFYwHkUgiFOrC84UXC/74RyE88gaS8uk4EUO1qtuZ4mxtg2f&#10;6Zn4TAQIuxgV5N5XsZQuzcmgG9mKOHg3Wxv0QdaZ1DU2AW5KOYmiqTRYcFjIsaJdTuk9eRgF26Yp&#10;bqd3woNjtm2PE9xf0JdK9XvtZgHCU+v/4V/7oBXMxz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HXcMAAAADcAAAADwAAAAAAAAAAAAAAAACYAgAAZHJzL2Rvd25y&#10;ZXYueG1sUEsFBgAAAAAEAAQA9QAAAIUDAAAAAA==&#10;" fillcolor="black"/>
                <v:rect id="Rectangle 695" o:spid="_x0000_s1031" style="position:absolute;left:3830;top:604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DAr0A&#10;AADcAAAADwAAAGRycy9kb3ducmV2LnhtbERPSwrCMBDdC94hjOBGbKoLkWoUFQriRqweYGjGtthM&#10;ShNt9fRmIbh8vP9625tavKh1lWUFsygGQZxbXXGh4HZNp0sQziNrrC2Tgjc52G6GgzUm2nZ8oVfm&#10;CxFC2CWooPS+SaR0eUkGXWQb4sDdbWvQB9gWUrfYhXBTy3kcL6TBikNDiQ0dSsof2dMo2HdddT9/&#10;Mp6cin1/mmN6RV8rNR71uxUIT73/i3/uo1awnIW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C5DAr0AAADcAAAADwAAAAAAAAAAAAAAAACYAgAAZHJzL2Rvd25yZXYu&#10;eG1sUEsFBgAAAAAEAAQA9QAAAIIDAAAAAA==&#10;" fillcolor="black"/>
                <v:shape id="AutoShape 696" o:spid="_x0000_s1032" type="#_x0000_t32" style="position:absolute;left:2265;top:5311;width:1740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o48YAAADcAAAADwAAAGRycy9kb3ducmV2LnhtbESP3WoCMRSE7wu+QzhC72rWFkRXo6gg&#10;WgqCWoqXh83ZH92cbJPUXd/eFAq9HGbmG2a26EwtbuR8ZVnBcJCAIM6srrhQ8HnavIxB+ICssbZM&#10;Cu7kYTHvPc0w1bblA92OoRARwj5FBWUITSqlz0oy6Ae2IY5ebp3BEKUrpHbYRrip5WuSjKTBiuNC&#10;iQ2tS8quxx+jYOsP318uX7Xv+2X2cVm/7dpVflbqud8tpyACdeE//NfeaQXj4QR+z8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5qOPGAAAA3AAAAA8AAAAAAAAA&#10;AAAAAAAAoQIAAGRycy9kb3ducmV2LnhtbFBLBQYAAAAABAAEAPkAAACUAwAAAAA=&#10;">
                  <v:stroke dashstyle="dash"/>
                </v:shape>
                <v:shape id="AutoShape 697" o:spid="_x0000_s1033" type="#_x0000_t32" style="position:absolute;left:3131;top:4448;width:0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Lw8MAAADcAAAADwAAAGRycy9kb3ducmV2LnhtbERPW2vCMBR+F/YfwhnszaZzINIZSxWG&#10;ijBQx9jjoTm9bM1JTaLt/v3yMPDx47sv89F04kbOt5YVPCcpCOLS6pZrBR/nt+kChA/IGjvLpOCX&#10;POSrh8kSM20HPtLtFGoRQ9hnqKAJoc+k9GVDBn1ie+LIVdYZDBG6WmqHQww3nZyl6VwabDk2NNjT&#10;pqHy53Q1Crb+ePl01XrYvxfl4XvzshvW1ZdST49j8Qoi0Bju4n/3TitYzOL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vy8PDAAAA3AAAAA8AAAAAAAAAAAAA&#10;AAAAoQIAAGRycy9kb3ducmV2LnhtbFBLBQYAAAAABAAEAPkAAACRAwAAAAA=&#10;">
                  <v:stroke dashstyle="dash"/>
                </v:shape>
                <v:shape id="AutoShape 699" o:spid="_x0000_s1034" type="#_x0000_t32" style="position:absolute;left:2265;top:4448;width:1740;height:1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2RMYAAADcAAAADwAAAGRycy9kb3ducmV2LnhtbESPQWsCMRSE74X+h/AKXkrNalFkNYoI&#10;hUopVSt4fWyem2U3L2ET121/fVMQPA4z8w2zWPW2ER21oXKsYDTMQBAXTldcKjh+v73MQISIrLFx&#10;TAp+KMBq+fiwwFy7K++pO8RSJAiHHBWYGH0uZSgMWQxD54mTd3atxZhkW0rd4jXBbSPHWTaVFitO&#10;CwY9bQwV9eFiFdRd/bXfTYJ/vvzS9MObz+3rSSs1eOrXcxCR+ngP39rvWsFsPIL/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19kTGAAAA3AAAAA8AAAAAAAAA&#10;AAAAAAAAoQIAAGRycy9kb3ducmV2LnhtbFBLBQYAAAAABAAEAPkAAACUAwAAAAA=&#10;">
                  <v:stroke dashstyle="dash"/>
                </v:shape>
                <v:shape id="AutoShape 700" o:spid="_x0000_s1035" type="#_x0000_t32" style="position:absolute;left:2265;top:4448;width:1740;height:17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wL8YAAADcAAAADwAAAGRycy9kb3ducmV2LnhtbESP3WoCMRSE7wu+QzhC72rWLYhsjaKC&#10;1FIoaEvx8rA5+6ObkzVJ3fXtG0HwcpiZb5jZojeNuJDztWUF41ECgji3uuZSwc/35mUKwgdkjY1l&#10;UnAlD4v54GmGmbYd7+iyD6WIEPYZKqhCaDMpfV6RQT+yLXH0CusMhihdKbXDLsJNI9MkmUiDNceF&#10;CltaV5Sf9n9GwbvfnX9dseo+vpb553H9uu1WxUGp52G/fAMRqA+P8L291QqmaQq3M/E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x8C/GAAAA3AAAAA8AAAAAAAAA&#10;AAAAAAAAoQIAAGRycy9kb3ducmV2LnhtbFBLBQYAAAAABAAEAPkAAACUAwAAAAA=&#10;">
                  <v:stroke dashstyle="dash"/>
                </v:shape>
                <v:shape id="AutoShape 701" o:spid="_x0000_s1036" type="#_x0000_t32" style="position:absolute;left:3433;top:4375;width:0;height: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We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Abv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AWesUAAADcAAAADwAAAAAAAAAA&#10;AAAAAAChAgAAZHJzL2Rvd25yZXYueG1sUEsFBgAAAAAEAAQA+QAAAJMDAAAAAA==&#10;"/>
                <v:shape id="AutoShape 702" o:spid="_x0000_s1037" type="#_x0000_t32" style="position:absolute;left:3455;top:6116;width:0;height:1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OD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Abv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mODsUAAADcAAAADwAAAAAAAAAA&#10;AAAAAAChAgAAZHJzL2Rvd25yZXYueG1sUEsFBgAAAAAEAAQA+QAAAJMDAAAAAA==&#10;"/>
                <v:shape id="AutoShape 703" o:spid="_x0000_s1038" type="#_x0000_t32" style="position:absolute;left:3919;top:5116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rl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maT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UrlcUAAADcAAAADwAAAAAAAAAA&#10;AAAAAAChAgAAZHJzL2Rvd25yZXYueG1sUEsFBgAAAAAEAAQA+QAAAJMDAAAAAA==&#10;"/>
                <v:shape id="AutoShape 704" o:spid="_x0000_s1039" type="#_x0000_t32" style="position:absolute;left:3919;top:5160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e14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bPx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e14sUAAADcAAAADwAAAAAAAAAA&#10;AAAAAAChAgAAZHJzL2Rvd25yZXYueG1sUEsFBgAAAAAEAAQA+QAAAJMDAAAAAA==&#10;"/>
                <v:shape id="AutoShape 705" o:spid="_x0000_s1040" type="#_x0000_t32" style="position:absolute;left:2167;top:5128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Qe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ns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sQecUAAADcAAAADwAAAAAAAAAA&#10;AAAAAAChAgAAZHJzL2Rvd25yZXYueG1sUEsFBgAAAAAEAAQA+QAAAJMDAAAAAA==&#10;"/>
                <v:shape id="AutoShape 706" o:spid="_x0000_s1041" type="#_x0000_t32" style="position:absolute;left:2167;top:5172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SEC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SEC8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703EE60" wp14:editId="3CDC8396">
                <wp:simplePos x="0" y="0"/>
                <wp:positionH relativeFrom="column">
                  <wp:posOffset>3041650</wp:posOffset>
                </wp:positionH>
                <wp:positionV relativeFrom="paragraph">
                  <wp:posOffset>121920</wp:posOffset>
                </wp:positionV>
                <wp:extent cx="3181350" cy="975995"/>
                <wp:effectExtent l="0" t="0" r="635" b="0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sides are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angles are right angles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E60" id="_x0000_s1275" type="#_x0000_t202" style="position:absolute;margin-left:239.5pt;margin-top:9.6pt;width:250.5pt;height:76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rJ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angles are right angles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B0D97F" wp14:editId="0594CC56">
                <wp:simplePos x="0" y="0"/>
                <wp:positionH relativeFrom="column">
                  <wp:posOffset>718185</wp:posOffset>
                </wp:positionH>
                <wp:positionV relativeFrom="paragraph">
                  <wp:posOffset>137160</wp:posOffset>
                </wp:positionV>
                <wp:extent cx="1104900" cy="272415"/>
                <wp:effectExtent l="0" t="0" r="0" b="381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A59D8">
                              <w:rPr>
                                <w:rFonts w:ascii="Comic Sans MS" w:hAnsi="Comic Sans MS"/>
                                <w:b/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D97F" id="_x0000_s1276" type="#_x0000_t202" style="position:absolute;margin-left:56.55pt;margin-top:10.8pt;width:87pt;height:21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6yuQ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DA59D8">
                        <w:rPr>
                          <w:rFonts w:ascii="Comic Sans MS" w:hAnsi="Comic Sans MS"/>
                          <w:b/>
                        </w:rPr>
                        <w:t>SQUARE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noProof/>
        </w:rPr>
        <w:pict>
          <v:shape id="_x0000_s1074" type="#_x0000_t75" style="position:absolute;margin-left:11.7pt;margin-top:13.25pt;width:450pt;height:7.5pt;z-index:25222400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86FA1A3" wp14:editId="2D98AC01">
                <wp:simplePos x="0" y="0"/>
                <wp:positionH relativeFrom="column">
                  <wp:posOffset>138430</wp:posOffset>
                </wp:positionH>
                <wp:positionV relativeFrom="paragraph">
                  <wp:posOffset>78740</wp:posOffset>
                </wp:positionV>
                <wp:extent cx="2366010" cy="1193800"/>
                <wp:effectExtent l="10795" t="12700" r="13970" b="12700"/>
                <wp:wrapNone/>
                <wp:docPr id="831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1193800"/>
                          <a:chOff x="1352" y="7055"/>
                          <a:chExt cx="3726" cy="1880"/>
                        </a:xfrm>
                      </wpg:grpSpPr>
                      <wps:wsp>
                        <wps:cNvPr id="83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451" y="7128"/>
                            <a:ext cx="3540" cy="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451" y="712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4816" y="712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451" y="872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4816" y="872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1451" y="7991"/>
                            <a:ext cx="354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8" name="AutoShape 7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8" y="7128"/>
                            <a:ext cx="0" cy="17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9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3520" y="7055"/>
                            <a:ext cx="0" cy="1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0" name="AutoShape 718"/>
                        <wps:cNvCnPr>
                          <a:cxnSpLocks noChangeShapeType="1"/>
                        </wps:cNvCnPr>
                        <wps:spPr bwMode="auto">
                          <a:xfrm>
                            <a:off x="3542" y="8796"/>
                            <a:ext cx="0" cy="1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1" name="AutoShape 719"/>
                        <wps:cNvCnPr>
                          <a:cxnSpLocks noChangeShapeType="1"/>
                        </wps:cNvCnPr>
                        <wps:spPr bwMode="auto">
                          <a:xfrm>
                            <a:off x="4893" y="7796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2" name="AutoShape 720"/>
                        <wps:cNvCnPr>
                          <a:cxnSpLocks noChangeShapeType="1"/>
                        </wps:cNvCnPr>
                        <wps:spPr bwMode="auto">
                          <a:xfrm>
                            <a:off x="4893" y="7840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3" name="AutoShape 721"/>
                        <wps:cNvCnPr>
                          <a:cxnSpLocks noChangeShapeType="1"/>
                        </wps:cNvCnPr>
                        <wps:spPr bwMode="auto">
                          <a:xfrm>
                            <a:off x="1352" y="7796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4" name="AutoShape 722"/>
                        <wps:cNvCnPr>
                          <a:cxnSpLocks noChangeShapeType="1"/>
                        </wps:cNvCnPr>
                        <wps:spPr bwMode="auto">
                          <a:xfrm>
                            <a:off x="1353" y="7840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7EE2" id="Group 764" o:spid="_x0000_s1026" style="position:absolute;margin-left:10.9pt;margin-top:6.2pt;width:186.3pt;height:94pt;z-index:251635712" coordorigin="1352,7055" coordsize="3726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">
                <v:rect id="Rectangle 708" o:spid="_x0000_s1027" style="position:absolute;left:1451;top:7128;width:354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lw8YA&#10;AADcAAAADwAAAGRycy9kb3ducmV2LnhtbESPQWvCQBSE7wX/w/IKvRTdqK1o6ioSWqiebPTi7ZF9&#10;TUKzb2PeVuO/7xYKPQ4z8w2zXPeuURfqpPZsYDxKQBEX3tZcGjge3oZzUBKQLTaeycCNBNarwd0S&#10;U+uv/EGXPJQqQlhSNFCF0KZaS1GRQxn5ljh6n75zGKLsSm07vEa4a/QkSWbaYc1xocKWsoqKr/zb&#10;GUC3LZ+258Uul6O8Ph8es72cMmMe7vvNC6hAffgP/7XfrYH5dAK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Vlw8YAAADcAAAADwAAAAAAAAAAAAAAAACYAgAAZHJz&#10;L2Rvd25yZXYueG1sUEsFBgAAAAAEAAQA9QAAAIsDAAAAAA==&#10;" strokeweight="2.25pt"/>
                <v:rect id="Rectangle 709" o:spid="_x0000_s1028" style="position:absolute;left:1451;top:712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E8AA&#10;AADcAAAADwAAAGRycy9kb3ducmV2LnhtbESPwQrCMBBE74L/EFbwIpqqIFKNooIgXsTqByzN2hab&#10;TWmirX69EQSPw8y8YZbr1pTiSbUrLCsYjyIQxKnVBWcKrpf9cA7CeWSNpWVS8CIH61W3s8RY24bP&#10;9Ex8JgKEXYwKcu+rWEqX5mTQjWxFHLybrQ36IOtM6hqbADelnETRTBosOCzkWNEup/SePIyCbdMU&#10;t9M74cEx27bHCe4v6Eul+r12swDhqfX/8K990Arm0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+NE8AAAADcAAAADwAAAAAAAAAAAAAAAACYAgAAZHJzL2Rvd25y&#10;ZXYueG1sUEsFBgAAAAAEAAQA9QAAAIUDAAAAAA==&#10;" fillcolor="black"/>
                <v:rect id="Rectangle 710" o:spid="_x0000_s1029" style="position:absolute;left:4816;top:712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VZ8IA&#10;AADcAAAADwAAAGRycy9kb3ducmV2LnhtbESP3arCMBCE7w/4DmEFbw6a+oNINYoKgngjVh9gada2&#10;2GxKE2316Y0geDnMzDfMYtWaUjyodoVlBcNBBII4tbrgTMHlvOvPQDiPrLG0TAqe5GC17PwtMNa2&#10;4RM9Ep+JAGEXo4Lc+yqW0qU5GXQDWxEH72prgz7IOpO6xibATSlHUTSVBgsOCzlWtM0pvSV3o2DT&#10;NMX1+Er4/5Bt2sMId2f0pVK9brueg/DU+l/4295rBbPxB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1hVnwgAAANwAAAAPAAAAAAAAAAAAAAAAAJgCAABkcnMvZG93&#10;bnJldi54bWxQSwUGAAAAAAQABAD1AAAAhwMAAAAA&#10;" fillcolor="black"/>
                <v:rect id="Rectangle 711" o:spid="_x0000_s1030" style="position:absolute;left:1451;top:872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w/MEA&#10;AADcAAAADwAAAGRycy9kb3ducmV2LnhtbESPwcrCMBCE7z/4DmEFLz+aqihSjaKCIF7E6gMszdoW&#10;m01poq0+vREEj8PMfMMsVq0pxYNqV1hWMBxEIIhTqwvOFFzOu/4MhPPIGkvLpOBJDlbLzt8CY20b&#10;PtEj8ZkIEHYxKsi9r2IpXZqTQTewFXHwrrY26IOsM6lrbALclHIURVNpsOCwkGNF25zSW3I3CjZN&#10;U1yPr4T/D9mmPYxwd0ZfKtXrtus5CE+t/4W/7b1WMBtP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sPzBAAAA3AAAAA8AAAAAAAAAAAAAAAAAmAIAAGRycy9kb3du&#10;cmV2LnhtbFBLBQYAAAAABAAEAPUAAACGAwAAAAA=&#10;" fillcolor="black"/>
                <v:rect id="Rectangle 712" o:spid="_x0000_s1031" style="position:absolute;left:4816;top:872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ui8AA&#10;AADcAAAADwAAAGRycy9kb3ducmV2LnhtbESPwQrCMBBE74L/EFbwIpqqIFKNooIgXsTqByzN2hab&#10;TWmirX69EQSPw8y8YZbr1pTiSbUrLCsYjyIQxKnVBWcKrpf9cA7CeWSNpWVS8CIH61W3s8RY24bP&#10;9Ex8JgKEXYwKcu+rWEqX5mTQjWxFHLybrQ36IOtM6hqbADelnETRTBosOCzkWNEup/SePIyCbdMU&#10;t9M74cEx27bHCe4v6Eul+r12swDhqfX/8K990Arm0x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gui8AAAADcAAAADwAAAAAAAAAAAAAAAACYAgAAZHJzL2Rvd25y&#10;ZXYueG1sUEsFBgAAAAAEAAQA9QAAAIUDAAAAAA==&#10;" fillcolor="black"/>
                <v:shape id="AutoShape 713" o:spid="_x0000_s1032" type="#_x0000_t32" style="position:absolute;left:1451;top:7991;width:3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ddsYAAADcAAAADwAAAGRycy9kb3ducmV2LnhtbESPQWsCMRSE7wX/Q3iCl1KzKlVZjSKF&#10;QouUqi30+tg8N8tuXsImrtv+elMo9DjMzDfMetvbRnTUhsqxgsk4A0FcOF1xqeDz4/lhCSJEZI2N&#10;Y1LwTQG2m8HdGnPtrnyk7hRLkSAcclRgYvS5lKEwZDGMnSdO3tm1FmOSbSl1i9cEt42cZtlcWqw4&#10;LRj09GSoqE8Xq6Du6vfj4TH4+8sPzffevL3OvrRSo2G/W4GI1Mf/8F/7RStYzhbweyYd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JXXbGAAAA3AAAAA8AAAAAAAAA&#10;AAAAAAAAoQIAAGRycy9kb3ducmV2LnhtbFBLBQYAAAAABAAEAPkAAACUAwAAAAA=&#10;">
                  <v:stroke dashstyle="dash"/>
                </v:shape>
                <v:shape id="AutoShape 714" o:spid="_x0000_s1033" type="#_x0000_t32" style="position:absolute;left:3218;top:7128;width:0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RGMMAAADcAAAADwAAAGRycy9kb3ducmV2LnhtbERPW2vCMBR+F/YfwhnszaZTEOmMpQpj&#10;ijBQx9jjoTm9bM1JTaLt/v3yMPDx47uv8tF04kbOt5YVPCcpCOLS6pZrBR/n1+kShA/IGjvLpOCX&#10;POTrh8kKM20HPtLtFGoRQ9hnqKAJoc+k9GVDBn1ie+LIVdYZDBG6WmqHQww3nZyl6UIabDk2NNjT&#10;tqHy53Q1Ct788fLpqs2wfy/Kw/d2vhs21ZdST49j8QIi0Bju4n/3TitYzuPaeC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AURjDAAAA3AAAAA8AAAAAAAAAAAAA&#10;AAAAoQIAAGRycy9kb3ducmV2LnhtbFBLBQYAAAAABAAEAPkAAACRAwAAAAA=&#10;">
                  <v:stroke dashstyle="dash"/>
                </v:shape>
                <v:shape id="AutoShape 717" o:spid="_x0000_s1034" type="#_x0000_t32" style="position:absolute;left:3520;top:7055;width:0;height: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3T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t03GAAAA3AAAAA8AAAAAAAAA&#10;AAAAAAAAoQIAAGRycy9kb3ducmV2LnhtbFBLBQYAAAAABAAEAPkAAACUAwAAAAA=&#10;"/>
                <v:shape id="AutoShape 718" o:spid="_x0000_s1035" type="#_x0000_t32" style="position:absolute;left:3542;top:8796;width:0;height:1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1tr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1trcIAAADcAAAADwAAAAAAAAAAAAAA&#10;AAChAgAAZHJzL2Rvd25yZXYueG1sUEsFBgAAAAAEAAQA+QAAAJADAAAAAA==&#10;"/>
                <v:shape id="AutoShape 719" o:spid="_x0000_s1036" type="#_x0000_t32" style="position:absolute;left:4893;top:7796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IN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xyDbGAAAA3AAAAA8AAAAAAAAA&#10;AAAAAAAAoQIAAGRycy9kb3ducmV2LnhtbFBLBQYAAAAABAAEAPkAAACUAwAAAAA=&#10;"/>
                <v:shape id="AutoShape 720" o:spid="_x0000_s1037" type="#_x0000_t32" style="position:absolute;left:4893;top:7840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WQ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NWQcUAAADcAAAADwAAAAAAAAAA&#10;AAAAAAChAgAAZHJzL2Rvd25yZXYueG1sUEsFBgAAAAAEAAQA+QAAAJMDAAAAAA==&#10;"/>
                <v:shape id="AutoShape 721" o:spid="_x0000_s1038" type="#_x0000_t32" style="position:absolute;left:1352;top:7796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/z2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s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v89rGAAAA3AAAAA8AAAAAAAAA&#10;AAAAAAAAoQIAAGRycy9kb3ducmV2LnhtbFBLBQYAAAAABAAEAPkAAACUAwAAAAA=&#10;"/>
                <v:shape id="AutoShape 722" o:spid="_x0000_s1039" type="#_x0000_t32" style="position:absolute;left:1353;top:7840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rr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Ga67GAAAA3AAAAA8AAAAAAAAA&#10;AAAAAAAAoQIAAGRycy9kb3ducmV2LnhtbFBLBQYAAAAABAAEAPkAAACUAwAAAAA=&#10;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0B6845" wp14:editId="31AC0AF7">
                <wp:simplePos x="0" y="0"/>
                <wp:positionH relativeFrom="column">
                  <wp:posOffset>3041650</wp:posOffset>
                </wp:positionH>
                <wp:positionV relativeFrom="paragraph">
                  <wp:posOffset>208915</wp:posOffset>
                </wp:positionV>
                <wp:extent cx="3181350" cy="975995"/>
                <wp:effectExtent l="0" t="0" r="635" b="0"/>
                <wp:wrapNone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angles are right angles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6845" id="_x0000_s1277" type="#_x0000_t202" style="position:absolute;margin-left:239.5pt;margin-top:16.45pt;width:250.5pt;height:76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3L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angles are right angles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2D6EC9" wp14:editId="59FFF2AE">
                <wp:simplePos x="0" y="0"/>
                <wp:positionH relativeFrom="column">
                  <wp:posOffset>201295</wp:posOffset>
                </wp:positionH>
                <wp:positionV relativeFrom="paragraph">
                  <wp:posOffset>139700</wp:posOffset>
                </wp:positionV>
                <wp:extent cx="2247900" cy="272415"/>
                <wp:effectExtent l="0" t="0" r="2540" b="0"/>
                <wp:wrapNone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6EC9" id="_x0000_s1278" type="#_x0000_t202" style="position:absolute;margin-left:15.85pt;margin-top:11pt;width:177pt;height:21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RECTANGLE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noProof/>
        </w:rPr>
        <w:pict>
          <v:shape id="_x0000_s1073" type="#_x0000_t75" style="position:absolute;margin-left:11.7pt;margin-top:20.5pt;width:450pt;height:7.5pt;z-index:252222976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B0DD8FF" wp14:editId="6D4A9C08">
                <wp:simplePos x="0" y="0"/>
                <wp:positionH relativeFrom="column">
                  <wp:posOffset>589915</wp:posOffset>
                </wp:positionH>
                <wp:positionV relativeFrom="paragraph">
                  <wp:posOffset>224155</wp:posOffset>
                </wp:positionV>
                <wp:extent cx="1667510" cy="1386840"/>
                <wp:effectExtent l="43180" t="9525" r="32385" b="13335"/>
                <wp:wrapNone/>
                <wp:docPr id="847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1386840"/>
                          <a:chOff x="2063" y="9960"/>
                          <a:chExt cx="2626" cy="2184"/>
                        </a:xfrm>
                      </wpg:grpSpPr>
                      <wps:wsp>
                        <wps:cNvPr id="848" name="AutoShape 728"/>
                        <wps:cNvSpPr>
                          <a:spLocks noChangeArrowheads="1"/>
                        </wps:cNvSpPr>
                        <wps:spPr bwMode="auto">
                          <a:xfrm flipH="1">
                            <a:off x="2063" y="10055"/>
                            <a:ext cx="2618" cy="1971"/>
                          </a:xfrm>
                          <a:prstGeom prst="parallelogram">
                            <a:avLst>
                              <a:gd name="adj" fmla="val 33206"/>
                            </a:avLst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7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3" y="10055"/>
                            <a:ext cx="1292" cy="197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0" name="AutoShape 731"/>
                        <wps:cNvCnPr>
                          <a:cxnSpLocks noChangeShapeType="1"/>
                        </wps:cNvCnPr>
                        <wps:spPr bwMode="auto">
                          <a:xfrm>
                            <a:off x="2063" y="10055"/>
                            <a:ext cx="2618" cy="197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Arc 732"/>
                        <wps:cNvSpPr>
                          <a:spLocks/>
                        </wps:cNvSpPr>
                        <wps:spPr bwMode="auto">
                          <a:xfrm rot="20463210" flipV="1">
                            <a:off x="2063" y="10069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rc 734"/>
                        <wps:cNvSpPr>
                          <a:spLocks/>
                        </wps:cNvSpPr>
                        <wps:spPr bwMode="auto">
                          <a:xfrm rot="20463210" flipV="1">
                            <a:off x="2120" y="10108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rc 735"/>
                        <wps:cNvSpPr>
                          <a:spLocks/>
                        </wps:cNvSpPr>
                        <wps:spPr bwMode="auto">
                          <a:xfrm rot="9325369" flipV="1">
                            <a:off x="4404" y="11819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rc 736"/>
                        <wps:cNvSpPr>
                          <a:spLocks/>
                        </wps:cNvSpPr>
                        <wps:spPr bwMode="auto">
                          <a:xfrm rot="9325369" flipV="1">
                            <a:off x="4457" y="11854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rc 737"/>
                        <wps:cNvSpPr>
                          <a:spLocks/>
                        </wps:cNvSpPr>
                        <wps:spPr bwMode="auto">
                          <a:xfrm flipH="1" flipV="1">
                            <a:off x="3832" y="10069"/>
                            <a:ext cx="238" cy="143"/>
                          </a:xfrm>
                          <a:custGeom>
                            <a:avLst/>
                            <a:gdLst>
                              <a:gd name="G0" fmla="+- 7819 0 0"/>
                              <a:gd name="G1" fmla="+- 21600 0 0"/>
                              <a:gd name="G2" fmla="+- 21600 0 0"/>
                              <a:gd name="T0" fmla="*/ 0 w 29419"/>
                              <a:gd name="T1" fmla="*/ 1465 h 21600"/>
                              <a:gd name="T2" fmla="*/ 29419 w 29419"/>
                              <a:gd name="T3" fmla="*/ 21600 h 21600"/>
                              <a:gd name="T4" fmla="*/ 7819 w 2941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419" h="21600" fill="none" extrusionOk="0">
                                <a:moveTo>
                                  <a:pt x="-1" y="1464"/>
                                </a:moveTo>
                                <a:cubicBezTo>
                                  <a:pt x="2493" y="496"/>
                                  <a:pt x="5144" y="-1"/>
                                  <a:pt x="7819" y="0"/>
                                </a:cubicBezTo>
                                <a:cubicBezTo>
                                  <a:pt x="19748" y="0"/>
                                  <a:pt x="29419" y="9670"/>
                                  <a:pt x="29419" y="21600"/>
                                </a:cubicBezTo>
                              </a:path>
                              <a:path w="29419" h="21600" stroke="0" extrusionOk="0">
                                <a:moveTo>
                                  <a:pt x="-1" y="1464"/>
                                </a:moveTo>
                                <a:cubicBezTo>
                                  <a:pt x="2493" y="496"/>
                                  <a:pt x="5144" y="-1"/>
                                  <a:pt x="7819" y="0"/>
                                </a:cubicBezTo>
                                <a:cubicBezTo>
                                  <a:pt x="19748" y="0"/>
                                  <a:pt x="29419" y="9670"/>
                                  <a:pt x="29419" y="21600"/>
                                </a:cubicBezTo>
                                <a:lnTo>
                                  <a:pt x="781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rc 738"/>
                        <wps:cNvSpPr>
                          <a:spLocks/>
                        </wps:cNvSpPr>
                        <wps:spPr bwMode="auto">
                          <a:xfrm>
                            <a:off x="2688" y="11854"/>
                            <a:ext cx="191" cy="166"/>
                          </a:xfrm>
                          <a:custGeom>
                            <a:avLst/>
                            <a:gdLst>
                              <a:gd name="G0" fmla="+- 3509 0 0"/>
                              <a:gd name="G1" fmla="+- 21600 0 0"/>
                              <a:gd name="G2" fmla="+- 21600 0 0"/>
                              <a:gd name="T0" fmla="*/ 0 w 25109"/>
                              <a:gd name="T1" fmla="*/ 287 h 25030"/>
                              <a:gd name="T2" fmla="*/ 24835 w 25109"/>
                              <a:gd name="T3" fmla="*/ 25030 h 25030"/>
                              <a:gd name="T4" fmla="*/ 3509 w 25109"/>
                              <a:gd name="T5" fmla="*/ 21600 h 25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109" h="25030" fill="none" extrusionOk="0">
                                <a:moveTo>
                                  <a:pt x="-1" y="286"/>
                                </a:moveTo>
                                <a:cubicBezTo>
                                  <a:pt x="1159" y="95"/>
                                  <a:pt x="2333" y="-1"/>
                                  <a:pt x="3509" y="0"/>
                                </a:cubicBezTo>
                                <a:cubicBezTo>
                                  <a:pt x="15438" y="0"/>
                                  <a:pt x="25109" y="9670"/>
                                  <a:pt x="25109" y="21600"/>
                                </a:cubicBezTo>
                                <a:cubicBezTo>
                                  <a:pt x="25109" y="22748"/>
                                  <a:pt x="25017" y="23895"/>
                                  <a:pt x="24834" y="25029"/>
                                </a:cubicBezTo>
                              </a:path>
                              <a:path w="25109" h="25030" stroke="0" extrusionOk="0">
                                <a:moveTo>
                                  <a:pt x="-1" y="286"/>
                                </a:moveTo>
                                <a:cubicBezTo>
                                  <a:pt x="1159" y="95"/>
                                  <a:pt x="2333" y="-1"/>
                                  <a:pt x="3509" y="0"/>
                                </a:cubicBezTo>
                                <a:cubicBezTo>
                                  <a:pt x="15438" y="0"/>
                                  <a:pt x="25109" y="9670"/>
                                  <a:pt x="25109" y="21600"/>
                                </a:cubicBezTo>
                                <a:cubicBezTo>
                                  <a:pt x="25109" y="22748"/>
                                  <a:pt x="25017" y="23895"/>
                                  <a:pt x="24834" y="25029"/>
                                </a:cubicBezTo>
                                <a:lnTo>
                                  <a:pt x="350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739"/>
                        <wps:cNvCnPr>
                          <a:cxnSpLocks noChangeShapeType="1"/>
                        </wps:cNvCnPr>
                        <wps:spPr bwMode="auto">
                          <a:xfrm>
                            <a:off x="3433" y="9960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8" name="AutoShape 740"/>
                        <wps:cNvCnPr>
                          <a:cxnSpLocks noChangeShapeType="1"/>
                        </wps:cNvCnPr>
                        <wps:spPr bwMode="auto">
                          <a:xfrm>
                            <a:off x="3433" y="11943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9" name="AutoShape 74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357" y="10920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0" name="AutoShape 742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357" y="10985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1" name="AutoShape 74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2396" y="10971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2" name="AutoShape 74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2396" y="11036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8E14C" id="Group 763" o:spid="_x0000_s1026" style="position:absolute;margin-left:46.45pt;margin-top:17.65pt;width:131.3pt;height:109.2pt;z-index:251639808" coordorigin="2063,9960" coordsize="2626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728" o:spid="_x0000_s1027" type="#_x0000_t7" style="position:absolute;left:2063;top:10055;width:2618;height:19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bBcAA&#10;AADcAAAADwAAAGRycy9kb3ducmV2LnhtbERPzYrCMBC+C/sOYRa8abqLSukaZXERelDR6gPMNmMb&#10;bCaliVrf3hwEjx/f/3zZ20bcqPPGsYKvcQKCuHTacKXgdFyPUhA+IGtsHJOCB3lYLj4Gc8y0u/OB&#10;bkWoRAxhn6GCOoQ2k9KXNVn0Y9cSR+7sOoshwq6SusN7DLeN/E6SmbRoODbU2NKqpvJSXK2CYE7T&#10;//2WTZHmm+Za/k1Wu9wpNfzsf39ABOrDW/xy51pBOol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0bBcAAAADcAAAADwAAAAAAAAAAAAAAAACYAgAAZHJzL2Rvd25y&#10;ZXYueG1sUEsFBgAAAAAEAAQA9QAAAIUDAAAAAA==&#10;" strokeweight="2.25pt"/>
                <v:shape id="AutoShape 730" o:spid="_x0000_s1028" type="#_x0000_t32" style="position:absolute;left:2713;top:10055;width:1292;height:1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H/sYAAADcAAAADwAAAGRycy9kb3ducmV2LnhtbESP3WoCMRSE7wu+QzhC72rWWopdjaKC&#10;VCkUtEW8PGzO/ujmZJuk7vr2Rij0cpiZb5jpvDO1uJDzlWUFw0ECgjizuuJCwffX+mkMwgdkjbVl&#10;UnAlD/NZ72GKqbYt7+iyD4WIEPYpKihDaFIpfVaSQT+wDXH0cusMhihdIbXDNsJNLZ+T5FUarDgu&#10;lNjQqqTsvP81Ct797ufg8mW7/VxkH6fVaNMu86NSj/1uMQERqAv/4b/2RisYv7zB/U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Kh/7GAAAA3AAAAA8AAAAAAAAA&#10;AAAAAAAAoQIAAGRycy9kb3ducmV2LnhtbFBLBQYAAAAABAAEAPkAAACUAwAAAAA=&#10;">
                  <v:stroke dashstyle="dash"/>
                </v:shape>
                <v:shape id="AutoShape 731" o:spid="_x0000_s1029" type="#_x0000_t32" style="position:absolute;left:2063;top:10055;width:2618;height:1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gosMAAADcAAAADwAAAGRycy9kb3ducmV2LnhtbERPXWvCMBR9H+w/hDvYy5jpFEU6o4zB&#10;wCHi6gRfL81dU9rchCbW6q83D8IeD+d7sRpsK3rqQu1YwdsoA0FcOl1zpeDw+/U6BxEissbWMSm4&#10;UIDV8vFhgbl2Zy6o38dKpBAOOSowMfpcylAashhGzhMn7s91FmOCXSV1h+cUbls5zrKZtFhzajDo&#10;6dNQ2exPVkHTN7viZxr8y+lKs4032+/JUSv1/DR8vIOINMR/8d291grm0zQ/nU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/IKLDAAAA3AAAAA8AAAAAAAAAAAAA&#10;AAAAoQIAAGRycy9kb3ducmV2LnhtbFBLBQYAAAAABAAEAPkAAACRAwAAAAA=&#10;">
                  <v:stroke dashstyle="dash"/>
                </v:shape>
                <v:shape id="Arc 732" o:spid="_x0000_s1030" style="position:absolute;left:2063;top:10069;width:232;height:142;rotation:1241678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Y1sYA&#10;AADcAAAADwAAAGRycy9kb3ducmV2LnhtbESPQWvCQBSE74X+h+UVvNWNBauNbkJpEYSCYCzV4zP7&#10;TNJm34bdVeO/dwWhx2FmvmHmeW9acSLnG8sKRsMEBHFpdcOVgu/N4nkKwgdkja1lUnAhD3n2+DDH&#10;VNszr+lUhEpECPsUFdQhdKmUvqzJoB/ajjh6B+sMhihdJbXDc4SbVr4kyas02HBcqLGjj5rKv+Jo&#10;FEyq/aLg1c69bfbFRf98fW55/avU4Kl/n4EI1If/8L291Aqm4xH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UY1sYAAADcAAAADwAAAAAAAAAAAAAAAACYAgAAZHJz&#10;L2Rvd25yZXYueG1sUEsFBgAAAAAEAAQA9QAAAIsDAAAAAA==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4" o:spid="_x0000_s1031" style="position:absolute;left:2120;top:10108;width:232;height:142;rotation:1241678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GocYA&#10;AADcAAAADwAAAGRycy9kb3ducmV2LnhtbESPQWvCQBSE7wX/w/KE3upGoVVTN6EoglAoGIvt8Zl9&#10;TWKzb8PuqvHfuwWhx2FmvmEWeW9acSbnG8sKxqMEBHFpdcOVgs/d+mkGwgdkja1lUnAlD3k2eFhg&#10;qu2Ft3QuQiUihH2KCuoQulRKX9Zk0I9sRxy9H+sMhihdJbXDS4SbVk6S5EUabDgu1NjRsqbytzgZ&#10;BdPqsC7449vNd4fiqvfvqy/eHpV6HPZvryAC9eE/fG9vtILZ8w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GocYAAADcAAAADwAAAAAAAAAAAAAAAACYAgAAZHJz&#10;L2Rvd25yZXYueG1sUEsFBgAAAAAEAAQA9QAAAIsDAAAAAA==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5" o:spid="_x0000_s1032" style="position:absolute;left:4404;top:11819;width:232;height:142;rotation:-10185790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G5sUA&#10;AADcAAAADwAAAGRycy9kb3ducmV2LnhtbESPzWrDMBCE74W8g9hALyWR29KQuFFCiSn0ZvJzyHFj&#10;bSUTa2Uk1XHfvioUehxm5htmvR1dJwYKsfWs4HFegCBuvG7ZKDgd32dLEDEha+w8k4JvirDdTO7W&#10;WGp/4z0Nh2REhnAsUYFNqS+ljI0lh3Hue+LsffrgMGUZjNQBbxnuOvlUFAvpsOW8YLGnnaXmevhy&#10;CsylPsXz6rrbh+pY15UZHmxVK3U/Hd9eQSQa03/4r/2hFSxfnuH3TD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4bmxQAAANwAAAAPAAAAAAAAAAAAAAAAAJgCAABkcnMv&#10;ZG93bnJldi54bWxQSwUGAAAAAAQABAD1AAAAigMAAAAA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6" o:spid="_x0000_s1033" style="position:absolute;left:4457;top:11854;width:232;height:142;rotation:-10185790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eksUA&#10;AADcAAAADwAAAGRycy9kb3ducmV2LnhtbESPzWrDMBCE74W8g9hALyWRW9qQuFFCiSn0ZvJzyHFj&#10;bSUTa2Uk1XHfvioUehxm5htmvR1dJwYKsfWs4HFegCBuvG7ZKDgd32dLEDEha+w8k4JvirDdTO7W&#10;WGp/4z0Nh2REhnAsUYFNqS+ljI0lh3Hue+LsffrgMGUZjNQBbxnuOvlUFAvpsOW8YLGnnaXmevhy&#10;CsylPsXz6rrbh+pY15UZHmxVK3U/Hd9eQSQa03/4r/2hFSxfnuH3TD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6SxQAAANwAAAAPAAAAAAAAAAAAAAAAAJgCAABkcnMv&#10;ZG93bnJldi54bWxQSwUGAAAAAAQABAD1AAAAigMAAAAA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7" o:spid="_x0000_s1034" style="position:absolute;left:3832;top:10069;width:238;height:143;flip:x y;visibility:visible;mso-wrap-style:square;v-text-anchor:top" coordsize="2941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Iw8UA&#10;AADcAAAADwAAAGRycy9kb3ducmV2LnhtbESPQWvCQBSE7wX/w/KE3urGgiGNrqJCJT2VmlA8PrLP&#10;JJh9G7JrTP59t1DocZiZb5jNbjStGKh3jWUFy0UEgri0uuFKQZG/vyQgnEfW2FomBRM52G1nTxtM&#10;tX3wFw1nX4kAYZeigtr7LpXSlTUZdAvbEQfvanuDPsi+krrHR4CbVr5GUSwNNhwWauzoWFN5O9+N&#10;gsNhOCXf8VuC2WX6KIthGeefrVLP83G/BuFp9P/hv3amFSSr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0jDxQAAANwAAAAPAAAAAAAAAAAAAAAAAJgCAABkcnMv&#10;ZG93bnJldi54bWxQSwUGAAAAAAQABAD1AAAAigMAAAAA&#10;" path="m-1,1464nfc2493,496,5144,-1,7819,,19748,,29419,9670,29419,21600em-1,1464nsc2493,496,5144,-1,7819,,19748,,29419,9670,29419,21600r-21600,l-1,1464xe" filled="f">
                  <v:path arrowok="t" o:extrusionok="f" o:connecttype="custom" o:connectlocs="0,10;238,143;63,143" o:connectangles="0,0,0"/>
                </v:shape>
                <v:shape id="Arc 738" o:spid="_x0000_s1035" style="position:absolute;left:2688;top:11854;width:191;height:166;visibility:visible;mso-wrap-style:square;v-text-anchor:top" coordsize="25109,2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W9cQA&#10;AADcAAAADwAAAGRycy9kb3ducmV2LnhtbESPQYvCMBSE74L/IbyFvYimahWpRhFhwYtIqxdvj+bZ&#10;lG1eShO1++83Cwseh5n5htnsetuIJ3W+dqxgOklAEJdO11wpuF6+xisQPiBrbByTgh/ysNsOBxvM&#10;tHtxTs8iVCJC2GeowITQZlL60pBFP3EtcfTurrMYouwqqTt8Rbht5CxJltJizXHBYEsHQ+V38bAK&#10;zrd0no6KPL+cTJgd00WfmEeu1OdHv1+DCNSHd/i/fdQKVosl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FvXEAAAA3AAAAA8AAAAAAAAAAAAAAAAAmAIAAGRycy9k&#10;b3ducmV2LnhtbFBLBQYAAAAABAAEAPUAAACJAwAAAAA=&#10;" path="m-1,286nfc1159,95,2333,-1,3509,,15438,,25109,9670,25109,21600v,1148,-92,2295,-275,3429em-1,286nsc1159,95,2333,-1,3509,,15438,,25109,9670,25109,21600v,1148,-92,2295,-275,3429l3509,21600,-1,286xe" filled="f">
                  <v:path arrowok="t" o:extrusionok="f" o:connecttype="custom" o:connectlocs="0,2;189,166;27,143" o:connectangles="0,0,0"/>
                </v:shape>
                <v:shape id="AutoShape 739" o:spid="_x0000_s1036" type="#_x0000_t32" style="position:absolute;left:3433;top:9960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jB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M7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YwTGAAAA3AAAAA8AAAAAAAAA&#10;AAAAAAAAoQIAAGRycy9kb3ducmV2LnhtbFBLBQYAAAAABAAEAPkAAACUAwAAAAA=&#10;"/>
                <v:shape id="AutoShape 740" o:spid="_x0000_s1037" type="#_x0000_t32" style="position:absolute;left:3433;top:11943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L3ds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ZNRWpv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L3dsIAAADcAAAADwAAAAAAAAAAAAAA&#10;AAChAgAAZHJzL2Rvd25yZXYueG1sUEsFBgAAAAAEAAQA+QAAAJADAAAAAA==&#10;"/>
                <v:shape id="AutoShape 741" o:spid="_x0000_s1038" type="#_x0000_t32" style="position:absolute;left:4357;top:10920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0j8YAAADcAAAADwAAAGRycy9kb3ducmV2LnhtbESPQWsCMRSE74L/ITzBi9RsBa3dGqWI&#10;ogUv2kL19rp57i5uXpYk6vrvG0HwOMzMN8xk1phKXMj50rKC134CgjizuuRcwc/38mUMwgdkjZVl&#10;UnAjD7NpuzXBVNsrb+myC7mIEPYpKihCqFMpfVaQQd+3NXH0jtYZDFG6XGqH1wg3lRwkyUgaLDku&#10;FFjTvKDstDsbBV+uynq/i8Pb6fi3X21u5yHtFwelup3m8wNEoCY8w4/2WisYD9/hfiYe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9NI/GAAAA3AAAAA8AAAAAAAAA&#10;AAAAAAAAoQIAAGRycy9kb3ducmV2LnhtbFBLBQYAAAAABAAEAPkAAACUAwAAAAA=&#10;"/>
                <v:shape id="AutoShape 742" o:spid="_x0000_s1039" type="#_x0000_t32" style="position:absolute;left:4357;top:10985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tXr8QAAADcAAAADwAAAGRycy9kb3ducmV2LnhtbERPz2vCMBS+D/Y/hDfwMjSdMCedUUQc&#10;28DLVLC9vTXPtti8lCS29b83h8GOH9/vxWowjejI+dqygpdJAoK4sLrmUsHx8DGeg/ABWWNjmRTc&#10;yMNq+fiwwFTbnn+o24dSxBD2KSqoQmhTKX1RkUE/sS1x5M7WGQwRulJqh30MN42cJslMGqw5NlTY&#10;0qai4rK/GgXfrimeT9v87XL+zT53t+srZdtcqdHTsH4HEWgI/+I/95dWMJ/F+fF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1evxAAAANwAAAAPAAAAAAAAAAAA&#10;AAAAAKECAABkcnMvZG93bnJldi54bWxQSwUGAAAAAAQABAD5AAAAkgMAAAAA&#10;"/>
                <v:shape id="AutoShape 743" o:spid="_x0000_s1040" type="#_x0000_t32" style="position:absolute;left:2396;top:10971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yNMcAAADcAAAADwAAAGRycy9kb3ducmV2LnhtbESPQWvCQBSE74X+h+UVvJS6UaiG1DWU&#10;YtGCF7VQvb1mn0lI9m3YXTX++25B8DjMzDfMLO9NK87kfG1ZwWiYgCAurK65VPC9+3xJQfiArLG1&#10;TAqu5CGfPz7MMNP2whs6b0MpIoR9hgqqELpMSl9UZNAPbUccvaN1BkOUrpTa4SXCTSvHSTKRBmuO&#10;CxV29FFR0WxPRsGXa4vnn8Vh2hx/98v19fRK+8VBqcFT//4GIlAf7uFbe6UVpJMR/J+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5/I0xwAAANwAAAAPAAAAAAAA&#10;AAAAAAAAAKECAABkcnMvZG93bnJldi54bWxQSwUGAAAAAAQABAD5AAAAlQMAAAAA&#10;"/>
                <v:shape id="AutoShape 744" o:spid="_x0000_s1041" type="#_x0000_t32" style="position:absolute;left:2396;top:11036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VsQ8YAAADcAAAADwAAAGRycy9kb3ducmV2LnhtbESPQWsCMRSE74L/ITyhF9GsglZWo4hY&#10;WqGXWkG9PTfP3cXNy5JEXf+9EQo9DjPzDTNbNKYSN3K+tKxg0E9AEGdWl5wr2P1+9CYgfEDWWFkm&#10;BQ/ysJi3WzNMtb3zD922IRcRwj5FBUUIdSqlzwoy6Pu2Jo7e2TqDIUqXS+3wHuGmksMkGUuDJceF&#10;AmtaFZRdtlejYOOqrLtfH98v59Ph8/txHdFhfVTqrdMspyACNeE//Nf+0gom4yG8zsQj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1bEPGAAAA3AAAAA8AAAAAAAAA&#10;AAAAAAAAoQIAAGRycy9kb3ducmV2LnhtbFBLBQYAAAAABAAEAPkAAACUAwAAAAA=&#10;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250C03D" wp14:editId="4EEBBC33">
                <wp:simplePos x="0" y="0"/>
                <wp:positionH relativeFrom="column">
                  <wp:posOffset>3041650</wp:posOffset>
                </wp:positionH>
                <wp:positionV relativeFrom="paragraph">
                  <wp:posOffset>163195</wp:posOffset>
                </wp:positionV>
                <wp:extent cx="3181350" cy="975995"/>
                <wp:effectExtent l="0" t="3175" r="635" b="19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sides are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angles are equal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C03D" id="_x0000_s1279" type="#_x0000_t202" style="position:absolute;margin-left:239.5pt;margin-top:12.85pt;width:250.5pt;height:76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wFug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angles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9FDAC7" wp14:editId="4398CD7F">
                <wp:simplePos x="0" y="0"/>
                <wp:positionH relativeFrom="column">
                  <wp:posOffset>391160</wp:posOffset>
                </wp:positionH>
                <wp:positionV relativeFrom="paragraph">
                  <wp:posOffset>227965</wp:posOffset>
                </wp:positionV>
                <wp:extent cx="2247900" cy="272415"/>
                <wp:effectExtent l="0" t="0" r="3175" b="38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RHOMBUS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DAC7" id="_x0000_s1280" type="#_x0000_t202" style="position:absolute;margin-left:30.8pt;margin-top:17.95pt;width:177pt;height:21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Quug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RHOMBUS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76" type="#_x0000_t75" style="position:absolute;margin-left:-6.6pt;margin-top:3.55pt;width:450pt;height:7.5pt;z-index:25222912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8106CBC" wp14:editId="09283BD8">
                <wp:simplePos x="0" y="0"/>
                <wp:positionH relativeFrom="column">
                  <wp:posOffset>148590</wp:posOffset>
                </wp:positionH>
                <wp:positionV relativeFrom="paragraph">
                  <wp:posOffset>187960</wp:posOffset>
                </wp:positionV>
                <wp:extent cx="2490470" cy="925830"/>
                <wp:effectExtent l="49530" t="9525" r="50800" b="7620"/>
                <wp:wrapNone/>
                <wp:docPr id="863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925830"/>
                          <a:chOff x="1368" y="13470"/>
                          <a:chExt cx="3922" cy="1458"/>
                        </a:xfrm>
                      </wpg:grpSpPr>
                      <wps:wsp>
                        <wps:cNvPr id="864" name="AutoShape 748"/>
                        <wps:cNvSpPr>
                          <a:spLocks noChangeArrowheads="1"/>
                        </wps:cNvSpPr>
                        <wps:spPr bwMode="auto">
                          <a:xfrm flipH="1">
                            <a:off x="1368" y="13586"/>
                            <a:ext cx="3922" cy="1230"/>
                          </a:xfrm>
                          <a:prstGeom prst="parallelogram">
                            <a:avLst>
                              <a:gd name="adj" fmla="val 79715"/>
                            </a:avLst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rc 750"/>
                        <wps:cNvSpPr>
                          <a:spLocks/>
                        </wps:cNvSpPr>
                        <wps:spPr bwMode="auto">
                          <a:xfrm flipV="1">
                            <a:off x="1488" y="13586"/>
                            <a:ext cx="138" cy="14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5532"/>
                              <a:gd name="T2" fmla="*/ 21239 w 21600"/>
                              <a:gd name="T3" fmla="*/ 25532 h 25532"/>
                              <a:gd name="T4" fmla="*/ 0 w 21600"/>
                              <a:gd name="T5" fmla="*/ 21600 h 25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5532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918"/>
                                  <a:pt x="21479" y="24235"/>
                                  <a:pt x="21239" y="25532"/>
                                </a:cubicBezTo>
                              </a:path>
                              <a:path w="21600" h="25532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918"/>
                                  <a:pt x="21479" y="24235"/>
                                  <a:pt x="21239" y="25532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rc 751"/>
                        <wps:cNvSpPr>
                          <a:spLocks/>
                        </wps:cNvSpPr>
                        <wps:spPr bwMode="auto">
                          <a:xfrm flipV="1">
                            <a:off x="1537" y="13586"/>
                            <a:ext cx="213" cy="21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rc 752"/>
                        <wps:cNvSpPr>
                          <a:spLocks/>
                        </wps:cNvSpPr>
                        <wps:spPr bwMode="auto">
                          <a:xfrm>
                            <a:off x="2241" y="14604"/>
                            <a:ext cx="326" cy="212"/>
                          </a:xfrm>
                          <a:custGeom>
                            <a:avLst/>
                            <a:gdLst>
                              <a:gd name="G0" fmla="+- 13922 0 0"/>
                              <a:gd name="G1" fmla="+- 21600 0 0"/>
                              <a:gd name="G2" fmla="+- 21600 0 0"/>
                              <a:gd name="T0" fmla="*/ 0 w 35522"/>
                              <a:gd name="T1" fmla="*/ 5085 h 21600"/>
                              <a:gd name="T2" fmla="*/ 35522 w 35522"/>
                              <a:gd name="T3" fmla="*/ 21600 h 21600"/>
                              <a:gd name="T4" fmla="*/ 13922 w 3552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522" h="21600" fill="none" extrusionOk="0">
                                <a:moveTo>
                                  <a:pt x="0" y="5085"/>
                                </a:moveTo>
                                <a:cubicBezTo>
                                  <a:pt x="3895" y="1801"/>
                                  <a:pt x="8826" y="-1"/>
                                  <a:pt x="13922" y="0"/>
                                </a:cubicBezTo>
                                <a:cubicBezTo>
                                  <a:pt x="25851" y="0"/>
                                  <a:pt x="35522" y="9670"/>
                                  <a:pt x="35522" y="21600"/>
                                </a:cubicBezTo>
                              </a:path>
                              <a:path w="35522" h="21600" stroke="0" extrusionOk="0">
                                <a:moveTo>
                                  <a:pt x="0" y="5085"/>
                                </a:moveTo>
                                <a:cubicBezTo>
                                  <a:pt x="3895" y="1801"/>
                                  <a:pt x="8826" y="-1"/>
                                  <a:pt x="13922" y="0"/>
                                </a:cubicBezTo>
                                <a:cubicBezTo>
                                  <a:pt x="25851" y="0"/>
                                  <a:pt x="35522" y="9670"/>
                                  <a:pt x="35522" y="21600"/>
                                </a:cubicBezTo>
                                <a:lnTo>
                                  <a:pt x="1392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rc 753"/>
                        <wps:cNvSpPr>
                          <a:spLocks/>
                        </wps:cNvSpPr>
                        <wps:spPr bwMode="auto">
                          <a:xfrm rot="-5400000" flipH="1" flipV="1">
                            <a:off x="4203" y="13570"/>
                            <a:ext cx="130" cy="198"/>
                          </a:xfrm>
                          <a:custGeom>
                            <a:avLst/>
                            <a:gdLst>
                              <a:gd name="G0" fmla="+- 90 0 0"/>
                              <a:gd name="G1" fmla="+- 18218 0 0"/>
                              <a:gd name="G2" fmla="+- 21600 0 0"/>
                              <a:gd name="T0" fmla="*/ 11694 w 21690"/>
                              <a:gd name="T1" fmla="*/ 0 h 39818"/>
                              <a:gd name="T2" fmla="*/ 0 w 21690"/>
                              <a:gd name="T3" fmla="*/ 39818 h 39818"/>
                              <a:gd name="T4" fmla="*/ 90 w 21690"/>
                              <a:gd name="T5" fmla="*/ 18218 h 39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90" h="39818" fill="none" extrusionOk="0">
                                <a:moveTo>
                                  <a:pt x="11694" y="-1"/>
                                </a:moveTo>
                                <a:cubicBezTo>
                                  <a:pt x="17920" y="3965"/>
                                  <a:pt x="21690" y="10836"/>
                                  <a:pt x="21690" y="18218"/>
                                </a:cubicBezTo>
                                <a:cubicBezTo>
                                  <a:pt x="21690" y="30147"/>
                                  <a:pt x="12019" y="39818"/>
                                  <a:pt x="90" y="39818"/>
                                </a:cubicBezTo>
                                <a:cubicBezTo>
                                  <a:pt x="60" y="39818"/>
                                  <a:pt x="30" y="39817"/>
                                  <a:pt x="0" y="39817"/>
                                </a:cubicBezTo>
                              </a:path>
                              <a:path w="21690" h="39818" stroke="0" extrusionOk="0">
                                <a:moveTo>
                                  <a:pt x="11694" y="-1"/>
                                </a:moveTo>
                                <a:cubicBezTo>
                                  <a:pt x="17920" y="3965"/>
                                  <a:pt x="21690" y="10836"/>
                                  <a:pt x="21690" y="18218"/>
                                </a:cubicBezTo>
                                <a:cubicBezTo>
                                  <a:pt x="21690" y="30147"/>
                                  <a:pt x="12019" y="39818"/>
                                  <a:pt x="90" y="39818"/>
                                </a:cubicBezTo>
                                <a:cubicBezTo>
                                  <a:pt x="60" y="39818"/>
                                  <a:pt x="30" y="39817"/>
                                  <a:pt x="0" y="39817"/>
                                </a:cubicBezTo>
                                <a:lnTo>
                                  <a:pt x="90" y="18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rc 754"/>
                        <wps:cNvSpPr>
                          <a:spLocks/>
                        </wps:cNvSpPr>
                        <wps:spPr bwMode="auto">
                          <a:xfrm flipH="1" flipV="1">
                            <a:off x="5078" y="14603"/>
                            <a:ext cx="87" cy="210"/>
                          </a:xfrm>
                          <a:custGeom>
                            <a:avLst/>
                            <a:gdLst>
                              <a:gd name="G0" fmla="+- 0 0 0"/>
                              <a:gd name="G1" fmla="+- 9178 0 0"/>
                              <a:gd name="G2" fmla="+- 21600 0 0"/>
                              <a:gd name="T0" fmla="*/ 19553 w 21600"/>
                              <a:gd name="T1" fmla="*/ 0 h 29232"/>
                              <a:gd name="T2" fmla="*/ 8025 w 21600"/>
                              <a:gd name="T3" fmla="*/ 29232 h 29232"/>
                              <a:gd name="T4" fmla="*/ 0 w 21600"/>
                              <a:gd name="T5" fmla="*/ 9178 h 29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9232" fill="none" extrusionOk="0">
                                <a:moveTo>
                                  <a:pt x="19553" y="-1"/>
                                </a:moveTo>
                                <a:cubicBezTo>
                                  <a:pt x="20901" y="2871"/>
                                  <a:pt x="21600" y="6005"/>
                                  <a:pt x="21600" y="9178"/>
                                </a:cubicBezTo>
                                <a:cubicBezTo>
                                  <a:pt x="21600" y="18009"/>
                                  <a:pt x="16224" y="25950"/>
                                  <a:pt x="8024" y="29231"/>
                                </a:cubicBezTo>
                              </a:path>
                              <a:path w="21600" h="29232" stroke="0" extrusionOk="0">
                                <a:moveTo>
                                  <a:pt x="19553" y="-1"/>
                                </a:moveTo>
                                <a:cubicBezTo>
                                  <a:pt x="20901" y="2871"/>
                                  <a:pt x="21600" y="6005"/>
                                  <a:pt x="21600" y="9178"/>
                                </a:cubicBezTo>
                                <a:cubicBezTo>
                                  <a:pt x="21600" y="18009"/>
                                  <a:pt x="16224" y="25950"/>
                                  <a:pt x="8024" y="29231"/>
                                </a:cubicBezTo>
                                <a:lnTo>
                                  <a:pt x="0" y="9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Arc 755"/>
                        <wps:cNvSpPr>
                          <a:spLocks/>
                        </wps:cNvSpPr>
                        <wps:spPr bwMode="auto">
                          <a:xfrm rot="8769597" flipV="1">
                            <a:off x="4935" y="14577"/>
                            <a:ext cx="230" cy="21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576"/>
                              <a:gd name="T1" fmla="*/ 0 h 21600"/>
                              <a:gd name="T2" fmla="*/ 21576 w 21576"/>
                              <a:gd name="T3" fmla="*/ 20587 h 21600"/>
                              <a:gd name="T4" fmla="*/ 0 w 2157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6" h="21600" fill="none" extrusionOk="0">
                                <a:moveTo>
                                  <a:pt x="-1" y="0"/>
                                </a:moveTo>
                                <a:cubicBezTo>
                                  <a:pt x="11535" y="0"/>
                                  <a:pt x="21035" y="9064"/>
                                  <a:pt x="21576" y="20586"/>
                                </a:cubicBezTo>
                              </a:path>
                              <a:path w="21576" h="21600" stroke="0" extrusionOk="0">
                                <a:moveTo>
                                  <a:pt x="-1" y="0"/>
                                </a:moveTo>
                                <a:cubicBezTo>
                                  <a:pt x="11535" y="0"/>
                                  <a:pt x="21035" y="9064"/>
                                  <a:pt x="21576" y="2058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AutoShape 756"/>
                        <wps:cNvCnPr>
                          <a:cxnSpLocks noChangeShapeType="1"/>
                        </wps:cNvCnPr>
                        <wps:spPr bwMode="auto">
                          <a:xfrm>
                            <a:off x="3083" y="13470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2" name="AutoShape 757"/>
                        <wps:cNvCnPr>
                          <a:cxnSpLocks noChangeShapeType="1"/>
                        </wps:cNvCnPr>
                        <wps:spPr bwMode="auto">
                          <a:xfrm>
                            <a:off x="3574" y="14727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AutoShape 758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737" y="13991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4" name="AutoShape 759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737" y="14056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5" name="AutoShape 760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902" y="14127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6" name="AutoShape 76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902" y="14192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FE0A8" id="Group 762" o:spid="_x0000_s1026" style="position:absolute;margin-left:11.7pt;margin-top:14.8pt;width:196.1pt;height:72.9pt;z-index:251646976" coordorigin="1368,13470" coordsize="3922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">
                <v:shape id="AutoShape 748" o:spid="_x0000_s1027" type="#_x0000_t7" style="position:absolute;left:1368;top:13586;width:3922;height:12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NYMUA&#10;AADcAAAADwAAAGRycy9kb3ducmV2LnhtbESPwWrDMBBE74H+g9hCbonckgTjRjYlJeBDGxrHH7C1&#10;traotTKWkrh/XwUCPQ4z84bZFpPtxYVGbxwreFomIIgbpw23CurTfpGC8AFZY++YFPyShyJ/mG0x&#10;0+7KR7pUoRURwj5DBV0IQyalbzqy6JduII7etxsthijHVuoRrxFue/mcJBtp0XBc6HCgXUfNT3W2&#10;CoKp11+fH2yqtHzvz83banconVLzx+n1BUSgKfyH7+1SK0g3K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U1gxQAAANwAAAAPAAAAAAAAAAAAAAAAAJgCAABkcnMv&#10;ZG93bnJldi54bWxQSwUGAAAAAAQABAD1AAAAigMAAAAA&#10;" strokeweight="2.25pt"/>
                <v:shape id="Arc 750" o:spid="_x0000_s1028" style="position:absolute;left:1488;top:13586;width:138;height:148;flip:y;visibility:visible;mso-wrap-style:square;v-text-anchor:top" coordsize="21600,2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5x8UA&#10;AADcAAAADwAAAGRycy9kb3ducmV2LnhtbESPQWvCQBSE7wX/w/KE3urGtgkhuooWLEJ7qFHw+sg+&#10;k2D2bdhdTfrvu4VCj8PMfMMs16PpxJ2cby0rmM8SEMSV1S3XCk7H3VMOwgdkjZ1lUvBNHtarycMS&#10;C20HPtC9DLWIEPYFKmhC6AspfdWQQT+zPXH0LtYZDFG6WmqHQ4SbTj4nSSYNthwXGuzpraHqWt6M&#10;gs8vHMoX7bZp+n4+5unHPpu7V6Uep+NmASLQGP7Df+29VpB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bnHxQAAANwAAAAPAAAAAAAAAAAAAAAAAJgCAABkcnMv&#10;ZG93bnJldi54bWxQSwUGAAAAAAQABAD1AAAAigMAAAAA&#10;" path="m-1,nfc11929,,21600,9670,21600,21600v,1318,-121,2635,-361,3932em-1,nsc11929,,21600,9670,21600,21600v,1318,-121,2635,-361,3932l,21600,-1,xe" filled="f">
                  <v:path arrowok="t" o:extrusionok="f" o:connecttype="custom" o:connectlocs="0,0;136,148;0,125" o:connectangles="0,0,0"/>
                </v:shape>
                <v:shape id="Arc 751" o:spid="_x0000_s1029" style="position:absolute;left:1537;top:13586;width:213;height:2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/QsAA&#10;AADcAAAADwAAAGRycy9kb3ducmV2LnhtbESP0YrCMBRE3xf8h3AF39ZUF4NUoyyCro+u9QMuzbUt&#10;29yUJNb690YQ9nGYmTPMejvYVvTkQ+NYw2yagSAunWm40nAp9p9LECEiG2wdk4YHBdhuRh9rzI27&#10;8y/151iJBOGQo4Y6xi6XMpQ1WQxT1xEn7+q8xZikr6TxeE9w28p5lilpseG0UGNHu5rKv/PNaiga&#10;dTrMeacSqI8Lt//xl8WX1pPx8L0CEWmI/+F3+2g0LJWC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9/QsAAAADc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213,214;0,214" o:connectangles="0,0,0"/>
                </v:shape>
                <v:shape id="Arc 752" o:spid="_x0000_s1030" style="position:absolute;left:2241;top:14604;width:326;height:212;visibility:visible;mso-wrap-style:square;v-text-anchor:top" coordsize="355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28cUA&#10;AADcAAAADwAAAGRycy9kb3ducmV2LnhtbESPT2sCMRTE70K/Q3iF3jSrB5XVKLawUHra+gc8PjbP&#10;3dXNyzZJ1/TbN0Khx2FmfsOst9F0YiDnW8sKppMMBHFldcu1guOhGC9B+ICssbNMCn7Iw3bzNFpj&#10;ru2dP2nYh1okCPscFTQh9LmUvmrIoJ/Ynjh5F+sMhiRdLbXDe4KbTs6ybC4NtpwWGuzpraHqtv82&#10;Cj7K4nQorm4gfZ7OvsrXeHFlVOrlOe5WIALF8B/+a79rBcv5Ah5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zbxxQAAANwAAAAPAAAAAAAAAAAAAAAAAJgCAABkcnMv&#10;ZG93bnJldi54bWxQSwUGAAAAAAQABAD1AAAAigMAAAAA&#10;" path="m,5085nfc3895,1801,8826,-1,13922,,25851,,35522,9670,35522,21600em,5085nsc3895,1801,8826,-1,13922,,25851,,35522,9670,35522,21600r-21600,l,5085xe" filled="f">
                  <v:path arrowok="t" o:extrusionok="f" o:connecttype="custom" o:connectlocs="0,50;326,212;128,212" o:connectangles="0,0,0"/>
                </v:shape>
                <v:shape id="Arc 753" o:spid="_x0000_s1031" style="position:absolute;left:4203;top:13570;width:130;height:198;rotation:-90;flip:x y;visibility:visible;mso-wrap-style:square;v-text-anchor:top" coordsize="21690,39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FNr4A&#10;AADcAAAADwAAAGRycy9kb3ducmV2LnhtbERPzYrCMBC+L/gOYQRv69Q9SOkaRQqCt/VnH2BoZtvS&#10;ZlKS2Na3Nwdhjx/f/+4w216N7EPrRMNmnYFiqZxppdbwez995qBCJDHUO2ENTw5w2C8+dlQYN8mV&#10;x1usVQqRUJCGJsahQAxVw5bC2g0siftz3lJM0NdoPE0p3Pb4lWVbtNRKamho4LLhqrs9rIbx3g11&#10;iT+tm8ouXPwRY96h1qvlfPwGFXmO/+K3+2w05Nu0Np1JRwD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eRTa+AAAA3AAAAA8AAAAAAAAAAAAAAAAAmAIAAGRycy9kb3ducmV2&#10;LnhtbFBLBQYAAAAABAAEAPUAAACDAwAAAAA=&#10;" path="m11694,-1nfc17920,3965,21690,10836,21690,18218v,11929,-9671,21600,-21600,21600c60,39818,30,39817,,39817em11694,-1nsc17920,3965,21690,10836,21690,18218v,11929,-9671,21600,-21600,21600c60,39818,30,39817,,39817l90,18218,11694,-1xe" filled="f">
                  <v:path arrowok="t" o:extrusionok="f" o:connecttype="custom" o:connectlocs="70,0;0,198;1,91" o:connectangles="0,0,0"/>
                </v:shape>
                <v:shape id="Arc 754" o:spid="_x0000_s1032" style="position:absolute;left:5078;top:14603;width:87;height:210;flip:x y;visibility:visible;mso-wrap-style:square;v-text-anchor:top" coordsize="21600,29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BOMMA&#10;AADcAAAADwAAAGRycy9kb3ducmV2LnhtbESPQYvCMBSE78L+h/CEvWmqB9GuUaSgeBJW/QHP5m0b&#10;bF5qkm27/34jCB6HmfmGWW8H24iOfDCOFcymGQji0mnDlYLrZT9ZgggRWWPjmBT8UYDt5mO0xly7&#10;nr+pO8dKJAiHHBXUMba5lKGsyWKYupY4eT/OW4xJ+kpqj32C20bOs2whLRpOCzW2VNRU3s+/VsF8&#10;3xWXWXYqV4/WnG7FYecfplfqczzsvkBEGuI7/GoftYLlYgXPM+k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2BOMMAAADcAAAADwAAAAAAAAAAAAAAAACYAgAAZHJzL2Rv&#10;d25yZXYueG1sUEsFBgAAAAAEAAQA9QAAAIgDAAAAAA==&#10;" path="m19553,-1nfc20901,2871,21600,6005,21600,9178v,8831,-5376,16772,-13576,20053em19553,-1nsc20901,2871,21600,6005,21600,9178v,8831,-5376,16772,-13576,20053l,9178,19553,-1xe" filled="f">
                  <v:path arrowok="t" o:extrusionok="f" o:connecttype="custom" o:connectlocs="79,0;32,210;0,66" o:connectangles="0,0,0"/>
                </v:shape>
                <v:shape id="Arc 755" o:spid="_x0000_s1033" style="position:absolute;left:4935;top:14577;width:230;height:210;rotation:-9578738fd;flip:y;visibility:visible;mso-wrap-style:square;v-text-anchor:top" coordsize="215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o2sUA&#10;AADcAAAADwAAAGRycy9kb3ducmV2LnhtbESPwW7CMAyG75P2DpGRuI2UHoB1BLRNAk3aCdi0Ha3G&#10;NF0bp2sCdG8/H5A4Wr//z5+X68G36kx9rAMbmE4yUMRlsDVXBj4Om4cFqJiQLbaBycAfRViv7u+W&#10;WNhw4R2d96lSAuFYoAGXUldoHUtHHuMkdMSSHUPvMcnYV9r2eBG4b3WeZTPtsWa54LCjV0dlsz95&#10;0Ti8NPmR5j+/unnffH0+5vm32xozHg3PT6ASDem2fG2/WQOLuejLM0IA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2jaxQAAANwAAAAPAAAAAAAAAAAAAAAAAJgCAABkcnMv&#10;ZG93bnJldi54bWxQSwUGAAAAAAQABAD1AAAAigMAAAAA&#10;" path="m-1,nfc11535,,21035,9064,21576,20586em-1,nsc11535,,21035,9064,21576,20586l,21600,-1,xe" filled="f">
                  <v:path arrowok="t" o:extrusionok="f" o:connecttype="custom" o:connectlocs="0,0;230,200;0,210" o:connectangles="0,0,0"/>
                </v:shape>
                <v:shape id="AutoShape 756" o:spid="_x0000_s1034" type="#_x0000_t32" style="position:absolute;left:3083;top:13470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0Ci8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0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dAovGAAAA3AAAAA8AAAAAAAAA&#10;AAAAAAAAoQIAAGRycy9kb3ducmV2LnhtbFBLBQYAAAAABAAEAPkAAACUAwAAAAA=&#10;"/>
                <v:shape id="AutoShape 757" o:spid="_x0000_s1035" type="#_x0000_t32" style="position:absolute;left:3574;top:14727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+c/M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+c/MUAAADcAAAADwAAAAAAAAAA&#10;AAAAAAChAgAAZHJzL2Rvd25yZXYueG1sUEsFBgAAAAAEAAQA+QAAAJMDAAAAAA==&#10;"/>
                <v:shape id="AutoShape 758" o:spid="_x0000_s1036" type="#_x0000_t32" style="position:absolute;left:4737;top:13991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fBcYAAADcAAAADwAAAGRycy9kb3ducmV2LnhtbESPQWsCMRSE74X+h/AKvYhmrVhla5Qi&#10;lip40Qrq7bl57i5uXpYk6vrvjSD0OMzMN8xo0phKXMj50rKCbicBQZxZXXKuYPP30x6C8AFZY2WZ&#10;FNzIw2T8+jLCVNsrr+iyDrmIEPYpKihCqFMpfVaQQd+xNXH0jtYZDFG6XGqH1wg3lfxIkk9psOS4&#10;UGBN04Ky0/psFCxclbW2s/3gdDzsfpe3c592s71S72/N9xeIQE34Dz/bc61gOOjB40w8An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gXwXGAAAA3AAAAA8AAAAAAAAA&#10;AAAAAAAAoQIAAGRycy9kb3ducmV2LnhtbFBLBQYAAAAABAAEAPkAAACUAwAAAAA=&#10;"/>
                <v:shape id="AutoShape 759" o:spid="_x0000_s1037" type="#_x0000_t32" style="position:absolute;left:4737;top:14056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HccYAAADcAAAADwAAAGRycy9kb3ducmV2LnhtbESPQWsCMRSE74X+h/AKvYhmLVpla5Qi&#10;lip40Qrq7bl57i5uXpYk6vrvjSD0OMzMN8xo0phKXMj50rKCbicBQZxZXXKuYPP30x6C8AFZY2WZ&#10;FNzIw2T8+jLCVNsrr+iyDrmIEPYpKihCqFMpfVaQQd+xNXH0jtYZDFG6XGqH1wg3lfxIkk9psOS4&#10;UGBN04Ky0/psFCxclbW2s/3gdDzsfpe3c592s71S72/N9xeIQE34Dz/bc61gOOjB40w8An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Jx3HGAAAA3AAAAA8AAAAAAAAA&#10;AAAAAAAAoQIAAGRycy9kb3ducmV2LnhtbFBLBQYAAAAABAAEAPkAAACUAwAAAAA=&#10;"/>
                <v:shape id="AutoShape 760" o:spid="_x0000_s1038" type="#_x0000_t32" style="position:absolute;left:1902;top:14127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i6sYAAADcAAAADwAAAGRycy9kb3ducmV2LnhtbESPQWsCMRSE74X+h/AKvRTNWtCVrVFK&#10;UVTwoi2ot9fNc3dx87IkUdd/bwTB4zAz3zCjSWtqcSbnK8sKet0EBHFudcWFgr/fWWcIwgdkjbVl&#10;UnAlD5Px68sIM20vvKbzJhQiQthnqKAMocmk9HlJBn3XNsTRO1hnMETpCqkdXiLc1PIzSQbSYMVx&#10;ocSGfkrKj5uTUbB0df6xne7T4+F/N19dT33aTfdKvb+1318gArXhGX60F1rBMO3D/Uw8AnJ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YurGAAAA3AAAAA8AAAAAAAAA&#10;AAAAAAAAoQIAAGRycy9kb3ducmV2LnhtbFBLBQYAAAAABAAEAPkAAACUAwAAAAA=&#10;"/>
                <v:shape id="AutoShape 761" o:spid="_x0000_s1039" type="#_x0000_t32" style="position:absolute;left:1902;top:14192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8ncYAAADcAAAADwAAAGRycy9kb3ducmV2LnhtbESPT2sCMRTE74LfITzBi9Ssgn9YjVKK&#10;ooKX2kL19tw8dxc3L0sSdf32TUHocZiZ3zDzZWMqcSfnS8sKBv0EBHFmdcm5gu+v9dsUhA/IGivL&#10;pOBJHpaLdmuOqbYP/qT7IeQiQtinqKAIoU6l9FlBBn3f1sTRu1hnMETpcqkdPiLcVHKYJGNpsOS4&#10;UGBNHwVl18PNKNi5Kuv9rE6T6+V83OyftxEdVyelup3mfQYiUBP+w6/2ViuYTs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X/J3GAAAA3AAAAA8AAAAAAAAA&#10;AAAAAAAAoQIAAGRycy9kb3ducmV2LnhtbFBLBQYAAAAABAAEAPkAAACUAwAAAAA=&#10;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78C953F" wp14:editId="1746928B">
                <wp:simplePos x="0" y="0"/>
                <wp:positionH relativeFrom="column">
                  <wp:posOffset>3016250</wp:posOffset>
                </wp:positionH>
                <wp:positionV relativeFrom="paragraph">
                  <wp:posOffset>187960</wp:posOffset>
                </wp:positionV>
                <wp:extent cx="3181350" cy="975995"/>
                <wp:effectExtent l="254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angles are equal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953F" id="Text Box 34" o:spid="_x0000_s1281" type="#_x0000_t202" style="position:absolute;margin-left:237.5pt;margin-top:14.8pt;width:250.5pt;height:7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te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angles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708D41" wp14:editId="3DE7B747">
                <wp:simplePos x="0" y="0"/>
                <wp:positionH relativeFrom="column">
                  <wp:posOffset>409172</wp:posOffset>
                </wp:positionH>
                <wp:positionV relativeFrom="paragraph">
                  <wp:posOffset>93356</wp:posOffset>
                </wp:positionV>
                <wp:extent cx="2247900" cy="272415"/>
                <wp:effectExtent l="4445" t="0" r="0" b="381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PARALLELOGRAM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8D41" id="_x0000_s1282" type="#_x0000_t202" style="position:absolute;margin-left:32.2pt;margin-top:7.35pt;width:177pt;height:2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AmugIAAMQ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PARALLELOGRAM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6EEF43" wp14:editId="23DDE0B1">
                <wp:simplePos x="0" y="0"/>
                <wp:positionH relativeFrom="column">
                  <wp:posOffset>1276350</wp:posOffset>
                </wp:positionH>
                <wp:positionV relativeFrom="paragraph">
                  <wp:posOffset>66039</wp:posOffset>
                </wp:positionV>
                <wp:extent cx="5080" cy="1960881"/>
                <wp:effectExtent l="0" t="0" r="33020" b="20320"/>
                <wp:wrapNone/>
                <wp:docPr id="878" name="Straight Connector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960881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2C7540" id="Straight Connector 878" o:spid="_x0000_s1026" style="position:absolute;flip:x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5pt,5.2pt" to="100.9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" strokecolor="black [3040]">
                <v:stroke dashstyle="dash"/>
              </v:lin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201A9D0" wp14:editId="64DC5D4A">
                <wp:simplePos x="0" y="0"/>
                <wp:positionH relativeFrom="column">
                  <wp:posOffset>2880360</wp:posOffset>
                </wp:positionH>
                <wp:positionV relativeFrom="paragraph">
                  <wp:posOffset>137160</wp:posOffset>
                </wp:positionV>
                <wp:extent cx="3181350" cy="1198245"/>
                <wp:effectExtent l="0" t="0" r="0" b="1905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pairs of ADJACENT sides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opposite angles are equal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parallel sides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A9D0" id="Text Box 879" o:spid="_x0000_s1283" type="#_x0000_t202" style="position:absolute;margin-left:226.8pt;margin-top:10.8pt;width:250.5pt;height:94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KJ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pairs of ADJACENT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opposite angles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parallel sides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line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4F3B9B8" wp14:editId="4528BFE1">
                <wp:simplePos x="0" y="0"/>
                <wp:positionH relativeFrom="column">
                  <wp:posOffset>640080</wp:posOffset>
                </wp:positionH>
                <wp:positionV relativeFrom="paragraph">
                  <wp:posOffset>60960</wp:posOffset>
                </wp:positionV>
                <wp:extent cx="1289686" cy="1936025"/>
                <wp:effectExtent l="19050" t="19050" r="24765" b="26670"/>
                <wp:wrapNone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6" cy="1936025"/>
                          <a:chOff x="0" y="0"/>
                          <a:chExt cx="1289686" cy="1936025"/>
                        </a:xfrm>
                      </wpg:grpSpPr>
                      <wps:wsp>
                        <wps:cNvPr id="881" name="Straight Connector 881"/>
                        <wps:cNvCnPr/>
                        <wps:spPr>
                          <a:xfrm flipH="1">
                            <a:off x="3810" y="3810"/>
                            <a:ext cx="636270" cy="6477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2" name="Straight Connector 882"/>
                        <wps:cNvCnPr/>
                        <wps:spPr>
                          <a:xfrm>
                            <a:off x="632460" y="0"/>
                            <a:ext cx="653415" cy="65532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" name="Straight Connector 883"/>
                        <wps:cNvCnPr/>
                        <wps:spPr>
                          <a:xfrm>
                            <a:off x="0" y="640080"/>
                            <a:ext cx="636270" cy="129594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Straight Connector 884"/>
                        <wps:cNvCnPr/>
                        <wps:spPr>
                          <a:xfrm flipH="1">
                            <a:off x="636270" y="640080"/>
                            <a:ext cx="653416" cy="12954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168FB" id="Group 880" o:spid="_x0000_s1026" style="position:absolute;margin-left:50.4pt;margin-top:4.8pt;width:101.55pt;height:152.45pt;z-index:251648000" coordsize="12896,1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">
                <v:line id="Straight Connector 881" o:spid="_x0000_s1027" style="position:absolute;flip:x;visibility:visible;mso-wrap-style:square" from="38,38" to="6400,6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/Y8UAAADcAAAADwAAAGRycy9kb3ducmV2LnhtbESPzWrDMBCE74W8g9hALqWWk9LiOpZD&#10;CS00NJekeYDFWv8Qa2UsxT9vXwUKPQ4z8w2T7SbTioF611hWsI5iEMSF1Q1XCi4/n08JCOeRNbaW&#10;ScFMDnb54iHDVNuRTzScfSUChF2KCmrvu1RKV9Rk0EW2Iw5eaXuDPsi+krrHMcBNKzdx/CoNNhwW&#10;auxoX1NxPd+MAke3o+/G/fz2XT4/Tofi4/LSxkqtltP7FoSnyf+H/9pfWkGSrOF+Jhw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T/Y8UAAADcAAAADwAAAAAAAAAA&#10;AAAAAAChAgAAZHJzL2Rvd25yZXYueG1sUEsFBgAAAAAEAAQA+QAAAJMDAAAAAA==&#10;" strokecolor="black [3040]" strokeweight="2.25pt"/>
                <v:line id="Straight Connector 882" o:spid="_x0000_s1028" style="position:absolute;visibility:visible;mso-wrap-style:square" from="6324,0" to="12858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D8QAAADcAAAADwAAAGRycy9kb3ducmV2LnhtbESPQWvCQBSE7wX/w/IEb3XTWEpIXaUo&#10;ij3WBurxkX3NBrNvw+4ao7++Wyj0OMzMN8xyPdpODORD61jB0zwDQVw73XKjoPrcPRYgQkTW2Dkm&#10;BTcKsF5NHpZYanflDxqOsREJwqFEBSbGvpQy1IYshrnriZP37bzFmKRvpPZ4TXDbyTzLXqTFltOC&#10;wZ42hurz8WIVnPamqreNf3/+yk75wIuzv2Ol1Gw6vr2CiDTG//Bf+6AVFEUO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woPxAAAANwAAAAPAAAAAAAAAAAA&#10;AAAAAKECAABkcnMvZG93bnJldi54bWxQSwUGAAAAAAQABAD5AAAAkgMAAAAA&#10;" strokecolor="black [3040]" strokeweight="2.25pt"/>
                <v:line id="Straight Connector 883" o:spid="_x0000_s1029" style="position:absolute;visibility:visible;mso-wrap-style:square" from="0,6400" to="6362,1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vlMMAAADcAAAADwAAAGRycy9kb3ducmV2LnhtbESPQWsCMRSE7wX/Q3hCbzWrlrKsRhGL&#10;Yo/VBT0+Ns/N4uZlSdJ1669vCoUeh5n5hlmuB9uKnnxoHCuYTjIQxJXTDdcKytPuJQcRIrLG1jEp&#10;+KYA69XoaYmFdnf+pP4Ya5EgHApUYGLsCilDZchimLiOOHlX5y3GJH0ttcd7gttWzrLsTVpsOC0Y&#10;7GhrqLodv6yCy96U1XvtP17P2WXW8/zmH1gq9TweNgsQkYb4H/5rH7SCPJ/D75l0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Hr5TDAAAA3AAAAA8AAAAAAAAAAAAA&#10;AAAAoQIAAGRycy9kb3ducmV2LnhtbFBLBQYAAAAABAAEAPkAAACRAwAAAAA=&#10;" strokecolor="black [3040]" strokeweight="2.25pt"/>
                <v:line id="Straight Connector 884" o:spid="_x0000_s1030" style="position:absolute;flip:x;visibility:visible;mso-wrap-style:square" from="6362,6400" to="12896,19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c+8MAAADcAAAADwAAAGRycy9kb3ducmV2LnhtbESP3YrCMBSE7xd8h3AEb0RTf6nVKCIK&#10;Lrs3/jzAoTm2xeakNNHWtzfCwl4OM/MNs9q0phRPql1hWcFoGIEgTq0uOFNwvRwGMQjnkTWWlknB&#10;ixxs1p2vFSbaNnyi59lnIkDYJagg975KpHRpTgbd0FbEwbvZ2qAPss6krrEJcFPKcRTNpcGCw0KO&#10;Fe1ySu/nh1Hg6PHrq2b3WvzcJv32O91fZ2WkVK/bbpcgPLX+P/zXPmoFcTyFz5lwBOT6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XPvDAAAA3AAAAA8AAAAAAAAAAAAA&#10;AAAAoQIAAGRycy9kb3ducmV2LnhtbFBLBQYAAAAABAAEAPkAAACRAwAAAAA=&#10;" strokecolor="black [3040]" strokeweight="2.25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55F447" wp14:editId="478923F4">
                <wp:simplePos x="0" y="0"/>
                <wp:positionH relativeFrom="column">
                  <wp:posOffset>1805506</wp:posOffset>
                </wp:positionH>
                <wp:positionV relativeFrom="paragraph">
                  <wp:posOffset>76835</wp:posOffset>
                </wp:positionV>
                <wp:extent cx="111760" cy="180473"/>
                <wp:effectExtent l="0" t="0" r="0" b="10160"/>
                <wp:wrapNone/>
                <wp:docPr id="885" name="Arc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760" cy="180473"/>
                        </a:xfrm>
                        <a:prstGeom prst="arc">
                          <a:avLst>
                            <a:gd name="adj1" fmla="val 16200000"/>
                            <a:gd name="adj2" fmla="val 517760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BA19" id="Arc 885" o:spid="_x0000_s1026" style="position:absolute;margin-left:142.15pt;margin-top:6.05pt;width:8.8pt;height:14.2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8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" path="m55880,nsc86305,,111139,39307,111749,88429v582,46885,-21173,86676,-50055,91555l55880,90237,55880,xem55880,nfc86305,,111139,39307,111749,88429v582,46885,-21173,86676,-50055,91555e" filled="f" strokecolor="black [3040]">
                <v:path arrowok="t" o:connecttype="custom" o:connectlocs="55880,0;111749,88429;61694,179984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353183" wp14:editId="5AB961AE">
                <wp:simplePos x="0" y="0"/>
                <wp:positionH relativeFrom="column">
                  <wp:posOffset>651510</wp:posOffset>
                </wp:positionH>
                <wp:positionV relativeFrom="paragraph">
                  <wp:posOffset>105143</wp:posOffset>
                </wp:positionV>
                <wp:extent cx="111760" cy="180473"/>
                <wp:effectExtent l="0" t="0" r="21590" b="10160"/>
                <wp:wrapNone/>
                <wp:docPr id="886" name="Arc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473"/>
                        </a:xfrm>
                        <a:prstGeom prst="arc">
                          <a:avLst>
                            <a:gd name="adj1" fmla="val 16200000"/>
                            <a:gd name="adj2" fmla="val 517760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1677" id="Arc 886" o:spid="_x0000_s1026" style="position:absolute;margin-left:51.3pt;margin-top:8.3pt;width:8.8pt;height:1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8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" path="m55880,nsc86305,,111139,39307,111749,88429v582,46885,-21173,86676,-50055,91555l55880,90237,55880,xem55880,nfc86305,,111139,39307,111749,88429v582,46885,-21173,86676,-50055,91555e" filled="f" strokecolor="black [3040]">
                <v:path arrowok="t" o:connecttype="custom" o:connectlocs="55880,0;111749,88429;61694,179984" o:connectangles="0,0,0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E52A0E" wp14:editId="368B0665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2247900" cy="272415"/>
                <wp:effectExtent l="0" t="0" r="0" b="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KITE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2A0E" id="_x0000_s1284" type="#_x0000_t202" style="position:absolute;margin-left:10pt;margin-top:6pt;width:177pt;height:2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xhug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KITE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77" type="#_x0000_t75" style="position:absolute;margin-left:.1pt;margin-top:15.45pt;width:450pt;height:7.5pt;z-index:25223936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812A16" wp14:editId="0C3835DC">
                <wp:simplePos x="0" y="0"/>
                <wp:positionH relativeFrom="column">
                  <wp:posOffset>2797810</wp:posOffset>
                </wp:positionH>
                <wp:positionV relativeFrom="paragraph">
                  <wp:posOffset>217806</wp:posOffset>
                </wp:positionV>
                <wp:extent cx="3181350" cy="1047750"/>
                <wp:effectExtent l="0" t="0" r="0" b="0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sides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equal angles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parallel sides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12A16" id="Text Box 888" o:spid="_x0000_s1285" type="#_x0000_t202" style="position:absolute;margin-left:220.3pt;margin-top:17.15pt;width:250.5pt;height:8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OWuw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equal angles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parallel sides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76DE4F" wp14:editId="623B6F0A">
                <wp:simplePos x="0" y="0"/>
                <wp:positionH relativeFrom="column">
                  <wp:posOffset>1121410</wp:posOffset>
                </wp:positionH>
                <wp:positionV relativeFrom="paragraph">
                  <wp:posOffset>29845</wp:posOffset>
                </wp:positionV>
                <wp:extent cx="0" cy="165100"/>
                <wp:effectExtent l="0" t="0" r="19050" b="25400"/>
                <wp:wrapNone/>
                <wp:docPr id="889" name="Straight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E676F" id="Straight Connector 889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2.35pt" to="88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" strokecolor="black [3040]" strokeweight="1.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D1FB384" wp14:editId="6436A378">
                <wp:simplePos x="0" y="0"/>
                <wp:positionH relativeFrom="column">
                  <wp:posOffset>78740</wp:posOffset>
                </wp:positionH>
                <wp:positionV relativeFrom="paragraph">
                  <wp:posOffset>97155</wp:posOffset>
                </wp:positionV>
                <wp:extent cx="2363470" cy="930910"/>
                <wp:effectExtent l="0" t="19050" r="17780" b="21590"/>
                <wp:wrapNone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930910"/>
                          <a:chOff x="0" y="0"/>
                          <a:chExt cx="2363582" cy="931171"/>
                        </a:xfrm>
                      </wpg:grpSpPr>
                      <wps:wsp>
                        <wps:cNvPr id="891" name="Straight Connector 891"/>
                        <wps:cNvCnPr/>
                        <wps:spPr>
                          <a:xfrm>
                            <a:off x="0" y="927847"/>
                            <a:ext cx="2363582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" name="Straight Connector 892"/>
                        <wps:cNvCnPr/>
                        <wps:spPr>
                          <a:xfrm>
                            <a:off x="282388" y="4482"/>
                            <a:ext cx="1351280" cy="2857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3" name="Straight Connector 893"/>
                        <wps:cNvCnPr/>
                        <wps:spPr>
                          <a:xfrm>
                            <a:off x="1620371" y="31376"/>
                            <a:ext cx="731838" cy="89979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" name="Straight Connector 894"/>
                        <wps:cNvCnPr/>
                        <wps:spPr>
                          <a:xfrm flipH="1">
                            <a:off x="11206" y="0"/>
                            <a:ext cx="276860" cy="93091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A3694" id="Group 890" o:spid="_x0000_s1026" style="position:absolute;margin-left:6.2pt;margin-top:7.65pt;width:186.1pt;height:73.3pt;z-index:251654144" coordsize="23635,9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">
                <v:line id="Straight Connector 891" o:spid="_x0000_s1027" style="position:absolute;visibility:visible;mso-wrap-style:square" from="0,9278" to="23635,9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ACpcQAAADcAAAADwAAAGRycy9kb3ducmV2LnhtbESPT2sCMRTE7wW/Q3hCbzXrH4quRhGL&#10;xR5rF/T42Dw3i5uXJUnX1U/fFAo9DjPzG2a16W0jOvKhdqxgPMpAEJdO11wpKL72L3MQISJrbByT&#10;gjsF2KwHTyvMtbvxJ3XHWIkE4ZCjAhNjm0sZSkMWw8i1xMm7OG8xJukrqT3eEtw2cpJlr9JizWnB&#10;YEs7Q+X1+G0VnN9NUb5V/mN2ys6TjqdX/8BCqedhv12CiNTH//Bf+6AVzBdj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AKlxAAAANwAAAAPAAAAAAAAAAAA&#10;AAAAAKECAABkcnMvZG93bnJldi54bWxQSwUGAAAAAAQABAD5AAAAkgMAAAAA&#10;" strokecolor="black [3040]" strokeweight="2.25pt"/>
                <v:line id="Straight Connector 892" o:spid="_x0000_s1028" style="position:absolute;visibility:visible;mso-wrap-style:square" from="2823,44" to="16336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0sQAAADcAAAADwAAAGRycy9kb3ducmV2LnhtbESPQWsCMRSE7wX/Q3iCt5p1W4quRikt&#10;lfZYXdDjY/PcLG5eliRdV399Uyh4HGbmG2a1GWwrevKhcaxgNs1AEFdON1wrKPcfj3MQISJrbB2T&#10;gisF2KxHDysstLvwN/W7WIsE4VCgAhNjV0gZKkMWw9R1xMk7OW8xJulrqT1eEty2Ms+yF2mx4bRg&#10;sKM3Q9V592MVHLemrN5r//V8yI55z09nf8NSqcl4eF2CiDTEe/i//akVzBc5/J1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pzSxAAAANwAAAAPAAAAAAAAAAAA&#10;AAAAAKECAABkcnMvZG93bnJldi54bWxQSwUGAAAAAAQABAD5AAAAkgMAAAAA&#10;" strokecolor="black [3040]" strokeweight="2.25pt"/>
                <v:line id="Straight Connector 893" o:spid="_x0000_s1029" style="position:absolute;visibility:visible;mso-wrap-style:square" from="16203,313" to="23522,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ScQAAADcAAAADwAAAGRycy9kb3ducmV2LnhtbESPT2sCMRTE7wW/Q3hCbzXrH4quRpEW&#10;ix5rF/T42Dw3i5uXJYnrtp/eFAo9DjPzG2a16W0jOvKhdqxgPMpAEJdO11wpKL52L3MQISJrbByT&#10;gm8KsFkPnlaYa3fnT+qOsRIJwiFHBSbGNpcylIYshpFriZN3cd5iTNJXUnu8J7ht5CTLXqXFmtOC&#10;wZbeDJXX480qOH+Yonyv/GF2ys6TjqdX/4OFUs/DfrsEEamP/+G/9l4rmC+m8HsmHQ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jlJxAAAANwAAAAPAAAAAAAAAAAA&#10;AAAAAKECAABkcnMvZG93bnJldi54bWxQSwUGAAAAAAQABAD5AAAAkgMAAAAA&#10;" strokecolor="black [3040]" strokeweight="2.25pt"/>
                <v:line id="Straight Connector 894" o:spid="_x0000_s1030" style="position:absolute;flip:x;visibility:visible;mso-wrap-style:square" from="112,0" to="2880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KJsUAAADcAAAADwAAAGRycy9kb3ducmV2LnhtbESPW2vCQBSE3wv+h+UIfRHdWC9o6hok&#10;tNCiL15+wCF7TEKzZ0N2c/Hfu4VCH4eZ+YbZJYOpREeNKy0rmM8iEMSZ1SXnCm7Xz+kGhPPIGivL&#10;pOBBDpL96GWHsbY9n6m7+FwECLsYFRTe17GULivIoJvZmjh4d9sY9EE2udQN9gFuKvkWRWtpsOSw&#10;UGBNaUHZz6U1Chy1J1/36WN7vC8mw3f2cVtVkVKv4+HwDsLT4P/Df+0vrWCzXcLvmXAE5P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KJsUAAADcAAAADwAAAAAAAAAA&#10;AAAAAAChAgAAZHJzL2Rvd25yZXYueG1sUEsFBgAAAAAEAAQA+QAAAJMDAAAAAA==&#10;" strokecolor="black [3040]" strokeweight="2.25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2A2E9A" wp14:editId="304A9506">
                <wp:simplePos x="0" y="0"/>
                <wp:positionH relativeFrom="column">
                  <wp:posOffset>1121410</wp:posOffset>
                </wp:positionH>
                <wp:positionV relativeFrom="paragraph">
                  <wp:posOffset>100965</wp:posOffset>
                </wp:positionV>
                <wp:extent cx="0" cy="165100"/>
                <wp:effectExtent l="0" t="0" r="19050" b="25400"/>
                <wp:wrapNone/>
                <wp:docPr id="895" name="Straight Connector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B7D6C" id="Straight Connector 895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7.95pt" to="88.3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" strokecolor="black [3040]" strokeweight="1.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3E12B" wp14:editId="1F220E3B">
                <wp:simplePos x="0" y="0"/>
                <wp:positionH relativeFrom="column">
                  <wp:posOffset>127000</wp:posOffset>
                </wp:positionH>
                <wp:positionV relativeFrom="paragraph">
                  <wp:posOffset>24130</wp:posOffset>
                </wp:positionV>
                <wp:extent cx="2247900" cy="272415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TRAPEZIUM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E12B" id="_x0000_s1286" type="#_x0000_t202" style="position:absolute;margin-left:10pt;margin-top:1.9pt;width:177pt;height:2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6IugIAAMQ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TRAPEZIUM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78" type="#_x0000_t75" style="position:absolute;margin-left:-2.9pt;margin-top:9.85pt;width:450pt;height:7.5pt;z-index:25224448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88BE94" wp14:editId="3104291B">
                <wp:simplePos x="0" y="0"/>
                <wp:positionH relativeFrom="column">
                  <wp:posOffset>1804035</wp:posOffset>
                </wp:positionH>
                <wp:positionV relativeFrom="paragraph">
                  <wp:posOffset>264160</wp:posOffset>
                </wp:positionV>
                <wp:extent cx="219075" cy="127865"/>
                <wp:effectExtent l="0" t="0" r="28575" b="24765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7865"/>
                        </a:xfrm>
                        <a:custGeom>
                          <a:avLst/>
                          <a:gdLst>
                            <a:gd name="connsiteX0" fmla="*/ 0 w 219075"/>
                            <a:gd name="connsiteY0" fmla="*/ 0 h 127865"/>
                            <a:gd name="connsiteX1" fmla="*/ 114300 w 219075"/>
                            <a:gd name="connsiteY1" fmla="*/ 123825 h 127865"/>
                            <a:gd name="connsiteX2" fmla="*/ 219075 w 219075"/>
                            <a:gd name="connsiteY2" fmla="*/ 85725 h 127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9075" h="127865">
                              <a:moveTo>
                                <a:pt x="0" y="0"/>
                              </a:moveTo>
                              <a:cubicBezTo>
                                <a:pt x="38894" y="54769"/>
                                <a:pt x="77788" y="109538"/>
                                <a:pt x="114300" y="123825"/>
                              </a:cubicBezTo>
                              <a:cubicBezTo>
                                <a:pt x="150812" y="138112"/>
                                <a:pt x="184943" y="111918"/>
                                <a:pt x="219075" y="8572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0C2BA" id="Freeform 897" o:spid="_x0000_s1026" style="position:absolute;margin-left:142.05pt;margin-top:20.8pt;width:17.25pt;height:1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12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" path="m,c38894,54769,77788,109538,114300,123825v36512,14287,70643,-11907,104775,-38100e" filled="f" strokecolor="black [3213]" strokeweight="1pt">
                <v:path arrowok="t" o:connecttype="custom" o:connectlocs="0,0;114300,123825;219075,857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9B5AC" wp14:editId="14AB3831">
                <wp:simplePos x="0" y="0"/>
                <wp:positionH relativeFrom="column">
                  <wp:posOffset>1454785</wp:posOffset>
                </wp:positionH>
                <wp:positionV relativeFrom="paragraph">
                  <wp:posOffset>172085</wp:posOffset>
                </wp:positionV>
                <wp:extent cx="0" cy="165100"/>
                <wp:effectExtent l="0" t="0" r="19050" b="25400"/>
                <wp:wrapNone/>
                <wp:docPr id="898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D412E" id="Straight Connector 89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13.55pt" to="114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" strokecolor="black [3040]" strokeweight="1.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9765D4" wp14:editId="562A2811">
                <wp:simplePos x="0" y="0"/>
                <wp:positionH relativeFrom="column">
                  <wp:posOffset>2797810</wp:posOffset>
                </wp:positionH>
                <wp:positionV relativeFrom="paragraph">
                  <wp:posOffset>178435</wp:posOffset>
                </wp:positionV>
                <wp:extent cx="3181350" cy="1047750"/>
                <wp:effectExtent l="0" t="0" r="0" b="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sides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Two pairs of adjacent angles equal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parallel sides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65D4" id="Text Box 899" o:spid="_x0000_s1287" type="#_x0000_t202" style="position:absolute;margin-left:220.3pt;margin-top:14.05pt;width:250.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ZTuw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Two pairs of adjacent angles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parallel sides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line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FFAE7" wp14:editId="59594AE1">
                <wp:simplePos x="0" y="0"/>
                <wp:positionH relativeFrom="column">
                  <wp:posOffset>568960</wp:posOffset>
                </wp:positionH>
                <wp:positionV relativeFrom="paragraph">
                  <wp:posOffset>182880</wp:posOffset>
                </wp:positionV>
                <wp:extent cx="175260" cy="222250"/>
                <wp:effectExtent l="0" t="0" r="10795" b="29845"/>
                <wp:wrapNone/>
                <wp:docPr id="900" name="Arc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139">
                          <a:off x="0" y="0"/>
                          <a:ext cx="175260" cy="222250"/>
                        </a:xfrm>
                        <a:prstGeom prst="arc">
                          <a:avLst>
                            <a:gd name="adj1" fmla="val 16200000"/>
                            <a:gd name="adj2" fmla="val 46275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BC76A" id="Arc 900" o:spid="_x0000_s1026" style="position:absolute;margin-left:44.8pt;margin-top:14.4pt;width:13.8pt;height:17.5pt;rotation:448390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260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" path="m87630,nsc133017,,170893,43947,174915,101277v3714,52930,-22642,101787,-62889,116580l87630,111125,87630,xem87630,nfc133017,,170893,43947,174915,101277v3714,52930,-22642,101787,-62889,116580e" filled="f" strokecolor="black [3040]">
                <v:path arrowok="t" o:connecttype="custom" o:connectlocs="87630,0;174915,101277;112026,217857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A8735" wp14:editId="3041E48E">
                <wp:simplePos x="0" y="0"/>
                <wp:positionH relativeFrom="column">
                  <wp:posOffset>1278890</wp:posOffset>
                </wp:positionH>
                <wp:positionV relativeFrom="paragraph">
                  <wp:posOffset>254635</wp:posOffset>
                </wp:positionV>
                <wp:extent cx="0" cy="806450"/>
                <wp:effectExtent l="0" t="0" r="19050" b="12700"/>
                <wp:wrapNone/>
                <wp:docPr id="901" name="Straight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F6AE2" id="Straight Connector 90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20.05pt" to="100.7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9EF6E" wp14:editId="2B93329E">
                <wp:simplePos x="0" y="0"/>
                <wp:positionH relativeFrom="column">
                  <wp:posOffset>264160</wp:posOffset>
                </wp:positionH>
                <wp:positionV relativeFrom="paragraph">
                  <wp:posOffset>254635</wp:posOffset>
                </wp:positionV>
                <wp:extent cx="2057400" cy="806450"/>
                <wp:effectExtent l="0" t="0" r="19050" b="12700"/>
                <wp:wrapNone/>
                <wp:docPr id="902" name="Trapezoid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06450"/>
                        </a:xfrm>
                        <a:prstGeom prst="trapezoid">
                          <a:avLst>
                            <a:gd name="adj" fmla="val 4153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D950" id="Trapezoid 902" o:spid="_x0000_s1026" style="position:absolute;margin-left:20.8pt;margin-top:20.05pt;width:162pt;height: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80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" path="m,806450l334959,,1722441,r334959,806450l,806450xe" filled="f" strokecolor="black [3213]" strokeweight="2pt">
                <v:path arrowok="t" o:connecttype="custom" o:connectlocs="0,806450;334959,0;1722441,0;2057400,806450;0,806450" o:connectangles="0,0,0,0,0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9A15A" wp14:editId="117FDE41">
                <wp:simplePos x="0" y="0"/>
                <wp:positionH relativeFrom="column">
                  <wp:posOffset>1423035</wp:posOffset>
                </wp:positionH>
                <wp:positionV relativeFrom="paragraph">
                  <wp:posOffset>122555</wp:posOffset>
                </wp:positionV>
                <wp:extent cx="0" cy="165100"/>
                <wp:effectExtent l="0" t="0" r="19050" b="25400"/>
                <wp:wrapNone/>
                <wp:docPr id="903" name="Straight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B547F" id="Straight Connector 90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05pt,9.65pt" to="112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" strokecolor="black [3040]" strokeweight="1.5pt"/>
            </w:pict>
          </mc:Fallback>
        </mc:AlternateContent>
      </w:r>
      <w:r w:rsidRPr="0096490B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E0DF2" wp14:editId="0BE9EECF">
                <wp:simplePos x="0" y="0"/>
                <wp:positionH relativeFrom="column">
                  <wp:posOffset>2239010</wp:posOffset>
                </wp:positionH>
                <wp:positionV relativeFrom="paragraph">
                  <wp:posOffset>33655</wp:posOffset>
                </wp:positionV>
                <wp:extent cx="95250" cy="224155"/>
                <wp:effectExtent l="0" t="7303" r="0" b="30797"/>
                <wp:wrapNone/>
                <wp:docPr id="904" name="Arc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5449" flipH="1">
                          <a:off x="0" y="0"/>
                          <a:ext cx="95250" cy="224155"/>
                        </a:xfrm>
                        <a:prstGeom prst="arc">
                          <a:avLst>
                            <a:gd name="adj1" fmla="val 21016091"/>
                            <a:gd name="adj2" fmla="val 494823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A9F2" id="Arc 904" o:spid="_x0000_s1026" style="position:absolute;margin-left:176.3pt;margin-top:2.65pt;width:7.5pt;height:17.65pt;rotation:-3249984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2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" path="m95124,103931nsc95559,117983,94865,132103,93076,145550v-4671,35126,-16372,62616,-31306,73548l47625,112078r47499,-8147xem95124,103931nfc95559,117983,94865,132103,93076,145550v-4671,35126,-16372,62616,-31306,73548e" filled="f" strokecolor="black [3040]">
                <v:path arrowok="t" o:connecttype="custom" o:connectlocs="95124,103931;93076,145550;61770,219098" o:connectangles="0,0,0"/>
              </v:shape>
            </w:pict>
          </mc:Fallback>
        </mc:AlternateContent>
      </w:r>
      <w:r w:rsidRPr="0096490B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B3246" wp14:editId="19446E51">
                <wp:simplePos x="0" y="0"/>
                <wp:positionH relativeFrom="column">
                  <wp:posOffset>2137320</wp:posOffset>
                </wp:positionH>
                <wp:positionV relativeFrom="paragraph">
                  <wp:posOffset>60868</wp:posOffset>
                </wp:positionV>
                <wp:extent cx="289560" cy="149225"/>
                <wp:effectExtent l="0" t="19050" r="0" b="3175"/>
                <wp:wrapNone/>
                <wp:docPr id="905" name="Arc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7329" flipH="1">
                          <a:off x="0" y="0"/>
                          <a:ext cx="289560" cy="149225"/>
                        </a:xfrm>
                        <a:prstGeom prst="arc">
                          <a:avLst>
                            <a:gd name="adj1" fmla="val 15395734"/>
                            <a:gd name="adj2" fmla="val 2105149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1677" id="Arc 905" o:spid="_x0000_s1026" style="position:absolute;margin-left:168.3pt;margin-top:4.8pt;width:22.8pt;height:11.75pt;rotation:2624357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" path="m127131,556nsc148951,-825,171094,373,191881,4059v43548,7721,77371,25660,91098,48315l144780,74613,127131,556xem127131,556nfc148951,-825,171094,373,191881,4059v43548,7721,77371,25660,91098,48315e" filled="f" strokecolor="black [3040]">
                <v:path arrowok="t" o:connecttype="custom" o:connectlocs="127131,556;191881,4059;282979,52374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8C674" wp14:editId="0FF256B7">
                <wp:simplePos x="0" y="0"/>
                <wp:positionH relativeFrom="column">
                  <wp:posOffset>143510</wp:posOffset>
                </wp:positionH>
                <wp:positionV relativeFrom="paragraph">
                  <wp:posOffset>61595</wp:posOffset>
                </wp:positionV>
                <wp:extent cx="289560" cy="149225"/>
                <wp:effectExtent l="0" t="19050" r="0" b="3175"/>
                <wp:wrapNone/>
                <wp:docPr id="906" name="Arc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2671">
                          <a:off x="0" y="0"/>
                          <a:ext cx="289560" cy="149225"/>
                        </a:xfrm>
                        <a:prstGeom prst="arc">
                          <a:avLst>
                            <a:gd name="adj1" fmla="val 15395734"/>
                            <a:gd name="adj2" fmla="val 2105149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66F2" id="Arc 906" o:spid="_x0000_s1026" style="position:absolute;margin-left:11.3pt;margin-top:4.85pt;width:22.8pt;height:11.75pt;rotation:262435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" path="m127131,556nsc148951,-825,171094,373,191881,4059v43548,7721,77371,25660,91098,48315l144780,74613,127131,556xem127131,556nfc148951,-825,171094,373,191881,4059v43548,7721,77371,25660,91098,48315e" filled="f" strokecolor="black [3040]">
                <v:path arrowok="t" o:connecttype="custom" o:connectlocs="127131,556;191881,4059;282979,52374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566A5" wp14:editId="076FC2AD">
                <wp:simplePos x="0" y="0"/>
                <wp:positionH relativeFrom="column">
                  <wp:posOffset>246380</wp:posOffset>
                </wp:positionH>
                <wp:positionV relativeFrom="paragraph">
                  <wp:posOffset>34925</wp:posOffset>
                </wp:positionV>
                <wp:extent cx="95250" cy="224155"/>
                <wp:effectExtent l="0" t="7303" r="0" b="30797"/>
                <wp:wrapNone/>
                <wp:docPr id="907" name="Arc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4551">
                          <a:off x="0" y="0"/>
                          <a:ext cx="95250" cy="224155"/>
                        </a:xfrm>
                        <a:prstGeom prst="arc">
                          <a:avLst>
                            <a:gd name="adj1" fmla="val 21016091"/>
                            <a:gd name="adj2" fmla="val 494823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11ED" id="Arc 907" o:spid="_x0000_s1026" style="position:absolute;margin-left:19.4pt;margin-top:2.75pt;width:7.5pt;height:17.65pt;rotation:-324998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2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" path="m95124,103931nsc95559,117983,94865,132103,93076,145550v-4671,35126,-16372,62616,-31306,73548l47625,112078r47499,-8147xem95124,103931nfc95559,117983,94865,132103,93076,145550v-4671,35126,-16372,62616,-31306,73548e" filled="f" strokecolor="black [3040]">
                <v:path arrowok="t" o:connecttype="custom" o:connectlocs="95124,103931;93076,145550;61770,219098" o:connectangles="0,0,0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8C2E8D" wp14:editId="4DE2D0E8">
                <wp:simplePos x="0" y="0"/>
                <wp:positionH relativeFrom="column">
                  <wp:posOffset>189230</wp:posOffset>
                </wp:positionH>
                <wp:positionV relativeFrom="paragraph">
                  <wp:posOffset>53975</wp:posOffset>
                </wp:positionV>
                <wp:extent cx="2247900" cy="272415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ISOSCELES TRAPEZIUM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2E8D" id="_x0000_s1288" type="#_x0000_t202" style="position:absolute;margin-left:14.9pt;margin-top:4.25pt;width:177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ISOSCELES TRAPEZIUM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79" type="#_x0000_t75" style="position:absolute;margin-left:.1pt;margin-top:10pt;width:450pt;height:7.5pt;z-index:25225676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52D86" wp14:editId="57602DF8">
                <wp:simplePos x="0" y="0"/>
                <wp:positionH relativeFrom="column">
                  <wp:posOffset>1876669</wp:posOffset>
                </wp:positionH>
                <wp:positionV relativeFrom="paragraph">
                  <wp:posOffset>112395</wp:posOffset>
                </wp:positionV>
                <wp:extent cx="1887415" cy="615462"/>
                <wp:effectExtent l="19050" t="19050" r="17780" b="13335"/>
                <wp:wrapNone/>
                <wp:docPr id="90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887415" cy="615462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52D86" id="_x0000_s1289" style="position:absolute;margin-left:147.75pt;margin-top:8.85pt;width:148.6pt;height:4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854,307731;943707,614807;1885842,307731;943707,35190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CIRCLE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05717" wp14:editId="16A9D896">
                <wp:simplePos x="0" y="0"/>
                <wp:positionH relativeFrom="column">
                  <wp:posOffset>261620</wp:posOffset>
                </wp:positionH>
                <wp:positionV relativeFrom="paragraph">
                  <wp:posOffset>219075</wp:posOffset>
                </wp:positionV>
                <wp:extent cx="1858010" cy="1858010"/>
                <wp:effectExtent l="0" t="0" r="27940" b="27940"/>
                <wp:wrapNone/>
                <wp:docPr id="910" name="Oval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858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1B588" id="Oval 910" o:spid="_x0000_s1026" style="position:absolute;margin-left:20.6pt;margin-top:17.25pt;width:146.3pt;height:14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E6B40F" wp14:editId="09965475">
                <wp:simplePos x="0" y="0"/>
                <wp:positionH relativeFrom="column">
                  <wp:posOffset>2812268</wp:posOffset>
                </wp:positionH>
                <wp:positionV relativeFrom="paragraph">
                  <wp:posOffset>260350</wp:posOffset>
                </wp:positionV>
                <wp:extent cx="3181350" cy="1412240"/>
                <wp:effectExtent l="0" t="0" r="0" b="0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CIRCUMFERENCE is the outside edge of a circle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DIAMETER is a line which divides the circle into TWO SEMI-CIRCLES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RADIUS is a line from the centre to the circumference</w:t>
                            </w:r>
                          </w:p>
                          <w:p w:rsidR="00D85809" w:rsidRPr="00AB231A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B40F" id="Text Box 911" o:spid="_x0000_s1290" type="#_x0000_t202" style="position:absolute;margin-left:221.45pt;margin-top:20.5pt;width:250.5pt;height:11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CIRCUMFERENCE is the outside edge of a circle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DIAMETER is a line which divides the circle into TWO SEMI-CIRCLES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RADIUS is a line from the centre to the circumference</w:t>
                      </w:r>
                    </w:p>
                    <w:p w:rsidR="00D85809" w:rsidRPr="00AB231A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32B809" wp14:editId="1FCB1F91">
                <wp:simplePos x="0" y="0"/>
                <wp:positionH relativeFrom="column">
                  <wp:posOffset>1106170</wp:posOffset>
                </wp:positionH>
                <wp:positionV relativeFrom="paragraph">
                  <wp:posOffset>271780</wp:posOffset>
                </wp:positionV>
                <wp:extent cx="1828800" cy="495300"/>
                <wp:effectExtent l="19050" t="114300" r="12065" b="13335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89548"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09" w:rsidRPr="002472CE" w:rsidRDefault="00D85809" w:rsidP="00D85DC3">
                            <w:pPr>
                              <w:pStyle w:val="Heading2"/>
                              <w:rPr>
                                <w:rFonts w:ascii="Comic Sans MS" w:hAnsi="Comic Sans MS" w:cs="Times New Roman"/>
                                <w:b w:val="0"/>
                                <w:i w:val="0"/>
                                <w:noProof/>
                                <w:sz w:val="22"/>
                              </w:rPr>
                            </w:pPr>
                            <w:r w:rsidRPr="002472CE">
                              <w:rPr>
                                <w:rFonts w:ascii="Comic Sans MS" w:hAnsi="Comic Sans MS"/>
                                <w:b w:val="0"/>
                                <w:i w:val="0"/>
                                <w:noProof/>
                                <w:sz w:val="22"/>
                              </w:rPr>
                              <w:t>RADIUS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B809" id="Text Box 912" o:spid="_x0000_s1291" type="#_x0000_t202" style="position:absolute;margin-left:87.1pt;margin-top:21.4pt;width:2in;height:39pt;rotation:-2195950fd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" filled="f" stroked="f">
                <v:textbox>
                  <w:txbxContent>
                    <w:p w:rsidR="00D85809" w:rsidRPr="002472CE" w:rsidRDefault="00D85809" w:rsidP="00D85DC3">
                      <w:pPr>
                        <w:pStyle w:val="Heading2"/>
                        <w:rPr>
                          <w:rFonts w:ascii="Comic Sans MS" w:hAnsi="Comic Sans MS" w:cs="Times New Roman"/>
                          <w:b w:val="0"/>
                          <w:i w:val="0"/>
                          <w:noProof/>
                          <w:sz w:val="22"/>
                        </w:rPr>
                      </w:pPr>
                      <w:r w:rsidRPr="002472CE">
                        <w:rPr>
                          <w:rFonts w:ascii="Comic Sans MS" w:hAnsi="Comic Sans MS"/>
                          <w:b w:val="0"/>
                          <w:i w:val="0"/>
                          <w:noProof/>
                          <w:sz w:val="22"/>
                        </w:rPr>
                        <w:t>RADIUS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86BF8A" wp14:editId="226EDE03">
                <wp:simplePos x="0" y="0"/>
                <wp:positionH relativeFrom="column">
                  <wp:posOffset>1201092</wp:posOffset>
                </wp:positionH>
                <wp:positionV relativeFrom="paragraph">
                  <wp:posOffset>121285</wp:posOffset>
                </wp:positionV>
                <wp:extent cx="791221" cy="461963"/>
                <wp:effectExtent l="0" t="0" r="27940" b="33655"/>
                <wp:wrapNone/>
                <wp:docPr id="913" name="Straight Connecto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221" cy="4619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0021A" id="Straight Connector 9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5pt,9.55pt" to="156.8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" strokecolor="black [3040]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247DA81" wp14:editId="6996504A">
                <wp:simplePos x="0" y="0"/>
                <wp:positionH relativeFrom="column">
                  <wp:posOffset>446405</wp:posOffset>
                </wp:positionH>
                <wp:positionV relativeFrom="paragraph">
                  <wp:posOffset>256540</wp:posOffset>
                </wp:positionV>
                <wp:extent cx="1485900" cy="271145"/>
                <wp:effectExtent l="0" t="0" r="0" b="0"/>
                <wp:wrapTight wrapText="bothSides">
                  <wp:wrapPolygon edited="0">
                    <wp:start x="554" y="0"/>
                    <wp:lineTo x="554" y="19728"/>
                    <wp:lineTo x="20769" y="19728"/>
                    <wp:lineTo x="20769" y="0"/>
                    <wp:lineTo x="554" y="0"/>
                  </wp:wrapPolygon>
                </wp:wrapTight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472CE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2472CE">
                              <w:rPr>
                                <w:rFonts w:ascii="Comic Sans MS" w:hAnsi="Comic Sans MS"/>
                                <w:sz w:val="22"/>
                              </w:rPr>
                              <w:t>DIAMETER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DA81" id="Text Box 914" o:spid="_x0000_s1292" type="#_x0000_t202" style="position:absolute;margin-left:35.15pt;margin-top:20.2pt;width:117pt;height:21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FZ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" filled="f" stroked="f">
                <v:textbox>
                  <w:txbxContent>
                    <w:p w:rsidR="00D85809" w:rsidRPr="002472CE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2472CE">
                        <w:rPr>
                          <w:rFonts w:ascii="Comic Sans MS" w:hAnsi="Comic Sans MS"/>
                          <w:sz w:val="22"/>
                        </w:rPr>
                        <w:t>DIAMETER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932762" wp14:editId="165AC826">
                <wp:simplePos x="0" y="0"/>
                <wp:positionH relativeFrom="column">
                  <wp:posOffset>258787</wp:posOffset>
                </wp:positionH>
                <wp:positionV relativeFrom="paragraph">
                  <wp:posOffset>18659</wp:posOffset>
                </wp:positionV>
                <wp:extent cx="1860892" cy="0"/>
                <wp:effectExtent l="0" t="0" r="25400" b="19050"/>
                <wp:wrapNone/>
                <wp:docPr id="915" name="Straight Connector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8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AC069" id="Straight Connector 9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1.45pt" to="166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" strokecolor="black [3040]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BD22B6" wp14:editId="79E96FD6">
                <wp:simplePos x="0" y="0"/>
                <wp:positionH relativeFrom="column">
                  <wp:posOffset>586982</wp:posOffset>
                </wp:positionH>
                <wp:positionV relativeFrom="paragraph">
                  <wp:posOffset>272767</wp:posOffset>
                </wp:positionV>
                <wp:extent cx="1190625" cy="327025"/>
                <wp:effectExtent l="0" t="0" r="0" b="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09" w:rsidRPr="002472CE" w:rsidRDefault="00D85809" w:rsidP="00D85DC3">
                            <w:pPr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</w:pPr>
                            <w:r w:rsidRPr="002472CE">
                              <w:rPr>
                                <w:rFonts w:ascii="Comic Sans MS" w:hAnsi="Comic Sans MS"/>
                                <w:noProof/>
                                <w:sz w:val="28"/>
                              </w:rPr>
                              <w:t>CIRCUMFERENCE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5887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22B6" id="Text Box 916" o:spid="_x0000_s1293" type="#_x0000_t202" style="position:absolute;margin-left:46.2pt;margin-top:21.5pt;width:93.75pt;height:2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" filled="f" stroked="f">
                <v:textbox>
                  <w:txbxContent>
                    <w:p w:rsidR="00D85809" w:rsidRPr="002472CE" w:rsidRDefault="00D85809" w:rsidP="00D85DC3">
                      <w:pPr>
                        <w:rPr>
                          <w:rFonts w:ascii="Comic Sans MS" w:hAnsi="Comic Sans MS"/>
                          <w:noProof/>
                          <w:sz w:val="22"/>
                        </w:rPr>
                      </w:pPr>
                      <w:r w:rsidRPr="002472CE">
                        <w:rPr>
                          <w:rFonts w:ascii="Comic Sans MS" w:hAnsi="Comic Sans MS"/>
                          <w:noProof/>
                          <w:sz w:val="28"/>
                        </w:rPr>
                        <w:t>CIRCUMFERENCE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46F23" wp14:editId="0CD85813">
                <wp:simplePos x="0" y="0"/>
                <wp:positionH relativeFrom="column">
                  <wp:posOffset>2622139</wp:posOffset>
                </wp:positionH>
                <wp:positionV relativeFrom="paragraph">
                  <wp:posOffset>6570</wp:posOffset>
                </wp:positionV>
                <wp:extent cx="3587262" cy="527539"/>
                <wp:effectExtent l="0" t="0" r="0" b="635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262" cy="527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C18BB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C18BB">
                              <w:rPr>
                                <w:rFonts w:ascii="Comic Sans MS" w:hAnsi="Comic Sans MS"/>
                              </w:rPr>
                              <w:t>The RADIUS is always HALF the length of the DIAMETER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6F23" id="Text Box 917" o:spid="_x0000_s1294" type="#_x0000_t202" style="position:absolute;margin-left:206.45pt;margin-top:.5pt;width:282.45pt;height:4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T1v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" filled="f" stroked="f">
                <v:textbox>
                  <w:txbxContent>
                    <w:p w:rsidR="00D85809" w:rsidRPr="002C18BB" w:rsidRDefault="00D85809" w:rsidP="00D85DC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C18BB">
                        <w:rPr>
                          <w:rFonts w:ascii="Comic Sans MS" w:hAnsi="Comic Sans MS"/>
                        </w:rPr>
                        <w:t>The RADIUS is always HALF the length of the DIAMETER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B799E1" wp14:editId="389749CB">
                <wp:simplePos x="0" y="0"/>
                <wp:positionH relativeFrom="column">
                  <wp:posOffset>1096645</wp:posOffset>
                </wp:positionH>
                <wp:positionV relativeFrom="paragraph">
                  <wp:posOffset>30089</wp:posOffset>
                </wp:positionV>
                <wp:extent cx="4100195" cy="691661"/>
                <wp:effectExtent l="19050" t="19050" r="14605" b="13335"/>
                <wp:wrapNone/>
                <wp:docPr id="9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100195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TRIANGLES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99E1" id="_x0000_s1295" style="position:absolute;margin-left:86.35pt;margin-top:2.35pt;width:322.85pt;height:5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2718,345831;2050098,690925;4096778,345831;2050098,39546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TRIANGLES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F6D0A8" wp14:editId="7DAF83AF">
                <wp:simplePos x="0" y="0"/>
                <wp:positionH relativeFrom="column">
                  <wp:posOffset>-34059</wp:posOffset>
                </wp:positionH>
                <wp:positionV relativeFrom="paragraph">
                  <wp:posOffset>39659</wp:posOffset>
                </wp:positionV>
                <wp:extent cx="6134735" cy="622935"/>
                <wp:effectExtent l="0" t="0" r="0" b="5715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TRIANGLE</w:t>
                            </w: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is a flat shape with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three</w:t>
                            </w: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sides.  The following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are different types of triangle</w:t>
                            </w: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D0A8" id="_x0000_s1296" type="#_x0000_t202" style="position:absolute;margin-left:-2.7pt;margin-top:3.1pt;width:483.05pt;height:4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tw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" filled="f" stroked="f">
                <v:textbox>
                  <w:txbxContent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TRIANGLE</w:t>
                      </w: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is a flat shape with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three</w:t>
                      </w: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sides.  The following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are different types of triangle</w:t>
                      </w: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15BDBCA" wp14:editId="4C0BC11A">
                <wp:simplePos x="0" y="0"/>
                <wp:positionH relativeFrom="column">
                  <wp:posOffset>334965</wp:posOffset>
                </wp:positionH>
                <wp:positionV relativeFrom="paragraph">
                  <wp:posOffset>122555</wp:posOffset>
                </wp:positionV>
                <wp:extent cx="1255380" cy="1107253"/>
                <wp:effectExtent l="19050" t="0" r="21590" b="55245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80" cy="1107253"/>
                          <a:chOff x="0" y="0"/>
                          <a:chExt cx="1255380" cy="1107253"/>
                        </a:xfrm>
                      </wpg:grpSpPr>
                      <wps:wsp>
                        <wps:cNvPr id="921" name="Isosceles Triangle 372"/>
                        <wps:cNvSpPr/>
                        <wps:spPr>
                          <a:xfrm>
                            <a:off x="0" y="0"/>
                            <a:ext cx="1254125" cy="108140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Arc 373"/>
                        <wps:cNvSpPr/>
                        <wps:spPr>
                          <a:xfrm rot="1742614" flipV="1">
                            <a:off x="569258" y="22412"/>
                            <a:ext cx="100330" cy="109220"/>
                          </a:xfrm>
                          <a:prstGeom prst="arc">
                            <a:avLst>
                              <a:gd name="adj1" fmla="val 13300818"/>
                              <a:gd name="adj2" fmla="val 100806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Arc 374"/>
                        <wps:cNvSpPr/>
                        <wps:spPr>
                          <a:xfrm>
                            <a:off x="26894" y="968188"/>
                            <a:ext cx="78740" cy="139065"/>
                          </a:xfrm>
                          <a:prstGeom prst="arc">
                            <a:avLst>
                              <a:gd name="adj1" fmla="val 16353540"/>
                              <a:gd name="adj2" fmla="val 3383071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Arc 375"/>
                        <wps:cNvSpPr/>
                        <wps:spPr>
                          <a:xfrm rot="8788766" flipV="1">
                            <a:off x="1129553" y="990600"/>
                            <a:ext cx="122373" cy="100081"/>
                          </a:xfrm>
                          <a:prstGeom prst="arc">
                            <a:avLst>
                              <a:gd name="adj1" fmla="val 13401796"/>
                              <a:gd name="adj2" fmla="val 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Straight Connector 376"/>
                        <wps:cNvCnPr/>
                        <wps:spPr>
                          <a:xfrm>
                            <a:off x="623047" y="4482"/>
                            <a:ext cx="0" cy="1080604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6" name="Straight Connector 377"/>
                        <wps:cNvCnPr/>
                        <wps:spPr>
                          <a:xfrm flipH="1" flipV="1">
                            <a:off x="318247" y="537882"/>
                            <a:ext cx="937133" cy="54546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7" name="Straight Connector 378"/>
                        <wps:cNvCnPr/>
                        <wps:spPr>
                          <a:xfrm flipV="1">
                            <a:off x="0" y="537882"/>
                            <a:ext cx="935736" cy="54673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19799909">
                            <a:off x="26894" y="753035"/>
                            <a:ext cx="36258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4C27" w:rsidRDefault="00D85809" w:rsidP="00D85DC3">
                              <w:pPr>
                                <w:rPr>
                                  <w:rFonts w:ascii="Comic Sans MS" w:hAnsi="Comic Sans MS"/>
                                  <w:sz w:val="8"/>
                                </w:rPr>
                              </w:pPr>
                              <w:r w:rsidRPr="00B34C27">
                                <w:rPr>
                                  <w:rFonts w:ascii="Comic Sans MS" w:hAnsi="Comic Sans MS"/>
                                  <w:sz w:val="16"/>
                                </w:rPr>
                                <w:t>60°</w:t>
                              </w:r>
                              <w:r w:rsidRPr="00B34C27">
                                <w:rPr>
                                  <w:rFonts w:ascii="Comic Sans MS" w:hAnsi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647" y="147917"/>
                            <a:ext cx="36258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4C27" w:rsidRDefault="00D85809" w:rsidP="00D85DC3">
                              <w:pPr>
                                <w:rPr>
                                  <w:rFonts w:ascii="Comic Sans MS" w:hAnsi="Comic Sans MS"/>
                                  <w:sz w:val="8"/>
                                </w:rPr>
                              </w:pPr>
                              <w:r w:rsidRPr="00B34C27">
                                <w:rPr>
                                  <w:rFonts w:ascii="Comic Sans MS" w:hAnsi="Comic Sans MS"/>
                                  <w:sz w:val="16"/>
                                </w:rPr>
                                <w:t>60°</w:t>
                              </w:r>
                              <w:r w:rsidRPr="00B34C27">
                                <w:rPr>
                                  <w:rFonts w:ascii="Comic Sans MS" w:hAnsi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 rot="2028618">
                            <a:off x="766482" y="883023"/>
                            <a:ext cx="36258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4C27" w:rsidRDefault="00D85809" w:rsidP="00D85DC3">
                              <w:pPr>
                                <w:rPr>
                                  <w:rFonts w:ascii="Comic Sans MS" w:hAnsi="Comic Sans MS"/>
                                  <w:sz w:val="8"/>
                                </w:rPr>
                              </w:pPr>
                              <w:r w:rsidRPr="00B34C27">
                                <w:rPr>
                                  <w:rFonts w:ascii="Comic Sans MS" w:hAnsi="Comic Sans MS"/>
                                  <w:sz w:val="16"/>
                                </w:rPr>
                                <w:t>60°</w:t>
                              </w:r>
                              <w:r w:rsidRPr="00B34C27">
                                <w:rPr>
                                  <w:rFonts w:ascii="Comic Sans MS" w:hAnsi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BDBCA" id="Group 920" o:spid="_x0000_s1297" style="position:absolute;margin-left:26.4pt;margin-top:9.65pt;width:98.85pt;height:87.2pt;z-index:251696128" coordsize="12553,1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72" o:spid="_x0000_s1298" type="#_x0000_t5" style="position:absolute;width:12541;height:10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jH8UA&#10;AADcAAAADwAAAGRycy9kb3ducmV2LnhtbESPQUvDQBSE74L/YXmCN7tpBEnSbEoVBQ/S0lZ7fmSf&#10;2WD2bdxd2/jvXaHQ4zAz3zD1crKDOJIPvWMF81kGgrh1uudOwfv+5a4AESKyxsExKfilAMvm+qrG&#10;SrsTb+m4i51IEA4VKjAxjpWUoTVkMczcSJy8T+ctxiR9J7XHU4LbQeZZ9iAt9pwWDI70ZKj92v1Y&#10;BW/73HyX683H82N5KNar+4A+FErd3kyrBYhIU7yEz+1XraDM5/B/Jh0B2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mMfxQAAANwAAAAPAAAAAAAAAAAAAAAAAJgCAABkcnMv&#10;ZG93bnJldi54bWxQSwUGAAAAAAQABAD1AAAAigMAAAAA&#10;" filled="f" strokecolor="black [3213]" strokeweight="2pt"/>
                <v:shape id="Arc 373" o:spid="_x0000_s1299" style="position:absolute;left:5692;top:224;width:1003;height:1092;rotation:-1903399fd;flip:y;visibility:visible;mso-wrap-style:square;v-text-anchor:middle" coordsize="100330,10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21MUA&#10;AADcAAAADwAAAGRycy9kb3ducmV2LnhtbESPQWvCQBSE74L/YXkFb3XTHNSmrlIDgYAt0rTeH9nX&#10;JDX7NsluNf57t1DwOMzMN8x6O5pWnGlwjWUFT/MIBHFpdcOVgq/P7HEFwnlkja1lUnAlB9vNdLLG&#10;RNsLf9C58JUIEHYJKqi97xIpXVmTQTe3HXHwvu1g0Ac5VFIPeAlw08o4ihbSYMNhocaO0prKU/Fr&#10;FIxm9/Z+zK8nosOx3y8z3P+kvVKzh/H1BYSn0d/D/+1cK3iOY/g7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/bUxQAAANwAAAAPAAAAAAAAAAAAAAAAAJgCAABkcnMv&#10;ZG93bnJldi54bWxQSwUGAAAAAAQABAD1AAAAigMAAAAA&#10;" path="m11334,20037nsc27183,-1059,54893,-6205,76271,7978v19150,12705,28228,37703,22234,61229l50165,54610,11334,20037xem11334,20037nfc27183,-1059,54893,-6205,76271,7978v19150,12705,28228,37703,22234,61229e" filled="f" strokecolor="black [3040]">
                  <v:path arrowok="t" o:connecttype="custom" o:connectlocs="11334,20037;76271,7978;98505,69207" o:connectangles="0,0,0"/>
                </v:shape>
                <v:shape id="Arc 374" o:spid="_x0000_s1300" style="position:absolute;left:268;top:9681;width:788;height:1391;visibility:visible;mso-wrap-style:square;v-text-anchor:middle" coordsize="78740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n68cA&#10;AADcAAAADwAAAGRycy9kb3ducmV2LnhtbESPQWvCQBSE74X+h+UJvRTd1Eq10VXEItiLaPTS2zP7&#10;zEazb0N2q8m/7xYKPQ4z8w0zW7S2EjdqfOlYwcsgAUGcO11yoeB4WPcnIHxA1lg5JgUdeVjMHx9m&#10;mGp35z3dslCICGGfogITQp1K6XNDFv3A1cTRO7vGYoiyKaRu8B7htpLDJHmTFkuOCwZrWhnKr9m3&#10;VbDbbrLnLnSX3efVjEbm62M9Pl2Ueuq1yymIQG34D/+1N1rB+/A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Op+vHAAAA3AAAAA8AAAAAAAAAAAAAAAAAmAIAAGRy&#10;cy9kb3ducmV2LnhtbFBLBQYAAAAABAAEAPUAAACMAwAAAAA=&#10;" path="m42468,216nsc60626,2747,75431,26948,78262,58727v1785,20036,-1473,40450,-8919,55892l39370,69533,42468,216xem42468,216nfc60626,2747,75431,26948,78262,58727v1785,20036,-1473,40450,-8919,55892e" filled="f" strokecolor="black [3040]">
                  <v:path arrowok="t" o:connecttype="custom" o:connectlocs="42468,216;78262,58727;69343,114619" o:connectangles="0,0,0"/>
                </v:shape>
                <v:shape id="Arc 375" o:spid="_x0000_s1301" style="position:absolute;left:11295;top:9906;width:1224;height:1000;rotation:-9599676fd;flip:y;visibility:visible;mso-wrap-style:square;v-text-anchor:middle" coordsize="122373,100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KBsEA&#10;AADcAAAADwAAAGRycy9kb3ducmV2LnhtbESPQYvCMBSE74L/ITzBm6YtUrQaiyjC3kTdvT+aZ1ts&#10;XkqTrdVfb4SFPQ4z8w2zyQfTiJ46V1tWEM8jEMSF1TWXCr6vx9kShPPIGhvLpOBJDvLteLTBTNsH&#10;n6m/+FIECLsMFVTet5mUrqjIoJvbljh4N9sZ9EF2pdQdPgLcNDKJolQarDksVNjSvqLifvk1Ck4/&#10;5/Lpj4ehTw5x+kpNH0BSqelk2K1BeBr8f/iv/aUVrJIFfM6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fSgbBAAAA3AAAAA8AAAAAAAAAAAAAAAAAmAIAAGRycy9kb3du&#10;cmV2LnhtbFBLBQYAAAAABAAEAPUAAACGAwAAAAA=&#10;" path="m21133,12212nsc37342,733,59716,-2970,80107,2452v25204,6702,42267,25913,42267,47589l61187,50041,21133,12212xem21133,12212nfc37342,733,59716,-2970,80107,2452v25204,6702,42267,25913,42267,47589e" filled="f" strokecolor="black [3040]">
                  <v:path arrowok="t" o:connecttype="custom" o:connectlocs="21133,12212;80107,2452;122374,50041" o:connectangles="0,0,0"/>
                </v:shape>
                <v:line id="Straight Connector 376" o:spid="_x0000_s1302" style="position:absolute;visibility:visible;mso-wrap-style:square" from="6230,44" to="6230,10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KEu8QAAADcAAAADwAAAGRycy9kb3ducmV2LnhtbESPzWrDMBCE74G+g9hALyGRa9KQuFFC&#10;KRSnxzq55LZIW9vEWhlL9U+fPioUehxm5htmfxxtI3rqfO1YwdMqAUGsnam5VHA5vy+3IHxANtg4&#10;JgUTeTgeHmZ7zIwb+JP6IpQiQthnqKAKoc2k9Loii37lWuLofbnOYoiyK6XpcIhw28g0STbSYs1x&#10;ocKW3irSt+LbKriSXJ/zxWn64V2atGg0fuRaqcf5+PoCItAY/sN/7ZNRsEuf4fdMP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oS7xAAAANwAAAAPAAAAAAAAAAAA&#10;AAAAAKECAABkcnMvZG93bnJldi54bWxQSwUGAAAAAAQABAD5AAAAkgMAAAAA&#10;" strokecolor="black [3040]">
                  <v:stroke dashstyle="dash"/>
                </v:line>
                <v:line id="Straight Connector 377" o:spid="_x0000_s1303" style="position:absolute;flip:x y;visibility:visible;mso-wrap-style:square" from="3182,5378" to="12553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Xa8UAAADcAAAADwAAAGRycy9kb3ducmV2LnhtbESP0WoCMRRE3wv9h3ALfatZrYquRimi&#10;IKUirn7AZXPdrG5utpuo6983BcHHYWbOMNN5aytxpcaXjhV0OwkI4tzpkgsFh/3qYwTCB2SNlWNS&#10;cCcP89nryxRT7W68o2sWChEh7FNUYEKoUyl9bsii77iaOHpH11gMUTaF1A3eItxWspckQ2mx5Lhg&#10;sKaFofycXayC7PK9Ou2Og/a3/jTLbXbq/3Q3a6Xe39qvCYhAbXiGH+21VjDuDeH/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zXa8UAAADcAAAADwAAAAAAAAAA&#10;AAAAAAChAgAAZHJzL2Rvd25yZXYueG1sUEsFBgAAAAAEAAQA+QAAAJMDAAAAAA==&#10;" strokecolor="black [3040]">
                  <v:stroke dashstyle="dash"/>
                </v:line>
                <v:line id="Straight Connector 378" o:spid="_x0000_s1304" style="position:absolute;flip:y;visibility:visible;mso-wrap-style:square" from="0,5378" to="9357,10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PK8MAAADcAAAADwAAAGRycy9kb3ducmV2LnhtbESPzWrDMBCE74G+g9hAb4mcFPrjRjZN&#10;oGDoxU3yAIu1tkytlbEU2337KBDIcZiZb5hdPttOjDT41rGCzToBQVw53XKj4Hz6Xr2D8AFZY+eY&#10;FPyThzx7Wuww1W7iXxqPoRERwj5FBSaEPpXSV4Ys+rXriaNXu8FiiHJopB5winDbyW2SvEqLLccF&#10;gz0dDFV/x4tVUO5PZ5x98VK5i6tt/dOYlkulnpfz1yeIQHN4hO/tQiv42L7B7Uw8AjK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XTyvDAAAA3AAAAA8AAAAAAAAAAAAA&#10;AAAAoQIAAGRycy9kb3ducmV2LnhtbFBLBQYAAAAABAAEAPkAAACRAwAAAAA=&#10;" strokecolor="black [3040]">
                  <v:stroke dashstyle="dash"/>
                </v:line>
                <v:shape id="_x0000_s1305" type="#_x0000_t202" style="position:absolute;left:268;top:7530;width:3626;height:2133;rotation:-19661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wXMMA&#10;AADcAAAADwAAAGRycy9kb3ducmV2LnhtbERPy2rCQBTdC/7DcIXudGJoxUZHEVFa3BQfXbi7Zq5J&#10;MHMnZkaT+vXOouDycN7TeWtKcafaFZYVDAcRCOLU6oIzBYf9uj8G4TyyxtIyKfgjB/NZtzPFRNuG&#10;t3Tf+UyEEHYJKsi9rxIpXZqTQTewFXHgzrY26AOsM6lrbEK4KWUcRSNpsODQkGNFy5zSy+5mFOjH&#10;VW7i1eirOW30j/vNjrfl+4dSb712MQHhqfUv8b/7Wyv4jMP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TwXMMAAADcAAAADwAAAAAAAAAAAAAAAACYAgAAZHJzL2Rv&#10;d25yZXYueG1sUEsFBgAAAAAEAAQA9QAAAIgDAAAAAA==&#10;" filled="f" stroked="f">
                  <v:textbox>
                    <w:txbxContent>
                      <w:p w:rsidR="00D85809" w:rsidRPr="00B34C27" w:rsidRDefault="00D85809" w:rsidP="00D85DC3">
                        <w:pPr>
                          <w:rPr>
                            <w:rFonts w:ascii="Comic Sans MS" w:hAnsi="Comic Sans MS"/>
                            <w:sz w:val="8"/>
                          </w:rPr>
                        </w:pPr>
                        <w:r w:rsidRPr="00B34C27">
                          <w:rPr>
                            <w:rFonts w:ascii="Comic Sans MS" w:hAnsi="Comic Sans MS"/>
                            <w:sz w:val="16"/>
                          </w:rPr>
                          <w:t>60°</w:t>
                        </w:r>
                        <w:r w:rsidRPr="00B34C27">
                          <w:rPr>
                            <w:rFonts w:ascii="Comic Sans MS" w:hAnsi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06" type="#_x0000_t202" style="position:absolute;left:4706;top:1479;width:3626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zL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TB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zLsMAAADcAAAADwAAAAAAAAAAAAAAAACYAgAAZHJzL2Rv&#10;d25yZXYueG1sUEsFBgAAAAAEAAQA9QAAAIgDAAAAAA==&#10;" filled="f" stroked="f">
                  <v:textbox>
                    <w:txbxContent>
                      <w:p w:rsidR="00D85809" w:rsidRPr="00B34C27" w:rsidRDefault="00D85809" w:rsidP="00D85DC3">
                        <w:pPr>
                          <w:rPr>
                            <w:rFonts w:ascii="Comic Sans MS" w:hAnsi="Comic Sans MS"/>
                            <w:sz w:val="8"/>
                          </w:rPr>
                        </w:pPr>
                        <w:r w:rsidRPr="00B34C27">
                          <w:rPr>
                            <w:rFonts w:ascii="Comic Sans MS" w:hAnsi="Comic Sans MS"/>
                            <w:sz w:val="16"/>
                          </w:rPr>
                          <w:t>60°</w:t>
                        </w:r>
                        <w:r w:rsidRPr="00B34C27">
                          <w:rPr>
                            <w:rFonts w:ascii="Comic Sans MS" w:hAnsi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07" type="#_x0000_t202" style="position:absolute;left:7664;top:8830;width:3626;height:2133;rotation:22157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2/cIA&#10;AADcAAAADwAAAGRycy9kb3ducmV2LnhtbERPTWsCMRC9C/0PYYTeatYWiq5GkYpQaBFdRfA2bMbs&#10;4maSblLd+uvNoeDx8b6n88424kJtqB0rGA4yEMSl0zUbBfvd6mUEIkRkjY1jUvBHAeazp94Uc+2u&#10;vKVLEY1IIRxyVFDF6HMpQ1mRxTBwnjhxJ9dajAm2RuoWryncNvI1y96lxZpTQ4WePioqz8WvVYCH&#10;W/fzZYrV2ltvvpfHzW15MEo997vFBESkLj7E/+5PrWD8luan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Tb9wgAAANwAAAAPAAAAAAAAAAAAAAAAAJgCAABkcnMvZG93&#10;bnJldi54bWxQSwUGAAAAAAQABAD1AAAAhwMAAAAA&#10;" filled="f" stroked="f">
                  <v:textbox>
                    <w:txbxContent>
                      <w:p w:rsidR="00D85809" w:rsidRPr="00B34C27" w:rsidRDefault="00D85809" w:rsidP="00D85DC3">
                        <w:pPr>
                          <w:rPr>
                            <w:rFonts w:ascii="Comic Sans MS" w:hAnsi="Comic Sans MS"/>
                            <w:sz w:val="8"/>
                          </w:rPr>
                        </w:pPr>
                        <w:r w:rsidRPr="00B34C27">
                          <w:rPr>
                            <w:rFonts w:ascii="Comic Sans MS" w:hAnsi="Comic Sans MS"/>
                            <w:sz w:val="16"/>
                          </w:rPr>
                          <w:t>60°</w:t>
                        </w:r>
                        <w:r w:rsidRPr="00B34C27">
                          <w:rPr>
                            <w:rFonts w:ascii="Comic Sans MS" w:hAnsi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9FBF1C9" wp14:editId="5177A913">
                <wp:simplePos x="0" y="0"/>
                <wp:positionH relativeFrom="column">
                  <wp:posOffset>3789157</wp:posOffset>
                </wp:positionH>
                <wp:positionV relativeFrom="paragraph">
                  <wp:posOffset>63239</wp:posOffset>
                </wp:positionV>
                <wp:extent cx="2344420" cy="785980"/>
                <wp:effectExtent l="0" t="0" r="17780" b="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785980"/>
                          <a:chOff x="0" y="0"/>
                          <a:chExt cx="2344420" cy="785980"/>
                        </a:xfrm>
                      </wpg:grpSpPr>
                      <wps:wsp>
                        <wps:cNvPr id="932" name="Isosceles Triangle 383"/>
                        <wps:cNvSpPr/>
                        <wps:spPr>
                          <a:xfrm>
                            <a:off x="0" y="0"/>
                            <a:ext cx="2344420" cy="73787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Arc 672"/>
                        <wps:cNvSpPr/>
                        <wps:spPr>
                          <a:xfrm>
                            <a:off x="161365" y="605117"/>
                            <a:ext cx="156845" cy="158750"/>
                          </a:xfrm>
                          <a:prstGeom prst="arc">
                            <a:avLst>
                              <a:gd name="adj1" fmla="val 13876643"/>
                              <a:gd name="adj2" fmla="val 2120354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Arc 673"/>
                        <wps:cNvSpPr/>
                        <wps:spPr>
                          <a:xfrm rot="15742060">
                            <a:off x="2082053" y="629770"/>
                            <a:ext cx="153670" cy="158750"/>
                          </a:xfrm>
                          <a:prstGeom prst="arc">
                            <a:avLst>
                              <a:gd name="adj1" fmla="val 16200000"/>
                              <a:gd name="adj2" fmla="val 110491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Straight Connector 674"/>
                        <wps:cNvCnPr/>
                        <wps:spPr>
                          <a:xfrm flipH="1">
                            <a:off x="1165412" y="8964"/>
                            <a:ext cx="3175" cy="73723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95BE4" id="Group 931" o:spid="_x0000_s1026" style="position:absolute;margin-left:298.35pt;margin-top:5pt;width:184.6pt;height:61.9pt;z-index:251698176" coordsize="23444,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">
                <v:shape id="Isosceles Triangle 383" o:spid="_x0000_s1027" type="#_x0000_t5" style="position:absolute;width:23444;height:7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rtcUA&#10;AADcAAAADwAAAGRycy9kb3ducmV2LnhtbESPzWrDMBCE74W+g9hCb41cB4LtRAlpaKGHktL8nRdr&#10;Y5lYK0dSE+ftq0Khx2FmvmFmi8F24kI+tI4VPI8yEMS10y03Cnbbt6cCRIjIGjvHpOBGARbz+7sZ&#10;Vtpd+Ysum9iIBOFQoQITY19JGWpDFsPI9cTJOzpvMSbpG6k9XhPcdjLPsom02HJaMNjTylB92nxb&#10;BR/b3JzL9ef+9aU8FOvlOKAPhVKPD8NyCiLSEP/Df+13raAc5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Wu1xQAAANwAAAAPAAAAAAAAAAAAAAAAAJgCAABkcnMv&#10;ZG93bnJldi54bWxQSwUGAAAAAAQABAD1AAAAigMAAAAA&#10;" filled="f" strokecolor="black [3213]" strokeweight="2pt"/>
                <v:shape id="Arc 672" o:spid="_x0000_s1028" style="position:absolute;left:1613;top:6051;width:1569;height:1587;visibility:visible;mso-wrap-style:square;v-text-anchor:middle" coordsize="15684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H2MYA&#10;AADcAAAADwAAAGRycy9kb3ducmV2LnhtbESPzWrDMBCE74W8g9hALyaR20Bx3CjGFEwbaA756X1r&#10;bWxTa2UsNXbz9FUgkOMwM98wq2w0rThT7xrLCp7mMQji0uqGKwXHQzFLQDiPrLG1TAr+yEG2njys&#10;MNV24B2d974SAcIuRQW1910qpStrMujmtiMO3sn2Bn2QfSV1j0OAm1Y+x/GLNNhwWKixo7eayp/9&#10;r1FQ5J+nzaUgE2+LNorev5P8a1cq9Tgd81cQnkZ/D9/aH1rBcrGA65l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bH2MYAAADcAAAADwAAAAAAAAAAAAAAAACYAgAAZHJz&#10;L2Rvd25yZXYueG1sUEsFBgAAAAAEAAQA9QAAAIsDAAAAAA==&#10;" path="m29005,17742nsc59650,-7429,104002,-5629,132558,21945v28046,27082,32335,70841,10095,102973l78423,79375,29005,17742xem29005,17742nfc59650,-7429,104002,-5629,132558,21945v28046,27082,32335,70841,10095,102973e" filled="f" strokecolor="black [3040]">
                  <v:path arrowok="t" o:connecttype="custom" o:connectlocs="29005,17742;132558,21945;142653,124918" o:connectangles="0,0,0"/>
                </v:shape>
                <v:shape id="Arc 673" o:spid="_x0000_s1029" style="position:absolute;left:20821;top:6297;width:1536;height:1587;rotation:-6398433fd;visibility:visible;mso-wrap-style:square;v-text-anchor:middle" coordsize="153670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d3cYA&#10;AADcAAAADwAAAGRycy9kb3ducmV2LnhtbESP3WrCQBSE7wt9h+UUvKubaikas4qKLUVKrT+9P2RP&#10;ssHs2ZBdNb69KxR6OczMN0w262wtztT6yrGCl34Cgjh3uuJSwWH//jwC4QOyxtoxKbiSh9n08SHD&#10;VLsLb+m8C6WIEPYpKjAhNKmUPjdk0fddQxy9wrUWQ5RtKXWLlwi3tRwkyZu0WHFcMNjQ0lB+3J2s&#10;gvynWLr16mN7/d2cjma98d+Lr5FSvaduPgERqAv/4b/2p1YwHr7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Ad3cYAAADcAAAADwAAAAAAAAAAAAAAAACYAgAAZHJz&#10;L2Rvd25yZXYueG1sUEsFBgAAAAAEAAQA9QAAAIsDAAAAAA==&#10;" path="m76835,nsc101945,,125470,12675,139841,33946v13746,20346,17492,46162,10124,69778l76835,79375,76835,xem76835,nfc101945,,125470,12675,139841,33946v13746,20346,17492,46162,10124,69778e" filled="f" strokecolor="black [3040]">
                  <v:path arrowok="t" o:connecttype="custom" o:connectlocs="76835,0;139841,33946;149965,103724" o:connectangles="0,0,0"/>
                </v:shape>
                <v:line id="Straight Connector 674" o:spid="_x0000_s1030" style="position:absolute;flip:x;visibility:visible;mso-wrap-style:square" from="11654,89" to="11685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DiGsIAAADcAAAADwAAAGRycy9kb3ducmV2LnhtbESP0YrCMBRE34X9h3AF3zRV2UW7pmUV&#10;BGFf3OoHXJrbpmxzU5qo9e+NIPg4zMwZZpMPthVX6n3jWMF8loAgLp1uuFZwPu2nKxA+IGtsHZOC&#10;O3nIs4/RBlPtbvxH1yLUIkLYp6jAhNClUvrSkEU/cx1x9CrXWwxR9rXUPd4i3LZykSRf0mLDccFg&#10;RztD5X9xsQqO29MZB39Ylu7iKlv91qbho1KT8fDzDSLQEN7hV/ugFayXn/A8E4+Az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DiGsIAAADcAAAADwAAAAAAAAAAAAAA&#10;AAChAgAAZHJzL2Rvd25yZXYueG1sUEsFBgAAAAAEAAQA+QAAAJADAAAAAA==&#10;" strokecolor="black [3040]">
                  <v:stroke dashstyle="dash"/>
                </v:lin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9E1DE2" wp14:editId="2AED5B18">
                <wp:simplePos x="0" y="0"/>
                <wp:positionH relativeFrom="column">
                  <wp:posOffset>4314115</wp:posOffset>
                </wp:positionH>
                <wp:positionV relativeFrom="paragraph">
                  <wp:posOffset>-299</wp:posOffset>
                </wp:positionV>
                <wp:extent cx="1347470" cy="272415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ISOSCELES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1DE2" id="_x0000_s1308" type="#_x0000_t202" style="position:absolute;margin-left:339.7pt;margin-top:0;width:106.1pt;height:2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KFug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ISOSCELES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CC6216" wp14:editId="31DBD2F0">
                <wp:simplePos x="0" y="0"/>
                <wp:positionH relativeFrom="column">
                  <wp:posOffset>270510</wp:posOffset>
                </wp:positionH>
                <wp:positionV relativeFrom="paragraph">
                  <wp:posOffset>152400</wp:posOffset>
                </wp:positionV>
                <wp:extent cx="1347470" cy="27241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EQUILATERAL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6216" id="_x0000_s1309" type="#_x0000_t202" style="position:absolute;margin-left:21.3pt;margin-top:12pt;width:106.1pt;height:2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aQug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EQUILATERAL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381F39" wp14:editId="5912A5F9">
                <wp:simplePos x="0" y="0"/>
                <wp:positionH relativeFrom="column">
                  <wp:posOffset>3743325</wp:posOffset>
                </wp:positionH>
                <wp:positionV relativeFrom="paragraph">
                  <wp:posOffset>83820</wp:posOffset>
                </wp:positionV>
                <wp:extent cx="2247900" cy="771525"/>
                <wp:effectExtent l="0" t="0" r="0" b="9525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Two sides equal in length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Two equal angles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line of symmetry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1F39" id="_x0000_s1310" type="#_x0000_t202" style="position:absolute;margin-left:294.75pt;margin-top:6.6pt;width:177pt;height: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nt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Two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Two equal angles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line of symmetry 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761A3F" wp14:editId="3CD9C618">
                <wp:simplePos x="0" y="0"/>
                <wp:positionH relativeFrom="column">
                  <wp:posOffset>-162560</wp:posOffset>
                </wp:positionH>
                <wp:positionV relativeFrom="paragraph">
                  <wp:posOffset>140335</wp:posOffset>
                </wp:positionV>
                <wp:extent cx="2247900" cy="771525"/>
                <wp:effectExtent l="0" t="0" r="0" b="9525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three sides are equal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angles are 60°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 lines of symmetry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1A3F" id="_x0000_s1311" type="#_x0000_t202" style="position:absolute;margin-left:-12.8pt;margin-top:11.05pt;width:177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34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three sides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angles are 60°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 lines of symmetry 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914D14" wp14:editId="2646C13F">
                <wp:simplePos x="0" y="0"/>
                <wp:positionH relativeFrom="column">
                  <wp:posOffset>4368800</wp:posOffset>
                </wp:positionH>
                <wp:positionV relativeFrom="paragraph">
                  <wp:posOffset>230505</wp:posOffset>
                </wp:positionV>
                <wp:extent cx="1080135" cy="1588135"/>
                <wp:effectExtent l="184150" t="368300" r="189865" b="0"/>
                <wp:wrapNone/>
                <wp:docPr id="390" name="Isosceles Tri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65359">
                          <a:off x="0" y="0"/>
                          <a:ext cx="1080135" cy="158813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C3AE" id="Isosceles Triangle 390" o:spid="_x0000_s1026" type="#_x0000_t5" style="position:absolute;margin-left:344pt;margin-top:18.15pt;width:85.05pt;height:125.05pt;rotation:815416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" adj="0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3706495" wp14:editId="09CF61AD">
                <wp:simplePos x="0" y="0"/>
                <wp:positionH relativeFrom="column">
                  <wp:posOffset>287655</wp:posOffset>
                </wp:positionH>
                <wp:positionV relativeFrom="paragraph">
                  <wp:posOffset>182245</wp:posOffset>
                </wp:positionV>
                <wp:extent cx="1295400" cy="1295400"/>
                <wp:effectExtent l="0" t="0" r="19050" b="1905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295400"/>
                          <a:chOff x="0" y="0"/>
                          <a:chExt cx="1295400" cy="1295400"/>
                        </a:xfrm>
                      </wpg:grpSpPr>
                      <wps:wsp>
                        <wps:cNvPr id="384" name="Right Triangle 384"/>
                        <wps:cNvSpPr/>
                        <wps:spPr>
                          <a:xfrm flipV="1">
                            <a:off x="0" y="0"/>
                            <a:ext cx="1295400" cy="1295400"/>
                          </a:xfrm>
                          <a:prstGeom prst="rt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0"/>
                            <a:ext cx="191721" cy="1917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AE569" id="Group 386" o:spid="_x0000_s1026" style="position:absolute;margin-left:22.65pt;margin-top:14.35pt;width:102pt;height:102pt;z-index:251700224" coordsize="12954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384" o:spid="_x0000_s1027" type="#_x0000_t6" style="position:absolute;width:12954;height:129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KYMYA&#10;AADcAAAADwAAAGRycy9kb3ducmV2LnhtbESPzWrDMBCE74W+g9hCb42c2LSJE8U4TVoKOeXnATbW&#10;xja2VsZSHPftq0Khx2FmvmFW2WhaMVDvassKppMIBHFhdc2lgvPp42UOwnlkja1lUvBNDrL148MK&#10;U23vfKDh6EsRIOxSVFB536VSuqIig25iO+LgXW1v0AfZl1L3eA9w08pZFL1KgzWHhQo7eq+oaI43&#10;o2D3WTaXZBu3yVtx2Seb/Lxf7Bqlnp/GfAnC0+j/w3/tL60gnif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7KYMYAAADcAAAADwAAAAAAAAAAAAAAAACYAgAAZHJz&#10;L2Rvd25yZXYueG1sUEsFBgAAAAAEAAQA9QAAAIsDAAAAAA==&#10;" filled="f" strokecolor="black [3213]" strokeweight="2pt"/>
                <v:rect id="Rectangle 385" o:spid="_x0000_s1028" style="position:absolute;width:1917;height:1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aMsUA&#10;AADcAAAADwAAAGRycy9kb3ducmV2LnhtbESPQWvCQBSE7wX/w/IEb3VjasWmrkGEiqdCNTn09sg+&#10;k9Ts25hdY/rvuwXB4zAz3zCrdDCN6KlztWUFs2kEgriwuuZSQXb8eF6CcB5ZY2OZFPySg3Q9elph&#10;ou2Nv6g/+FIECLsEFVTet4mUrqjIoJvaljh4J9sZ9EF2pdQd3gLcNDKOooU0WHNYqLClbUXF+XA1&#10;Ct5++PQd5btLnJl+3u4v+JnXC6Um42HzDsLT4B/he3uvFbwsX+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xoyxQAAANwAAAAPAAAAAAAAAAAAAAAAAJgCAABkcnMv&#10;ZG93bnJldi54bWxQSwUGAAAAAAQABAD1AAAAigMAAAAA&#10;" fillcolor="black [3200]" strokecolor="black [1600]" strokeweight="2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E2F081" wp14:editId="643169B7">
                <wp:simplePos x="0" y="0"/>
                <wp:positionH relativeFrom="column">
                  <wp:posOffset>4175125</wp:posOffset>
                </wp:positionH>
                <wp:positionV relativeFrom="paragraph">
                  <wp:posOffset>240665</wp:posOffset>
                </wp:positionV>
                <wp:extent cx="1414145" cy="272415"/>
                <wp:effectExtent l="0" t="0" r="0" b="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SCALENE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F081" id="_x0000_s1312" type="#_x0000_t202" style="position:absolute;margin-left:328.75pt;margin-top:18.95pt;width:111.35pt;height:2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SCALENE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B17E33" wp14:editId="724359DE">
                <wp:simplePos x="0" y="0"/>
                <wp:positionH relativeFrom="column">
                  <wp:posOffset>3334348</wp:posOffset>
                </wp:positionH>
                <wp:positionV relativeFrom="paragraph">
                  <wp:posOffset>190014</wp:posOffset>
                </wp:positionV>
                <wp:extent cx="3181350" cy="83820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three sides are different lengths</w:t>
                            </w:r>
                          </w:p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equal angles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7E33" id="_x0000_s1313" type="#_x0000_t202" style="position:absolute;margin-left:262.55pt;margin-top:14.95pt;width:250.5pt;height:6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IZ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three sides are different lengths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equal angles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B96B5" wp14:editId="2F315760">
                <wp:simplePos x="0" y="0"/>
                <wp:positionH relativeFrom="column">
                  <wp:posOffset>188595</wp:posOffset>
                </wp:positionH>
                <wp:positionV relativeFrom="paragraph">
                  <wp:posOffset>92075</wp:posOffset>
                </wp:positionV>
                <wp:extent cx="1414145" cy="272415"/>
                <wp:effectExtent l="0" t="0" r="0" b="0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RIGHT-ANGLED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96B5" id="_x0000_s1314" type="#_x0000_t202" style="position:absolute;margin-left:14.85pt;margin-top:7.25pt;width:111.35pt;height:2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RIGHT-ANGLED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F1CB81" wp14:editId="6118CE3B">
                <wp:simplePos x="0" y="0"/>
                <wp:positionH relativeFrom="column">
                  <wp:posOffset>-33655</wp:posOffset>
                </wp:positionH>
                <wp:positionV relativeFrom="paragraph">
                  <wp:posOffset>90170</wp:posOffset>
                </wp:positionV>
                <wp:extent cx="2375535" cy="297815"/>
                <wp:effectExtent l="0" t="0" r="0" b="6985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Contains one right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CB81" id="_x0000_s1315" type="#_x0000_t202" style="position:absolute;margin-left:-2.65pt;margin-top:7.1pt;width:187.05pt;height:2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yx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" filled="f" stroked="f">
                <v:textbox>
                  <w:txbxContent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Contains one right angle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noProof/>
        </w:rPr>
        <w:pict>
          <v:shape id="_x0000_s1080" type="#_x0000_t75" style="position:absolute;margin-left:21.25pt;margin-top:15.35pt;width:450pt;height:7.5pt;z-index:252274176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AC9A62" wp14:editId="6BAB591F">
                <wp:simplePos x="0" y="0"/>
                <wp:positionH relativeFrom="column">
                  <wp:posOffset>251460</wp:posOffset>
                </wp:positionH>
                <wp:positionV relativeFrom="paragraph">
                  <wp:posOffset>93980</wp:posOffset>
                </wp:positionV>
                <wp:extent cx="1461135" cy="450850"/>
                <wp:effectExtent l="19050" t="19050" r="24765" b="25400"/>
                <wp:wrapNone/>
                <wp:docPr id="39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61135" cy="4508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A8621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POLYGON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9A62" id="_x0000_s1316" style="position:absolute;margin-left:19.8pt;margin-top:7.4pt;width:115.05pt;height:3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4532,225425;730568,450370;1459917,225425;730568,25778" o:connectangles="0,0,0,0" textboxrect="2977,3262,17087,17337"/>
                <o:lock v:ext="edit" aspectratio="t" verticies="t"/>
                <v:textbox>
                  <w:txbxContent>
                    <w:p w:rsidR="00D85809" w:rsidRPr="00A8621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POLYGON</w:t>
                      </w:r>
                    </w:p>
                  </w:txbxContent>
                </v:textbox>
              </v:shape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86EAF5" wp14:editId="7DF073AB">
                <wp:simplePos x="0" y="0"/>
                <wp:positionH relativeFrom="column">
                  <wp:posOffset>-142240</wp:posOffset>
                </wp:positionH>
                <wp:positionV relativeFrom="paragraph">
                  <wp:posOffset>144780</wp:posOffset>
                </wp:positionV>
                <wp:extent cx="6457950" cy="1403985"/>
                <wp:effectExtent l="0" t="0" r="0" b="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2D789A"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is a flat shape with three or more straight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6EAF5" id="_x0000_s1317" type="#_x0000_t202" style="position:absolute;margin-left:-11.2pt;margin-top:11.4pt;width:508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 w:rsidRPr="002D789A"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is a flat shape with three or more straight sides.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926FF2" wp14:editId="68DD3E19">
                <wp:simplePos x="0" y="0"/>
                <wp:positionH relativeFrom="column">
                  <wp:posOffset>-142240</wp:posOffset>
                </wp:positionH>
                <wp:positionV relativeFrom="paragraph">
                  <wp:posOffset>210820</wp:posOffset>
                </wp:positionV>
                <wp:extent cx="6521450" cy="1403985"/>
                <wp:effectExtent l="0" t="0" r="0" b="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following is a list of names of polygons and the number of straight sides they have.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26FF2" id="_x0000_s1318" type="#_x0000_t202" style="position:absolute;margin-left:-11.2pt;margin-top:16.6pt;width:513.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The following is a list of names of polygons and the number of straight sides they have.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A44537" wp14:editId="5AFFF352">
                <wp:simplePos x="0" y="0"/>
                <wp:positionH relativeFrom="column">
                  <wp:posOffset>-193040</wp:posOffset>
                </wp:positionH>
                <wp:positionV relativeFrom="paragraph">
                  <wp:posOffset>182880</wp:posOffset>
                </wp:positionV>
                <wp:extent cx="3079750" cy="1124585"/>
                <wp:effectExtent l="19050" t="19050" r="25400" b="18415"/>
                <wp:wrapNone/>
                <wp:docPr id="40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079750" cy="112458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1560"/>
                                <w:tab w:val="left" w:pos="1843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PENTAGON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5 sides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560"/>
                                <w:tab w:val="left" w:pos="1843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HEXAGON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6 sides</w:t>
                            </w:r>
                          </w:p>
                          <w:p w:rsidR="00D85809" w:rsidRPr="00A8621D" w:rsidRDefault="00D85809" w:rsidP="00D85DC3">
                            <w:pPr>
                              <w:tabs>
                                <w:tab w:val="left" w:pos="1560"/>
                                <w:tab w:val="left" w:pos="1843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OCTAGON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8 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4537" id="_x0000_s1319" style="position:absolute;margin-left:-15.2pt;margin-top:14.4pt;width:242.5pt;height:8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553,562293;1539875,1123388;3077184,562293;1539875,64299" o:connectangles="0,0,0,0" textboxrect="2977,3262,17087,17337"/>
                <o:lock v:ext="edit" aspectratio="t" verticies="t"/>
                <v:textbox>
                  <w:txbxContent>
                    <w:p w:rsidR="00D85809" w:rsidRDefault="00D85809" w:rsidP="00D85DC3">
                      <w:pPr>
                        <w:tabs>
                          <w:tab w:val="left" w:pos="1560"/>
                          <w:tab w:val="left" w:pos="1843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PENTAGON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–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5 sides</w:t>
                      </w:r>
                    </w:p>
                    <w:p w:rsidR="00D85809" w:rsidRDefault="00D85809" w:rsidP="00D85DC3">
                      <w:pPr>
                        <w:tabs>
                          <w:tab w:val="left" w:pos="1560"/>
                          <w:tab w:val="left" w:pos="1843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HEXAGON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–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6 sides</w:t>
                      </w:r>
                    </w:p>
                    <w:p w:rsidR="00D85809" w:rsidRPr="00A8621D" w:rsidRDefault="00D85809" w:rsidP="00D85DC3">
                      <w:pPr>
                        <w:tabs>
                          <w:tab w:val="left" w:pos="1560"/>
                          <w:tab w:val="left" w:pos="1843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OCTAGON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–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8 sides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266E4D" wp14:editId="65624DD2">
                <wp:simplePos x="0" y="0"/>
                <wp:positionH relativeFrom="column">
                  <wp:posOffset>3210560</wp:posOffset>
                </wp:positionH>
                <wp:positionV relativeFrom="paragraph">
                  <wp:posOffset>177165</wp:posOffset>
                </wp:positionV>
                <wp:extent cx="3035935" cy="1130300"/>
                <wp:effectExtent l="19050" t="19050" r="12065" b="12700"/>
                <wp:wrapNone/>
                <wp:docPr id="40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035935" cy="113030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HEPTAGON – 7 sides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NONAGON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- 9 sides</w:t>
                            </w:r>
                          </w:p>
                          <w:p w:rsidR="00D85809" w:rsidRPr="00A8621D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DECAGON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- 10 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66E4D" id="_x0000_s1320" style="position:absolute;margin-left:252.8pt;margin-top:13.95pt;width:239.05pt;height:8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417,565150;1517968,1129096;3033405,565150;1517968,64626" o:connectangles="0,0,0,0" textboxrect="2977,3262,17087,17337"/>
                <o:lock v:ext="edit" aspectratio="t" verticies="t"/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HEPTAGON – 7 sides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NONAGON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- 9 sides</w:t>
                      </w:r>
                    </w:p>
                    <w:p w:rsidR="00D85809" w:rsidRPr="00A8621D" w:rsidRDefault="00D85809" w:rsidP="00D85DC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DECAGON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- 10 sides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5066EE" wp14:editId="328972AE">
                <wp:simplePos x="0" y="0"/>
                <wp:positionH relativeFrom="column">
                  <wp:posOffset>766309</wp:posOffset>
                </wp:positionH>
                <wp:positionV relativeFrom="paragraph">
                  <wp:posOffset>233680</wp:posOffset>
                </wp:positionV>
                <wp:extent cx="1377950" cy="1403985"/>
                <wp:effectExtent l="0" t="0" r="0" b="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most 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066EE" id="_x0000_s1321" type="#_x0000_t202" style="position:absolute;margin-left:60.35pt;margin-top:18.4pt;width:108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most common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015C38" wp14:editId="753BB678">
                <wp:simplePos x="0" y="0"/>
                <wp:positionH relativeFrom="column">
                  <wp:posOffset>1375410</wp:posOffset>
                </wp:positionH>
                <wp:positionV relativeFrom="paragraph">
                  <wp:posOffset>181610</wp:posOffset>
                </wp:positionV>
                <wp:extent cx="0" cy="171450"/>
                <wp:effectExtent l="0" t="0" r="19050" b="1905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FAF3E" id="Straight Connector 406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3pt,14.3pt" to="108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" strokecolor="#4579b8 [3044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D4098A" wp14:editId="777EB4FE">
                <wp:simplePos x="0" y="0"/>
                <wp:positionH relativeFrom="column">
                  <wp:posOffset>4779010</wp:posOffset>
                </wp:positionH>
                <wp:positionV relativeFrom="paragraph">
                  <wp:posOffset>175260</wp:posOffset>
                </wp:positionV>
                <wp:extent cx="0" cy="177800"/>
                <wp:effectExtent l="0" t="0" r="19050" b="1270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7B004" id="Straight Connector 40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3pt,13.8pt" to="376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" strokecolor="#4579b8 [3044]"/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F26783" wp14:editId="3879F484">
                <wp:simplePos x="0" y="0"/>
                <wp:positionH relativeFrom="column">
                  <wp:posOffset>4252595</wp:posOffset>
                </wp:positionH>
                <wp:positionV relativeFrom="paragraph">
                  <wp:posOffset>278130</wp:posOffset>
                </wp:positionV>
                <wp:extent cx="1377950" cy="1403985"/>
                <wp:effectExtent l="0" t="0" r="0" b="0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less 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26783" id="_x0000_s1322" type="#_x0000_t202" style="position:absolute;margin-left:334.85pt;margin-top:21.9pt;width:108.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less common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5A057F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A64352" wp14:editId="3A7172B0">
                <wp:simplePos x="0" y="0"/>
                <wp:positionH relativeFrom="column">
                  <wp:posOffset>194945</wp:posOffset>
                </wp:positionH>
                <wp:positionV relativeFrom="paragraph">
                  <wp:posOffset>59055</wp:posOffset>
                </wp:positionV>
                <wp:extent cx="1461135" cy="450850"/>
                <wp:effectExtent l="19050" t="19050" r="24765" b="25400"/>
                <wp:wrapNone/>
                <wp:docPr id="40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61135" cy="4508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A8621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REGULAR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64352" id="_x0000_s1323" style="position:absolute;margin-left:15.35pt;margin-top:4.65pt;width:115.05pt;height:3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4532,225425;730568,450370;1459917,225425;730568,25778" o:connectangles="0,0,0,0" textboxrect="2977,3262,17087,17337"/>
                <o:lock v:ext="edit" aspectratio="t" verticies="t"/>
                <v:textbox>
                  <w:txbxContent>
                    <w:p w:rsidR="00D85809" w:rsidRPr="00A8621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REGULAR</w:t>
                      </w:r>
                    </w:p>
                  </w:txbxContent>
                </v:textbox>
              </v:shape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4991DF" wp14:editId="7A6DD9DF">
                <wp:simplePos x="0" y="0"/>
                <wp:positionH relativeFrom="column">
                  <wp:posOffset>-193040</wp:posOffset>
                </wp:positionH>
                <wp:positionV relativeFrom="paragraph">
                  <wp:posOffset>173355</wp:posOffset>
                </wp:positionV>
                <wp:extent cx="6540500" cy="1403985"/>
                <wp:effectExtent l="0" t="0" r="0" b="0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shape has all its sides equal in length and all its angles are equal.  A regular shape will have the same number of lines of symmetry as it does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991DF" id="_x0000_s1324" type="#_x0000_t202" style="position:absolute;margin-left:-15.2pt;margin-top:13.65pt;width:51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shape has all its sides equal in length and all its angles are equal.  A regular shape will have the same number of lines of symmetry as it does sides.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5A057F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4C3340" wp14:editId="7D57062C">
                <wp:simplePos x="0" y="0"/>
                <wp:positionH relativeFrom="column">
                  <wp:posOffset>1351915</wp:posOffset>
                </wp:positionH>
                <wp:positionV relativeFrom="paragraph">
                  <wp:posOffset>-50165</wp:posOffset>
                </wp:positionV>
                <wp:extent cx="3308350" cy="691661"/>
                <wp:effectExtent l="19050" t="19050" r="25400" b="13335"/>
                <wp:wrapNone/>
                <wp:docPr id="46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308350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ED455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ED455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TESSELLATION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3340" id="_x0000_s1325" style="position:absolute;margin-left:106.45pt;margin-top:-3.95pt;width:260.5pt;height:5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F0EAkAAGo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262,345831;1654175,690925;3305593,345831;1654175,39546" o:connectangles="0,0,0,0" textboxrect="2977,3262,17087,17337"/>
                <o:lock v:ext="edit" aspectratio="t" verticies="t"/>
                <v:textbox>
                  <w:txbxContent>
                    <w:p w:rsidR="00D85809" w:rsidRPr="00ED455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ED455D">
                        <w:rPr>
                          <w:rFonts w:ascii="Comic Sans MS" w:hAnsi="Comic Sans MS"/>
                          <w:b/>
                          <w:sz w:val="36"/>
                        </w:rPr>
                        <w:t>TESSELLATION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94C3B8" wp14:editId="7C251586">
                <wp:simplePos x="0" y="0"/>
                <wp:positionH relativeFrom="column">
                  <wp:posOffset>-142240</wp:posOffset>
                </wp:positionH>
                <wp:positionV relativeFrom="paragraph">
                  <wp:posOffset>36830</wp:posOffset>
                </wp:positionV>
                <wp:extent cx="6350000" cy="431800"/>
                <wp:effectExtent l="0" t="0" r="0" b="635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D1822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1822">
                              <w:rPr>
                                <w:rFonts w:ascii="Comic Sans MS" w:hAnsi="Comic Sans MS"/>
                                <w:sz w:val="28"/>
                              </w:rPr>
                              <w:t>Shapes TESSELLATE if they fit together without leaving any gaps.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C3B8" id="_x0000_s1326" type="#_x0000_t202" style="position:absolute;margin-left:-11.2pt;margin-top:2.9pt;width:500pt;height:3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" filled="f" stroked="f">
                <v:textbox>
                  <w:txbxContent>
                    <w:p w:rsidR="00D85809" w:rsidRPr="00BD1822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BD1822">
                        <w:rPr>
                          <w:rFonts w:ascii="Comic Sans MS" w:hAnsi="Comic Sans MS"/>
                          <w:sz w:val="28"/>
                        </w:rPr>
                        <w:t>Shapes TESSELLATE if they fit together without leaving any gaps.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B7B1E9" wp14:editId="633117C7">
                <wp:simplePos x="0" y="0"/>
                <wp:positionH relativeFrom="column">
                  <wp:posOffset>-46990</wp:posOffset>
                </wp:positionH>
                <wp:positionV relativeFrom="paragraph">
                  <wp:posOffset>179071</wp:posOffset>
                </wp:positionV>
                <wp:extent cx="6172200" cy="590550"/>
                <wp:effectExtent l="0" t="0" r="0" b="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Squares, rectangles, equilateral triangles, regular hexagons will tessellate.</w:t>
                            </w:r>
                          </w:p>
                          <w:p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Pentagons, circles and octagons do NOT tessellate.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B1E9" id="_x0000_s1327" type="#_x0000_t202" style="position:absolute;margin-left:-3.7pt;margin-top:14.1pt;width:486pt;height:4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6GvQIAAMQ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Squares, rectangles, equilateral triangles, regular hexagons will tessellate.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Pentagons, circles and octagons do NOT tessellate.  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D6A08DA" wp14:editId="17E2920D">
                <wp:simplePos x="0" y="0"/>
                <wp:positionH relativeFrom="column">
                  <wp:posOffset>3060065</wp:posOffset>
                </wp:positionH>
                <wp:positionV relativeFrom="paragraph">
                  <wp:posOffset>274320</wp:posOffset>
                </wp:positionV>
                <wp:extent cx="2931795" cy="2931795"/>
                <wp:effectExtent l="0" t="0" r="20955" b="2095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795" cy="2931795"/>
                          <a:chOff x="0" y="0"/>
                          <a:chExt cx="2931795" cy="2931795"/>
                        </a:xfrm>
                      </wpg:grpSpPr>
                      <wps:wsp>
                        <wps:cNvPr id="417" name="Oval 417"/>
                        <wps:cNvSpPr/>
                        <wps:spPr>
                          <a:xfrm>
                            <a:off x="0" y="342900"/>
                            <a:ext cx="646113" cy="646113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Oval 418"/>
                        <wps:cNvSpPr/>
                        <wps:spPr>
                          <a:xfrm>
                            <a:off x="0" y="16383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0" y="9906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571500" y="6477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571500" y="19431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>
                            <a:off x="571500" y="12954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Oval 423"/>
                        <wps:cNvSpPr/>
                        <wps:spPr>
                          <a:xfrm>
                            <a:off x="1143000" y="3365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Oval 424"/>
                        <wps:cNvSpPr/>
                        <wps:spPr>
                          <a:xfrm>
                            <a:off x="1143000" y="16256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Oval 425"/>
                        <wps:cNvSpPr/>
                        <wps:spPr>
                          <a:xfrm>
                            <a:off x="1143000" y="9779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Oval 426"/>
                        <wps:cNvSpPr/>
                        <wps:spPr>
                          <a:xfrm>
                            <a:off x="1714500" y="6413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Oval 427"/>
                        <wps:cNvSpPr/>
                        <wps:spPr>
                          <a:xfrm>
                            <a:off x="1714500" y="19304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Oval 428"/>
                        <wps:cNvSpPr/>
                        <wps:spPr>
                          <a:xfrm>
                            <a:off x="1714500" y="12827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Oval 429"/>
                        <wps:cNvSpPr/>
                        <wps:spPr>
                          <a:xfrm>
                            <a:off x="2286000" y="3238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Oval 430"/>
                        <wps:cNvSpPr/>
                        <wps:spPr>
                          <a:xfrm>
                            <a:off x="2286000" y="16192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Oval 431"/>
                        <wps:cNvSpPr/>
                        <wps:spPr>
                          <a:xfrm>
                            <a:off x="2286000" y="9715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Oval 449"/>
                        <wps:cNvSpPr/>
                        <wps:spPr>
                          <a:xfrm>
                            <a:off x="2286000" y="22669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Oval 450"/>
                        <wps:cNvSpPr/>
                        <wps:spPr>
                          <a:xfrm>
                            <a:off x="1143000" y="22733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Oval 451"/>
                        <wps:cNvSpPr/>
                        <wps:spPr>
                          <a:xfrm>
                            <a:off x="0" y="22860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Oval 452"/>
                        <wps:cNvSpPr/>
                        <wps:spPr>
                          <a:xfrm>
                            <a:off x="1714500" y="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Oval 468"/>
                        <wps:cNvSpPr/>
                        <wps:spPr>
                          <a:xfrm>
                            <a:off x="571500" y="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D0463" id="Group 469" o:spid="_x0000_s1026" style="position:absolute;margin-left:240.95pt;margin-top:21.6pt;width:230.85pt;height:230.85pt;z-index:251723776" coordsize="29317,2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">
                <v:oval id="Oval 417" o:spid="_x0000_s1027" style="position:absolute;top:3429;width:6461;height:6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6HY8MA&#10;AADcAAAADwAAAGRycy9kb3ducmV2LnhtbESPT4vCMBTE78J+h/AW9qapIipdU3GFgifBP1C8PZq3&#10;bTF5KU3W1m+/EQSPw8xvhllvBmvEnTrfOFYwnSQgiEunG64UXM75eAXCB2SNxjEpeJCHTfYxWmOq&#10;Xc9Hup9CJWIJ+xQV1CG0qZS+rMmin7iWOHq/rrMYouwqqTvsY7k1cpYkC2mx4bhQY0u7msrb6c8q&#10;mO/t/GAex56vuTG8mxV2+VMo9fU5bL9BBBrCO/yi9zpy0yU8z8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6HY8MAAADcAAAADwAAAAAAAAAAAAAAAACYAgAAZHJzL2Rv&#10;d25yZXYueG1sUEsFBgAAAAAEAAQA9QAAAIgDAAAAAA==&#10;" filled="f" strokecolor="#243f60 [1604]" strokeweight="2pt"/>
                <v:oval id="Oval 418" o:spid="_x0000_s1028" style="position:absolute;top:16383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Eb8A&#10;AADcAAAADwAAAGRycy9kb3ducmV2LnhtbERPTYvCMBC9L/gfwgje1lQRV7pGWQXBk6AriLehmW3L&#10;JpPSRFv/vXMQPD7e93Lde6fu1MY6sIHJOANFXARbc2ng/Lv7XICKCdmiC0wGHhRhvRp8LDG3oeMj&#10;3U+pVBLCMUcDVUpNrnUsKvIYx6EhFu4vtB6TwLbUtsVOwr3T0yyba481S0OFDW0rKv5PN29gtvez&#10;g3scO77unOPt9OK/NhdjRsP+5xtUoj69xS/33opvImvljBwBv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8RMRvwAAANwAAAAPAAAAAAAAAAAAAAAAAJgCAABkcnMvZG93bnJl&#10;di54bWxQSwUGAAAAAAQABAD1AAAAhAMAAAAA&#10;" filled="f" strokecolor="#243f60 [1604]" strokeweight="2pt"/>
                <v:oval id="Oval 419" o:spid="_x0000_s1029" style="position:absolute;top:9906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22isMA&#10;AADcAAAADwAAAGRycy9kb3ducmV2LnhtbESPT4vCMBTE78J+h/AWvGlakdWtprIKgqcF/4Ds7dE8&#10;27LJS2mird/eCILHYeY3wyxXvTXiRq2vHStIxwkI4sLpmksFp+N2NAfhA7JG45gU3MnDKv8YLDHT&#10;ruM93Q6hFLGEfYYKqhCaTEpfVGTRj11DHL2Lay2GKNtS6ha7WG6NnCTJl7RYc1yosKFNRcX/4WoV&#10;THd2+mvu+47/tsbwZnK2s/VZqeFn/7MAEagP7/CL3unIpd/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22isMAAADcAAAADwAAAAAAAAAAAAAAAACYAgAAZHJzL2Rv&#10;d25yZXYueG1sUEsFBgAAAAAEAAQA9QAAAIgDAAAAAA==&#10;" filled="f" strokecolor="#243f60 [1604]" strokeweight="2pt"/>
                <v:oval id="Oval 420" o:spid="_x0000_s1030" style="position:absolute;left:5715;top:6477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Vqr8A&#10;AADcAAAADwAAAGRycy9kb3ducmV2LnhtbERPTWvCQBC9F/wPywje6qZBbImuUgXBk6AtiLchO01C&#10;d2dDdjXx3zsHwePjfS/Xg3fqRl1sAhv4mGagiMtgG64M/P7s3r9AxYRs0QUmA3eKsF6N3pZY2NDz&#10;kW6nVCkJ4ViggTqlttA6ljV5jNPQEgv3FzqPSWBXadthL+He6TzL5tpjw9JQY0vbmsr/09UbmO39&#10;7ODux54vO+d4m5/95+ZszGQ8fC9AJRrSS/x07634cpkv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9WqvwAAANwAAAAPAAAAAAAAAAAAAAAAAJgCAABkcnMvZG93bnJl&#10;di54bWxQSwUGAAAAAAQABAD1AAAAhAMAAAAA&#10;" filled="f" strokecolor="#243f60 [1604]" strokeweight="2pt"/>
                <v:oval id="Oval 421" o:spid="_x0000_s1031" style="position:absolute;left:5715;top:19431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wMcEA&#10;AADcAAAADwAAAGRycy9kb3ducmV2LnhtbESPzarCMBSE9xd8h3AEd9fUIlepRlFBcCX4A+Lu0Bzb&#10;YnJSmmjr25sLgsth5pth5svOGvGkxleOFYyGCQji3OmKCwXn0/Z3CsIHZI3GMSl4kYflovczx0y7&#10;lg/0PIZCxBL2GSooQ6gzKX1ekkU/dDVx9G6usRiibAqpG2xjuTUyTZI/abHiuFBiTZuS8vvxYRWM&#10;d3a8N69Dy9etMbxJL3ayvig16HerGYhAXfiGP/RORy4dwf+Ze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ncDHBAAAA3AAAAA8AAAAAAAAAAAAAAAAAmAIAAGRycy9kb3du&#10;cmV2LnhtbFBLBQYAAAAABAAEAPUAAACGAwAAAAA=&#10;" filled="f" strokecolor="#243f60 [1604]" strokeweight="2pt"/>
                <v:oval id="Oval 422" o:spid="_x0000_s1032" style="position:absolute;left:5715;top:12954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uRsMA&#10;AADcAAAADwAAAGRycy9kb3ducmV2LnhtbESPwWrDMBBE74X+g9hCbo1cY5riRjZpIOBTwUkg9LZY&#10;W9tEWhlLie2/rwqFHoeZN8Nsy9kacafR944VvKwTEMSN0z23Cs6nw/MbCB+QNRrHpGAhD2Xx+LDF&#10;XLuJa7ofQytiCfscFXQhDLmUvunIol+7gTh63260GKIcW6lHnGK5NTJNkldpsee40OFA+46a6/Fm&#10;FWSVzT7NUk/8dTCG9+nFbj4uSq2e5t07iEBz+A//0ZWOXJrC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XuRsMAAADcAAAADwAAAAAAAAAAAAAAAACYAgAAZHJzL2Rv&#10;d25yZXYueG1sUEsFBgAAAAAEAAQA9QAAAIgDAAAAAA==&#10;" filled="f" strokecolor="#243f60 [1604]" strokeweight="2pt"/>
                <v:oval id="Oval 423" o:spid="_x0000_s1033" style="position:absolute;left:11430;top:3365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L3cQA&#10;AADcAAAADwAAAGRycy9kb3ducmV2LnhtbESPT2vCQBTE7wW/w/IEb3VjlFpSV7GBgKeCtiDeHtln&#10;Etx9G7Lb/Pn23UKhx2HmN8PsDqM1oqfON44VrJYJCOLS6YYrBV+fxfMrCB+QNRrHpGAiD4f97GmH&#10;mXYDn6m/hErEEvYZKqhDaDMpfVmTRb90LXH07q6zGKLsKqk7HGK5NTJNkhdpseG4UGNLeU3l4/Jt&#10;FWxOdvNhpvPAt8IYztOr3b5flVrMx+MbiEBj+A//0ScduXQN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S93EAAAA3AAAAA8AAAAAAAAAAAAAAAAAmAIAAGRycy9k&#10;b3ducmV2LnhtbFBLBQYAAAAABAAEAPUAAACJAwAAAAA=&#10;" filled="f" strokecolor="#243f60 [1604]" strokeweight="2pt"/>
                <v:oval id="Oval 424" o:spid="_x0000_s1034" style="position:absolute;left:11430;top:16256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TqcIA&#10;AADcAAAADwAAAGRycy9kb3ducmV2LnhtbESPT4vCMBTE7wt+h/CEva2ppaxSjaKC4EnwD4i3R/Ns&#10;i8lLabK2fnuzIHgcZn4zzHzZWyMe1PrasYLxKAFBXDhdc6ngfNr+TEH4gKzROCYFT/KwXAy+5phr&#10;1/GBHsdQiljCPkcFVQhNLqUvKrLoR64hjt7NtRZDlG0pdYtdLLdGpknyKy3WHBcqbGhTUXE//lkF&#10;2c5me/M8dHzdGsOb9GIn64tS38N+NQMRqA+f8Jve6cilG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NOpwgAAANwAAAAPAAAAAAAAAAAAAAAAAJgCAABkcnMvZG93&#10;bnJldi54bWxQSwUGAAAAAAQABAD1AAAAhwMAAAAA&#10;" filled="f" strokecolor="#243f60 [1604]" strokeweight="2pt"/>
                <v:oval id="Oval 425" o:spid="_x0000_s1035" style="position:absolute;left:11430;top:9779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2MsQA&#10;AADcAAAADwAAAGRycy9kb3ducmV2LnhtbESPQWvCQBSE7wX/w/IEb3VjSKtE12AFIaeCtiDeHtnX&#10;JHT3bchuTfLv3UKhx2Hmm2F2xWiNuFPvW8cKVssEBHHldMu1gs+P0/MGhA/IGo1jUjCRh2I/e9ph&#10;rt3AZ7pfQi1iCfscFTQhdLmUvmrIol+6jjh6X663GKLsa6l7HGK5NTJNkldpseW40GBHx4aq78uP&#10;VZCVNns303ng28kYPqZXu367KrWYj4ctiEBj+A//0aWOXPoC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djLEAAAA3AAAAA8AAAAAAAAAAAAAAAAAmAIAAGRycy9k&#10;b3ducmV2LnhtbFBLBQYAAAAABAAEAPUAAACJAwAAAAA=&#10;" filled="f" strokecolor="#243f60 [1604]" strokeweight="2pt"/>
                <v:oval id="Oval 426" o:spid="_x0000_s1036" style="position:absolute;left:17145;top:6413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oRcIA&#10;AADcAAAADwAAAGRycy9kb3ducmV2LnhtbESPQYvCMBSE78L+h/AWvGlqEVe6psUVBE+CriB7ezTP&#10;tpi8lCZr6783guBxmPlmmFUxWCNu1PnGsYLZNAFBXDrdcKXg9LudLEH4gKzROCYFd/JQ5B+jFWba&#10;9Xyg2zFUIpawz1BBHUKbSenLmiz6qWuJo3dxncUQZVdJ3WEfy62RaZIspMWG40KNLW1qKq/Hf6tg&#10;vrPzvbkfev7bGsOb9Gy/fs5KjT+H9TeIQEN4h1/0TkcuXcDzTDwC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uhFwgAAANwAAAAPAAAAAAAAAAAAAAAAAJgCAABkcnMvZG93&#10;bnJldi54bWxQSwUGAAAAAAQABAD1AAAAhwMAAAAA&#10;" filled="f" strokecolor="#243f60 [1604]" strokeweight="2pt"/>
                <v:oval id="Oval 427" o:spid="_x0000_s1037" style="position:absolute;left:17145;top:19304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N3sIA&#10;AADcAAAADwAAAGRycy9kb3ducmV2LnhtbESPQYvCMBSE78L+h/AWvGlqEZWuaXEFwZOgK8jeHs2z&#10;LSYvpcna+u+NIOxxmPlmmHUxWCPu1PnGsYLZNAFBXDrdcKXg/LObrED4gKzROCYFD/JQ5B+jNWba&#10;9Xyk+ylUIpawz1BBHUKbSenLmiz6qWuJo3d1ncUQZVdJ3WEfy62RaZIspMWG40KNLW1rKm+nP6tg&#10;vrfzg3kce/7dGcPb9GKX3xelxp/D5gtEoCH8h9/0XkcuXcLrTDw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k3ewgAAANwAAAAPAAAAAAAAAAAAAAAAAJgCAABkcnMvZG93&#10;bnJldi54bWxQSwUGAAAAAAQABAD1AAAAhwMAAAAA&#10;" filled="f" strokecolor="#243f60 [1604]" strokeweight="2pt"/>
                <v:oval id="Oval 428" o:spid="_x0000_s1038" style="position:absolute;left:17145;top:12827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ZrL8A&#10;AADcAAAADwAAAGRycy9kb3ducmV2LnhtbERPTWvCQBC9F/wPywje6qZBbImuUgXBk6AtiLchO01C&#10;d2dDdjXx3zsHwePjfS/Xg3fqRl1sAhv4mGagiMtgG64M/P7s3r9AxYRs0QUmA3eKsF6N3pZY2NDz&#10;kW6nVCkJ4ViggTqlttA6ljV5jNPQEgv3FzqPSWBXadthL+He6TzL5tpjw9JQY0vbmsr/09UbmO39&#10;7ODux54vO+d4m5/95+ZszGQ8fC9AJRrSS/x07634clkr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ndmsvwAAANwAAAAPAAAAAAAAAAAAAAAAAJgCAABkcnMvZG93bnJl&#10;di54bWxQSwUGAAAAAAQABAD1AAAAhAMAAAAA&#10;" filled="f" strokecolor="#243f60 [1604]" strokeweight="2pt"/>
                <v:oval id="Oval 429" o:spid="_x0000_s1039" style="position:absolute;left:22860;top:3238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8N8QA&#10;AADcAAAADwAAAGRycy9kb3ducmV2LnhtbESPQWvCQBSE7wX/w/IEb3VjCK1G12AFIaeCtiDeHtnX&#10;JHT3bchuTfLv3UKhx2Hmm2F2xWiNuFPvW8cKVssEBHHldMu1gs+P0/MahA/IGo1jUjCRh2I/e9ph&#10;rt3AZ7pfQi1iCfscFTQhdLmUvmrIol+6jjh6X663GKLsa6l7HGK5NTJNkhdpseW40GBHx4aq78uP&#10;VZCVNns303ng28kYPqZX+/p2VWoxHw9bEIHG8B/+o0sduXQD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DfEAAAA3AAAAA8AAAAAAAAAAAAAAAAAmAIAAGRycy9k&#10;b3ducmV2LnhtbFBLBQYAAAAABAAEAPUAAACJAwAAAAA=&#10;" filled="f" strokecolor="#243f60 [1604]" strokeweight="2pt"/>
                <v:oval id="Oval 430" o:spid="_x0000_s1040" style="position:absolute;left:22860;top:16192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Dd8AA&#10;AADcAAAADwAAAGRycy9kb3ducmV2LnhtbERPTWvCQBC9F/wPywi91U1VbEndBBUETwW1IL0N2WkS&#10;ujsbsquJ/75zKHh8vO91OXqnbtTHNrCB11kGirgKtuXawNd5//IOKiZkiy4wGbhThLKYPK0xt2Hg&#10;I91OqVYSwjFHA01KXa51rBryGGehIxbuJ/Qek8C+1rbHQcK90/MsW2mPLUtDgx3tGqp+T1dvYHnw&#10;y093Pw78vXeOd/OLf9tejHmejpsPUInG9BD/uw9WfAuZL2fkCO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JDd8AAAADcAAAADwAAAAAAAAAAAAAAAACYAgAAZHJzL2Rvd25y&#10;ZXYueG1sUEsFBgAAAAAEAAQA9QAAAIUDAAAAAA==&#10;" filled="f" strokecolor="#243f60 [1604]" strokeweight="2pt"/>
                <v:oval id="Oval 431" o:spid="_x0000_s1041" style="position:absolute;left:22860;top:9715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m7MIA&#10;AADcAAAADwAAAGRycy9kb3ducmV2LnhtbESPQYvCMBSE78L+h/AW9qaprrhSm8oqCJ4EdUG8PZpn&#10;WzZ5KU209d8bQfA4zHwzTLbsrRE3an3tWMF4lIAgLpyuuVTwd9wM5yB8QNZoHJOCO3lY5h+DDFPt&#10;Ot7T7RBKEUvYp6igCqFJpfRFRRb9yDXE0bu41mKIsi2lbrGL5dbISZLMpMWa40KFDa0rKv4PV6tg&#10;urXTnbnvOz5vjOH15GR/Vielvj773wWIQH14h1/0Vkfuewz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ubswgAAANwAAAAPAAAAAAAAAAAAAAAAAJgCAABkcnMvZG93&#10;bnJldi54bWxQSwUGAAAAAAQABAD1AAAAhwMAAAAA&#10;" filled="f" strokecolor="#243f60 [1604]" strokeweight="2pt"/>
                <v:oval id="Oval 449" o:spid="_x0000_s1042" style="position:absolute;left:22860;top:22669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Zl8QA&#10;AADcAAAADwAAAGRycy9kb3ducmV2LnhtbESPQWvCQBSE7wX/w/IEb3VjCK1NXcUGhJwK2oJ4e2Sf&#10;SXD3bchuTfLv3UKhx2Hmm2E2u9Eacafet44VrJYJCOLK6ZZrBd9fh+c1CB+QNRrHpGAiD7vt7GmD&#10;uXYDH+l+CrWIJexzVNCE0OVS+qohi37pOuLoXV1vMUTZ11L3OMRya2SaJC/SYstxocGOioaq2+nH&#10;KshKm32a6Tjw5WAMF+nZvn6clVrMx/07iEBj+A//0aWOXPYGv2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mZfEAAAA3AAAAA8AAAAAAAAAAAAAAAAAmAIAAGRycy9k&#10;b3ducmV2LnhtbFBLBQYAAAAABAAEAPUAAACJAwAAAAA=&#10;" filled="f" strokecolor="#243f60 [1604]" strokeweight="2pt"/>
                <v:oval id="Oval 450" o:spid="_x0000_s1043" style="position:absolute;left:11430;top:22733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m18AA&#10;AADcAAAADwAAAGRycy9kb3ducmV2LnhtbERPS2vCQBC+F/wPywje6kaxtaSuooLgSfAB0tuQnSbB&#10;3dmQXU38986h0OPH916seu/Ug9pYBzYwGWegiItgay4NXM679y9QMSFbdIHJwJMirJaDtwXmNnR8&#10;pMcplUpCOOZooEqpybWORUUe4zg0xML9htZjEtiW2rbYSbh3eppln9pjzdJQYUPbiorb6e4NzPZ+&#10;dnDPY8c/O+d4O736+eZqzGjYr79BJerTv/jPvbfi+5D5ckaOgF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2m18AAAADcAAAADwAAAAAAAAAAAAAAAACYAgAAZHJzL2Rvd25y&#10;ZXYueG1sUEsFBgAAAAAEAAQA9QAAAIUDAAAAAA==&#10;" filled="f" strokecolor="#243f60 [1604]" strokeweight="2pt"/>
                <v:oval id="Oval 451" o:spid="_x0000_s1044" style="position:absolute;top:22860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DTMMA&#10;AADcAAAADwAAAGRycy9kb3ducmV2LnhtbESPT4vCMBTE78J+h/AWvGlacXWpprIKgqcF/4Ds7dE8&#10;27LJS2mird/eCILHYeY3wyxXvTXiRq2vHStIxwkI4sLpmksFp+N29A3CB2SNxjEpuJOHVf4xWGKm&#10;Xcd7uh1CKWIJ+wwVVCE0mZS+qMiiH7uGOHoX11oMUbal1C12sdwaOUmSmbRYc1yosKFNRcX/4WoV&#10;THd2+mvu+47/tsbwZnK28/VZqeFn/7MAEagP7/CL3unIfaX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DTMMAAADcAAAADwAAAAAAAAAAAAAAAACYAgAAZHJzL2Rv&#10;d25yZXYueG1sUEsFBgAAAAAEAAQA9QAAAIgDAAAAAA==&#10;" filled="f" strokecolor="#243f60 [1604]" strokeweight="2pt"/>
                <v:oval id="Oval 452" o:spid="_x0000_s1045" style="position:absolute;left:17145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dO8QA&#10;AADcAAAADwAAAGRycy9kb3ducmV2LnhtbESPQWvCQBSE7wX/w/IEb3VjSKtE12AFIaeCtiDeHtnX&#10;JHT3bchuTfLv3UKhx2Hmm2F2xWiNuFPvW8cKVssEBHHldMu1gs+P0/MGhA/IGo1jUjCRh2I/e9ph&#10;rt3AZ7pfQi1iCfscFTQhdLmUvmrIol+6jjh6X663GKLsa6l7HGK5NTJNkldpseW40GBHx4aq78uP&#10;VZCVNns303ng28kYPqZXu367KrWYj4ctiEBj+A//0aWO3EsK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nTvEAAAA3AAAAA8AAAAAAAAAAAAAAAAAmAIAAGRycy9k&#10;b3ducmV2LnhtbFBLBQYAAAAABAAEAPUAAACJAwAAAAA=&#10;" filled="f" strokecolor="#243f60 [1604]" strokeweight="2pt"/>
                <v:oval id="Oval 468" o:spid="_x0000_s1046" style="position:absolute;left:5715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gbL8A&#10;AADcAAAADwAAAGRycy9kb3ducmV2LnhtbERPTYvCMBC9C/6HMMLeNFXEla5RVkHwJOgK4m1oZtuy&#10;yaQ0WVv/vXMQPD7e92rTe6fu1MY6sIHpJANFXARbc2ng8rMfL0HFhGzRBSYDD4qwWQ8HK8xt6PhE&#10;93MqlYRwzNFAlVKTax2LijzGSWiIhfsNrccksC21bbGTcO/0LMsW2mPN0lBhQ7uKir/zvzcwP/j5&#10;0T1OHd/2zvFudvWf26sxH6P++wtUoj69xS/3wYpvIWvljBwB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92BsvwAAANwAAAAPAAAAAAAAAAAAAAAAAJgCAABkcnMvZG93bnJl&#10;di54bWxQSwUGAAAAAAQABAD1AAAAhAMAAAAA&#10;" filled="f" strokecolor="#243f60 [1604]" strokeweight="2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A09C421" wp14:editId="13B603CD">
                <wp:simplePos x="0" y="0"/>
                <wp:positionH relativeFrom="column">
                  <wp:posOffset>189230</wp:posOffset>
                </wp:positionH>
                <wp:positionV relativeFrom="paragraph">
                  <wp:posOffset>232410</wp:posOffset>
                </wp:positionV>
                <wp:extent cx="1946275" cy="1948815"/>
                <wp:effectExtent l="0" t="0" r="15875" b="13335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5" cy="1948815"/>
                          <a:chOff x="0" y="0"/>
                          <a:chExt cx="1946822" cy="1949177"/>
                        </a:xfrm>
                      </wpg:grpSpPr>
                      <wps:wsp>
                        <wps:cNvPr id="407" name="Hexagon 407"/>
                        <wps:cNvSpPr/>
                        <wps:spPr>
                          <a:xfrm rot="5400000">
                            <a:off x="-52114" y="52114"/>
                            <a:ext cx="755650" cy="651422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Hexagon 410"/>
                        <wps:cNvSpPr/>
                        <wps:spPr>
                          <a:xfrm rot="5400000">
                            <a:off x="595586" y="52114"/>
                            <a:ext cx="755650" cy="651422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Hexagon 411"/>
                        <wps:cNvSpPr/>
                        <wps:spPr>
                          <a:xfrm rot="5400000">
                            <a:off x="1243286" y="52114"/>
                            <a:ext cx="755650" cy="651422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Hexagon 412"/>
                        <wps:cNvSpPr/>
                        <wps:spPr>
                          <a:xfrm rot="5400000">
                            <a:off x="265386" y="6490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Hexagon 413"/>
                        <wps:cNvSpPr/>
                        <wps:spPr>
                          <a:xfrm rot="5400000">
                            <a:off x="913086" y="6490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Hexagon 414"/>
                        <wps:cNvSpPr/>
                        <wps:spPr>
                          <a:xfrm rot="5400000">
                            <a:off x="-52114" y="12459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Hexagon 415"/>
                        <wps:cNvSpPr/>
                        <wps:spPr>
                          <a:xfrm rot="5400000">
                            <a:off x="595586" y="12459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Hexagon 416"/>
                        <wps:cNvSpPr/>
                        <wps:spPr>
                          <a:xfrm rot="5400000">
                            <a:off x="1243286" y="12459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CED8" id="Group 447" o:spid="_x0000_s1026" style="position:absolute;margin-left:14.9pt;margin-top:18.3pt;width:153.25pt;height:153.45pt;z-index:251721728" coordsize="19468,1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07" o:spid="_x0000_s1027" type="#_x0000_t9" style="position:absolute;left:-521;top:521;width:7556;height:65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qmsEA&#10;AADcAAAADwAAAGRycy9kb3ducmV2LnhtbESP0YrCMBRE3wX/IVzBN00UcbUaRQTBx7XrB1yaa1ts&#10;bkoT2+rXbwTBx2FmzjDbfW8r0VLjS8caZlMFgjhzpuRcw/XvNFmB8AHZYOWYNDzJw343HGwxMa7j&#10;C7VpyEWEsE9QQxFCnUjps4Is+qmriaN3c43FEGWTS9NgF+G2knOlltJiyXGhwJqOBWX39GE1KHdt&#10;H6sFZd39dUhvl9f6uP41Wo9H/WEDIlAfvuFP+2w0LNQPvM/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9KprBAAAA3AAAAA8AAAAAAAAAAAAAAAAAmAIAAGRycy9kb3du&#10;cmV2LnhtbFBLBQYAAAAABAAEAPUAAACGAwAAAAA=&#10;" adj="4655" fillcolor="white [3212]" strokecolor="#243f60 [1604]" strokeweight="2pt"/>
                <v:shape id="Hexagon 410" o:spid="_x0000_s1028" type="#_x0000_t9" style="position:absolute;left:5956;top:521;width:7556;height:65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kM7wA&#10;AADcAAAADwAAAGRycy9kb3ducmV2LnhtbERPSwrCMBDdC94hjOBOU0VEq6mIILjU6gGGZmxLm0lp&#10;Yls9vVkILh/vvz8MphYdta60rGAxj0AQZ1aXnCt43M+zDQjnkTXWlknBmxwckvFoj7G2Pd+oS30u&#10;Qgi7GBUU3jexlC4ryKCb24Y4cE/bGvQBtrnULfYh3NRyGUVrabDk0FBgQ6eCsip9GQWRfXSvzYqy&#10;vvoc0+ftsz1tr1qp6WQ47kB4Gvxf/HNftILVIswPZ8IRkM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TSQzvAAAANwAAAAPAAAAAAAAAAAAAAAAAJgCAABkcnMvZG93bnJldi54&#10;bWxQSwUGAAAAAAQABAD1AAAAgQMAAAAA&#10;" adj="4655" fillcolor="white [3212]" strokecolor="#243f60 [1604]" strokeweight="2pt"/>
                <v:shape id="Hexagon 411" o:spid="_x0000_s1029" type="#_x0000_t9" style="position:absolute;left:12433;top:521;width:7556;height:65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BqL8A&#10;AADcAAAADwAAAGRycy9kb3ducmV2LnhtbESPwQrCMBBE74L/EFbwpmlFRKtRRBA8avUDlmZti82m&#10;NLGtfr0RBI/DzLxhNrveVKKlxpWWFcTTCARxZnXJuYLb9ThZgnAeWWNlmRS8yMFuOxxsMNG24wu1&#10;qc9FgLBLUEHhfZ1I6bKCDLqprYmDd7eNQR9kk0vdYBfgppKzKFpIgyWHhQJrOhSUPdKnURDZW/tc&#10;zinrHu99er+8V4fVWSs1HvX7NQhPvf+Hf+2TVjCPY/ie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AYGovwAAANwAAAAPAAAAAAAAAAAAAAAAAJgCAABkcnMvZG93bnJl&#10;di54bWxQSwUGAAAAAAQABAD1AAAAhAMAAAAA&#10;" adj="4655" fillcolor="white [3212]" strokecolor="#243f60 [1604]" strokeweight="2pt"/>
                <v:shape id="Hexagon 412" o:spid="_x0000_s1030" type="#_x0000_t9" style="position:absolute;left:2654;top:6489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sysYA&#10;AADcAAAADwAAAGRycy9kb3ducmV2LnhtbESPS2vDMBCE74X8B7GB3hrZobTBtRJCIBASesiDkONi&#10;rR+NtTKW/Eh/fVUo9DjMzDdMuhpNLXpqXWVZQTyLQBBnVldcKLicty8LEM4ja6wtk4IHOVgtJ08p&#10;JtoOfKT+5AsRIOwSVFB63yRSuqwkg25mG+Lg5bY16INsC6lbHALc1HIeRW/SYMVhocSGNiVl91Nn&#10;FFyH98N+XxztkOXx7pO+6NZ8d0o9T8f1BwhPo/8P/7V3WsFrPIffM+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osysYAAADcAAAADwAAAAAAAAAAAAAAAACYAgAAZHJz&#10;L2Rvd25yZXYueG1sUEsFBgAAAAAEAAQA9QAAAIsDAAAAAA==&#10;" adj="4651" fillcolor="white [3212]" strokecolor="#243f60 [1604]" strokeweight="2pt"/>
                <v:shape id="Hexagon 413" o:spid="_x0000_s1031" type="#_x0000_t9" style="position:absolute;left:9131;top:6489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UcUA&#10;AADcAAAADwAAAGRycy9kb3ducmV2LnhtbESPT4vCMBTE74LfITzBm6Z1F126RhFhQVw8+AfZ46N5&#10;tl2bl9JEW/30RhA8DjPzG2Y6b00prlS7wrKCeBiBIE6tLjhTcNj/DL5AOI+ssbRMCm7kYD7rdqaY&#10;aNvwlq47n4kAYZeggtz7KpHSpTkZdENbEQfvZGuDPsg6k7rGJsBNKUdRNJYGCw4LOVa0zCk97y5G&#10;wbGZ/K7X2dY26Slebeif/qr7Ral+r118g/DU+nf41V5pBZ/xBz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olRxQAAANwAAAAPAAAAAAAAAAAAAAAAAJgCAABkcnMv&#10;ZG93bnJldi54bWxQSwUGAAAAAAQABAD1AAAAigMAAAAA&#10;" adj="4651" fillcolor="white [3212]" strokecolor="#243f60 [1604]" strokeweight="2pt"/>
                <v:shape id="Hexagon 414" o:spid="_x0000_s1032" type="#_x0000_t9" style="position:absolute;left:-521;top:12458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RJcUA&#10;AADcAAAADwAAAGRycy9kb3ducmV2LnhtbESPT4vCMBTE7wt+h/AEb5pWZJVqFBEEUfbgH8Tjo3m2&#10;1ealNKmt++k3Cwt7HGbmN8xi1ZlSvKh2hWUF8SgCQZxaXXCm4HLeDmcgnEfWWFomBW9ysFr2PhaY&#10;aNvykV4nn4kAYZeggtz7KpHSpTkZdCNbEQfvbmuDPsg6k7rGNsBNKcdR9CkNFhwWcqxok1P6PDVG&#10;wbWdHvb77Gjb9B7vvuhBt+q7UWrQ79ZzEJ46/x/+a++0gkk8gd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xElxQAAANwAAAAPAAAAAAAAAAAAAAAAAJgCAABkcnMv&#10;ZG93bnJldi54bWxQSwUGAAAAAAQABAD1AAAAigMAAAAA&#10;" adj="4651" fillcolor="white [3212]" strokecolor="#243f60 [1604]" strokeweight="2pt"/>
                <v:shape id="Hexagon 415" o:spid="_x0000_s1033" type="#_x0000_t9" style="position:absolute;left:5956;top:12458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0vsUA&#10;AADcAAAADwAAAGRycy9kb3ducmV2LnhtbESPT4vCMBTE74LfITzBm6aVXV26RhFhQVw8+AfZ46N5&#10;tl2bl9JEW/30RhA8DjPzG2Y6b00prlS7wrKCeBiBIE6tLjhTcNj/DL5AOI+ssbRMCm7kYD7rdqaY&#10;aNvwlq47n4kAYZeggtz7KpHSpTkZdENbEQfvZGuDPsg6k7rGJsBNKUdRNJYGCw4LOVa0zCk97y5G&#10;wbGZ/K7X2dY26Slebeif/qr7Ral+r118g/DU+nf41V5pBR/xJz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7S+xQAAANwAAAAPAAAAAAAAAAAAAAAAAJgCAABkcnMv&#10;ZG93bnJldi54bWxQSwUGAAAAAAQABAD1AAAAigMAAAAA&#10;" adj="4651" fillcolor="white [3212]" strokecolor="#243f60 [1604]" strokeweight="2pt"/>
                <v:shape id="Hexagon 416" o:spid="_x0000_s1034" type="#_x0000_t9" style="position:absolute;left:12433;top:12458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qycQA&#10;AADcAAAADwAAAGRycy9kb3ducmV2LnhtbESPT4vCMBTE74LfITzB25p2WVzpGkUEQRQP/kE8Pppn&#10;27V5KU201U9vBMHjMDO/YcbT1pTiRrUrLCuIBxEI4tTqgjMFh/3iawTCeWSNpWVScCcH00m3M8ZE&#10;24a3dNv5TAQIuwQV5N5XiZQuzcmgG9iKOHhnWxv0QdaZ1DU2AW5K+R1FQ2mw4LCQY0XznNLL7moU&#10;HJvf9WqVbW2TnuPlhv7pVD2uSvV77ewPhKfWf8Lv9lIr+ImH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KsnEAAAA3AAAAA8AAAAAAAAAAAAAAAAAmAIAAGRycy9k&#10;b3ducmV2LnhtbFBLBQYAAAAABAAEAPUAAACJAwAAAAA=&#10;" adj="4651" fillcolor="white [3212]" strokecolor="#243f60 [1604]" strokeweight="2pt"/>
              </v:group>
            </w:pict>
          </mc:Fallback>
        </mc:AlternateContent>
      </w: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BC92D5" wp14:editId="0559DA89">
                <wp:simplePos x="0" y="0"/>
                <wp:positionH relativeFrom="column">
                  <wp:posOffset>-142240</wp:posOffset>
                </wp:positionH>
                <wp:positionV relativeFrom="paragraph">
                  <wp:posOffset>111125</wp:posOffset>
                </wp:positionV>
                <wp:extent cx="3060700" cy="272415"/>
                <wp:effectExtent l="0" t="0" r="0" b="0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REGULAR HEXAGONS tessellate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92D5" id="_x0000_s1328" type="#_x0000_t202" style="position:absolute;margin-left:-11.2pt;margin-top:8.75pt;width:241pt;height:2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ea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mWEkaA9NemB7g27lHkW2PuOgM3C7H8DR7OEY+uy46uFOVl81EnLZUrFhN0rJsWW0hvxCe9M/&#10;uzrhaAuyHj/IGsLQrZEOaN+o3hYPyoEAHfr0eOqNTaWCw8sgCWYBmCqwRbOIhL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REGULAR HEXAGONS tessellate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21757C" wp14:editId="15A50D56">
                <wp:simplePos x="0" y="0"/>
                <wp:positionH relativeFrom="column">
                  <wp:posOffset>3024505</wp:posOffset>
                </wp:positionH>
                <wp:positionV relativeFrom="paragraph">
                  <wp:posOffset>104775</wp:posOffset>
                </wp:positionV>
                <wp:extent cx="3060700" cy="272415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CIRCLES do not tessellate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757C" id="_x0000_s1329" type="#_x0000_t202" style="position:absolute;margin-left:238.15pt;margin-top:8.25pt;width:241pt;height:2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r7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CIRCLES do not tessellate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noProof/>
        </w:rPr>
        <w:pict>
          <v:shape id="_x0000_s1081" type="#_x0000_t75" style="position:absolute;margin-left:21.25pt;margin-top:7.85pt;width:450pt;height:7.5pt;z-index:25229772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FD564F" wp14:editId="4CE50C22">
                <wp:simplePos x="0" y="0"/>
                <wp:positionH relativeFrom="column">
                  <wp:posOffset>1121410</wp:posOffset>
                </wp:positionH>
                <wp:positionV relativeFrom="paragraph">
                  <wp:posOffset>74295</wp:posOffset>
                </wp:positionV>
                <wp:extent cx="3340100" cy="590550"/>
                <wp:effectExtent l="19050" t="19050" r="12700" b="19050"/>
                <wp:wrapNone/>
                <wp:docPr id="47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340100" cy="5905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ED455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ED455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CO-ORDINATES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D564F" id="_x0000_s1330" style="position:absolute;margin-left:88.3pt;margin-top:5.85pt;width:263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360,295275;1670050,589921;3337317,295275;1670050,33765" o:connectangles="0,0,0,0" textboxrect="2977,3262,17087,17337"/>
                <o:lock v:ext="edit" aspectratio="t" verticies="t"/>
                <v:textbox>
                  <w:txbxContent>
                    <w:p w:rsidR="00D85809" w:rsidRPr="00ED455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ED455D">
                        <w:rPr>
                          <w:rFonts w:ascii="Comic Sans MS" w:hAnsi="Comic Sans MS"/>
                          <w:b/>
                          <w:sz w:val="36"/>
                        </w:rPr>
                        <w:t>CO-ORDINATES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A0F62E0" wp14:editId="0B50DBC8">
                <wp:simplePos x="0" y="0"/>
                <wp:positionH relativeFrom="column">
                  <wp:posOffset>-85090</wp:posOffset>
                </wp:positionH>
                <wp:positionV relativeFrom="paragraph">
                  <wp:posOffset>147320</wp:posOffset>
                </wp:positionV>
                <wp:extent cx="2444824" cy="2498734"/>
                <wp:effectExtent l="0" t="0" r="0" b="34925"/>
                <wp:wrapNone/>
                <wp:docPr id="471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824" cy="2498734"/>
                          <a:chOff x="0" y="0"/>
                          <a:chExt cx="2444824" cy="2498734"/>
                        </a:xfrm>
                      </wpg:grpSpPr>
                      <wps:wsp>
                        <wps:cNvPr id="472" name="Straight Connector 472"/>
                        <wps:cNvCnPr/>
                        <wps:spPr>
                          <a:xfrm>
                            <a:off x="311150" y="127000"/>
                            <a:ext cx="0" cy="23685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Oval 473"/>
                        <wps:cNvSpPr/>
                        <wps:spPr>
                          <a:xfrm>
                            <a:off x="527050" y="127000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68" y="0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B374E2"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292082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584164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74" y="876246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1168330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87" y="1454106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87" y="174619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8" name="Straight Connector 388"/>
                        <wps:cNvCnPr/>
                        <wps:spPr>
                          <a:xfrm>
                            <a:off x="0" y="2209800"/>
                            <a:ext cx="232029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84" y="2057338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09" y="2197033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36" y="219647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061" y="219647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040" y="219647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64" y="220282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088" y="219653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9113" y="219653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8440" y="219653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4" name="Oval 434"/>
                        <wps:cNvSpPr/>
                        <wps:spPr>
                          <a:xfrm>
                            <a:off x="254000" y="36195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Oval 435"/>
                        <wps:cNvSpPr/>
                        <wps:spPr>
                          <a:xfrm>
                            <a:off x="1390650" y="213360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Oval 436"/>
                        <wps:cNvSpPr/>
                        <wps:spPr>
                          <a:xfrm>
                            <a:off x="1968500" y="96520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25" y="1828738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9056" y="666728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424" y="1174710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408" y="266691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F62E0" id="Group 471" o:spid="_x0000_s1331" style="position:absolute;margin-left:-6.7pt;margin-top:11.6pt;width:192.5pt;height:196.75pt;z-index:251724800" coordsize="24448,2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">
                <v:line id="Straight Connector 472" o:spid="_x0000_s1332" style="position:absolute;visibility:visible;mso-wrap-style:square" from="3111,1270" to="3111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Q7sUAAADcAAAADwAAAGRycy9kb3ducmV2LnhtbESP3UrDQBSE7wXfYTmCd3bXIFbTboII&#10;wZ/2xtgHOGSPSUj27Jpd2+jTu4VCL4eZ+YZZl7MdxZ6m0DvWcLtQIIgbZ3puNew+q5sHECEiGxwd&#10;k4ZfClAWlxdrzI078Aft69iKBOGQo4YuRp9LGZqOLIaF88TJ+3KTxZjk1Eoz4SHB7Sgzpe6lxZ7T&#10;QoeenjtqhvrHahhqX31vB/+4ydz7Fv9eVKXeBq2vr+anFYhIczyHT+1Xo+FumcHxTDo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DQ7sUAAADcAAAADwAAAAAAAAAA&#10;AAAAAAChAgAAZHJzL2Rvd25yZXYueG1sUEsFBgAAAAAEAAQA+QAAAJMDAAAAAA==&#10;" strokecolor="#4579b8 [3044]" strokeweight="3pt"/>
                <v:oval id="Oval 473" o:spid="_x0000_s1333" style="position:absolute;left:5270;top:12700;width:1207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GrcMA&#10;AADcAAAADwAAAGRycy9kb3ducmV2LnhtbESPT4vCMBTE74LfITxhb5pWF5VqFBVc9rIH/4AeH82z&#10;LTYvJYm1++03C4LHYWZ+wyzXnalFS85XlhWkowQEcW51xYWC82k/nIPwAVljbZkU/JKH9arfW2Km&#10;7ZMP1B5DISKEfYYKyhCaTEqfl2TQj2xDHL2bdQZDlK6Q2uEzwk0tx0kylQYrjgslNrQrKb8fH0ZB&#10;d7mGJnEnk5pqtk1l+3PefWmlPgbdZgEiUBfe4Vf7Wyv4nE3g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0GrcMAAADcAAAADwAAAAAAAAAAAAAAAACYAgAAZHJzL2Rv&#10;d25yZXYueG1sUEsFBgAAAAAEAAQA9QAAAIgDAAAAAA==&#10;" fillcolor="#4f81bd [3204]" strokecolor="#4f81bd [3204]" strokeweight="2pt"/>
                <v:shape id="_x0000_s1334" type="#_x0000_t202" style="position:absolute;left:63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A8MA&#10;AADcAAAADwAAAGRycy9kb3ducmV2LnhtbESPQWvCQBSE7wX/w/KE3urGo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kA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B374E2">
                          <w:rPr>
                            <w:rFonts w:ascii="Comic Sans MS" w:hAnsi="Comic Sans MS"/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shape id="_x0000_s1335" type="#_x0000_t202" style="position:absolute;left:571;top:2920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Bm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L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vBm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336" type="#_x0000_t202" style="position:absolute;left:571;top:5841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78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7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337" type="#_x0000_t202" style="position:absolute;left:507;top:8762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6dMMA&#10;AADcAAAADwAAAGRycy9kb3ducmV2LnhtbESPQWvCQBSE74L/YXlCb7pRWi2pq4htwUMvxnh/ZF+z&#10;odm3Iftq4r/vFgo9DjPzDbPdj75VN+pjE9jAcpGBIq6Cbbg2UF7e58+goiBbbAOTgTtF2O+mky3m&#10;Ngx8plshtUoQjjkacCJdrnWsHHmMi9ARJ+8z9B4lyb7WtschwX2rV1m21h4bTgsOOzo6qr6Kb29A&#10;xB6W9/LNx9N1/HgdXFY9YWnMw2w8vIASGuU//Nc+WQOPm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6d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338" type="#_x0000_t202" style="position:absolute;left:571;top:11683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uBs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4Wae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puBsAAAADcAAAADwAAAAAAAAAAAAAAAACYAgAAZHJzL2Rvd25y&#10;ZXYueG1sUEsFBgAAAAAEAAQA9QAAAIU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339" type="#_x0000_t202" style="position:absolute;left:507;top:14541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Lnc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3M3h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bLnc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340" type="#_x0000_t202" style="position:absolute;left:507;top:17461;width:286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HNsMA&#10;AADcAAAADwAAAGRycy9kb3ducmV2LnhtbESPT2vCQBTE7wW/w/IEb3WjYiupq4h/wEMvten9kX3N&#10;hmbfhuzTxG/vFgo9DjPzG2a9HXyjbtTFOrCB2TQDRVwGW3NloPg8Pa9ARUG22AQmA3eKsN2MntaY&#10;29DzB90uUqkE4ZijASfS5lrH0pHHOA0tcfK+Q+dRkuwqbTvsE9w3ep5lL9pjzWnBYUt7R+XP5eoN&#10;iNjd7F4cfTx/De+H3mXlEgtjJuNh9wZKaJD/8F/7bA0sV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HNs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388" o:spid="_x0000_s1341" style="position:absolute;visibility:visible;mso-wrap-style:square" from="0,22098" to="23202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6P8MAAADcAAAADwAAAGRycy9kb3ducmV2LnhtbERPz2vCMBS+D/wfwhN2m6l1G6UaiziF&#10;gdtB3dj10TzbYvNSkqjtf28Owo4f3+9F0ZtWXMn5xrKC6SQBQVxa3XCl4Oe4fclA+ICssbVMCgby&#10;UCxHTwvMtb3xnq6HUIkYwj5HBXUIXS6lL2sy6Ce2I47cyTqDIUJXSe3wFsNNK9MkeZcGG44NNXa0&#10;rqk8Hy5GwcYOv/ud2/x9N8Pb7vWYfaWzj1Kp53G/moMI1Id/8cP9qRXMsrg2no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XOj/DAAAA3AAAAA8AAAAAAAAAAAAA&#10;AAAAoQIAAGRycy9kb3ducmV2LnhtbFBLBQYAAAAABAAEAPkAAACRAwAAAAA=&#10;" strokecolor="#4579b8 [3044]" strokeweight="2.25pt"/>
                <v:shape id="_x0000_s1342" type="#_x0000_t202" style="position:absolute;left:634;top:20573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43" type="#_x0000_t202" style="position:absolute;left:1587;top:21970;width:286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yc8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yc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44" type="#_x0000_t202" style="position:absolute;left:4380;top:2196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X6MMA&#10;AADcAAAADwAAAGRycy9kb3ducmV2LnhtbESPQWvCQBSE7wX/w/KE3urGiqVGVxG14KGX2nh/ZJ/Z&#10;YPZtyL6a+O/dQqHHYWa+YVabwTfqRl2sAxuYTjJQxGWwNVcGiu+Pl3dQUZAtNoHJwJ0ibNajpxXm&#10;NvT8RbeTVCpBOOZowIm0udaxdOQxTkJLnLxL6DxKkl2lbYd9gvtGv2bZm/ZYc1pw2NLOUXk9/XgD&#10;InY7vRcHH4/n4XPfu6ycY2HM83jYLkEJDfIf/msfrYHZ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jX6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345" type="#_x0000_t202" style="position:absolute;left:7300;top:2196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qB8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0fQ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3qB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346" type="#_x0000_t202" style="position:absolute;left:10030;top:2196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0c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D8f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90c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347" type="#_x0000_t202" style="position:absolute;left:12950;top:22028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de78A&#10;AADcAAAADwAAAGRycy9kb3ducmV2LnhtbERPTWsCMRC9F/ofwgi91USxUrZGkargoZfq9j5sppvF&#10;zWTZjO7675uD0OPjfa82Y2jVjfrURLYwmxpQxFV0DdcWyvPh9R1UEmSHbWSycKcEm/Xz0woLFwf+&#10;pttJapVDOBVowYt0hdap8hQwTWNHnLnf2AeUDPtaux6HHB5aPTdmqQM2nBs8dvTpqbqcrsGCiNvO&#10;7uU+pOPP+LUbvKnesLT2ZTJuP0AJjfIvfriPzsLC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zB17vwAAANwAAAAPAAAAAAAAAAAAAAAAAJgCAABkcnMvZG93bnJl&#10;di54bWxQSwUGAAAAAAQABAD1AAAAhAMAAAAA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348" type="#_x0000_t202" style="position:absolute;left:15870;top:21965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44MMA&#10;AADcAAAADwAAAGRycy9kb3ducmV2LnhtbESPQWsCMRSE74X+h/AKvdXE0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44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349" type="#_x0000_t202" style="position:absolute;left:18791;top:21965;width:286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gLM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+Bl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gL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350" type="#_x0000_t202" style="position:absolute;left:21584;top:21965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Ft8MA&#10;AADcAAAADwAAAGRycy9kb3ducmV2LnhtbESPQWvCQBSE7wX/w/KE3urGaotEVxG14KGX2nh/ZJ/Z&#10;YPZtyL6a+O/dQqHHYWa+YVabwTfqRl2sAxuYTjJQxGWwNVcGiu+PlwWoKMgWm8Bk4E4RNuvR0wpz&#10;G3r+ottJKpUgHHM04ETaXOtYOvIYJ6ElTt4ldB4lya7StsM+wX2jX7PsXXusOS04bGnnqLyefrwB&#10;Ebud3ouDj8fz8LnvXVa+YWHM83jYLkEJDfIf/msfrYH5bA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Ft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oval id="Oval 434" o:spid="_x0000_s1351" style="position:absolute;left:2540;top:3619;width:1206;height:1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nGcQA&#10;AADcAAAADwAAAGRycy9kb3ducmV2LnhtbESPQWvCQBSE74X+h+UVvNXdVGklukorKL14aCLU4yP7&#10;TEKzb8PuGuO/7wqFHoeZ+YZZbUbbiYF8aB1ryKYKBHHlTMu1hmO5e16ACBHZYOeYNNwowGb9+LDC&#10;3Lgrf9FQxFokCIccNTQx9rmUoWrIYpi6njh5Z+ctxiR9LY3Ha4LbTr4o9SottpwWGuxp21D1U1ys&#10;hvH7FHvlS5vZ9u0jk8PhuN0brSdP4/sSRKQx/of/2p9Gw3w2h/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JxnEAAAA3AAAAA8AAAAAAAAAAAAAAAAAmAIAAGRycy9k&#10;b3ducmV2LnhtbFBLBQYAAAAABAAEAPUAAACJAwAAAAA=&#10;" fillcolor="#4f81bd [3204]" strokecolor="#4f81bd [3204]" strokeweight="2pt"/>
                <v:oval id="Oval 435" o:spid="_x0000_s1352" style="position:absolute;left:13906;top:21336;width:1207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KCgsQA&#10;AADcAAAADwAAAGRycy9kb3ducmV2LnhtbESPQWvCQBSE7wX/w/IEb7pJ1SrRVaxg8dJDVdDjI/tM&#10;gtm3YXeN6b93hUKPw8x8wyzXnalFS85XlhWkowQEcW51xYWC03E3nIPwAVljbZkU/JKH9ar3tsRM&#10;2wf/UHsIhYgQ9hkqKENoMil9XpJBP7INcfSu1hkMUbpCaoePCDe1fE+SD2mw4rhQYkPbkvLb4W4U&#10;dOdLaBJ3NKmpZp+pbL9P2y+t1KDfbRYgAnXhP/zX3msFk/EU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goLEAAAA3AAAAA8AAAAAAAAAAAAAAAAAmAIAAGRycy9k&#10;b3ducmV2LnhtbFBLBQYAAAAABAAEAPUAAACJAwAAAAA=&#10;" fillcolor="#4f81bd [3204]" strokecolor="#4f81bd [3204]" strokeweight="2pt"/>
                <v:oval id="Oval 436" o:spid="_x0000_s1353" style="position:absolute;left:19685;top:9652;width:1206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c9cUA&#10;AADcAAAADwAAAGRycy9kb3ducmV2LnhtbESPQWvCQBSE70L/w/IK3nSTWrSkrqENWLz0YCLY4yP7&#10;moRm34bdNab/3i0UPA4z8w2zzSfTi5Gc7ywrSJcJCOLa6o4bBadqv3gB4QOyxt4yKfglD/nuYbbF&#10;TNsrH2ksQyMihH2GCtoQhkxKX7dk0C/tQBy9b+sMhihdI7XDa4SbXj4lyVoa7DgutDhQ0VL9U16M&#10;gun8FYbEVSY13eY9lePnqfjQSs0fp7dXEIGmcA//tw9awfNqDX9n4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Bz1xQAAANwAAAAPAAAAAAAAAAAAAAAAAJgCAABkcnMv&#10;ZG93bnJldi54bWxQSwUGAAAAAAQABAD1AAAAigMAAAAA&#10;" fillcolor="#4f81bd [3204]" strokecolor="#4f81bd [3204]" strokeweight="2pt"/>
                <v:shape id="_x0000_s1354" type="#_x0000_t202" style="position:absolute;left:12950;top:18287;width:285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Dt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28zO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Dt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  <v:shape id="_x0000_s1355" type="#_x0000_t202" style="position:absolute;left:18790;top:6667;width:28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Xxs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q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DXxsAAAADcAAAADwAAAAAAAAAAAAAAAACYAgAAZHJzL2Rvd25y&#10;ZXYueG1sUEsFBgAAAAAEAAQA9QAAAIU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_x0000_s1356" type="#_x0000_t202" style="position:absolute;left:6094;top:11747;width:285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yX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zB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yXc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D</w:t>
                        </w:r>
                      </w:p>
                    </w:txbxContent>
                  </v:textbox>
                </v:shape>
                <v:shape id="_x0000_s1357" type="#_x0000_t202" style="position:absolute;left:3174;top:2666;width:285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ovcAA&#10;AADcAAAADwAAAGRycy9kb3ducmV2LnhtbERPPWvDMBDdA/0P4grdYjkl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CovcAAAADcAAAADwAAAAAAAAAAAAAAAACYAgAAZHJzL2Rvd25y&#10;ZXYueG1sUEsFBgAAAAAEAAQA9QAAAIU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0C482C" wp14:editId="4A398285">
                <wp:simplePos x="0" y="0"/>
                <wp:positionH relativeFrom="column">
                  <wp:posOffset>3058160</wp:posOffset>
                </wp:positionH>
                <wp:positionV relativeFrom="paragraph">
                  <wp:posOffset>213360</wp:posOffset>
                </wp:positionV>
                <wp:extent cx="3279775" cy="2740025"/>
                <wp:effectExtent l="0" t="0" r="0" b="3175"/>
                <wp:wrapNone/>
                <wp:docPr id="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274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09" w:rsidRPr="00C0202F" w:rsidRDefault="00D85809" w:rsidP="00D85DC3">
                            <w:pPr>
                              <w:tabs>
                                <w:tab w:val="left" w:pos="297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</w:pPr>
                            <w:r w:rsidRPr="00C0202F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THINGS TO REMEMBER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977"/>
                              </w:tabs>
                              <w:ind w:left="284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5696E">
                              <w:rPr>
                                <w:rFonts w:ascii="Comic Sans MS" w:hAnsi="Comic Sans MS"/>
                                <w:sz w:val="28"/>
                              </w:rPr>
                              <w:t>Always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read the horizontal axis first, then the vertical axis.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977"/>
                              </w:tabs>
                              <w:ind w:left="284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Co-ordinates should be written inside brackets and should be separated by a comma.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2977"/>
                              </w:tabs>
                              <w:ind w:left="66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2977"/>
                              </w:tabs>
                              <w:ind w:left="66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C0202F">
                              <w:rPr>
                                <w:rFonts w:ascii="Comic Sans MS" w:hAnsi="Comic Sans MS"/>
                                <w:i/>
                              </w:rPr>
                              <w:t>Examples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843"/>
                              </w:tabs>
                              <w:ind w:left="66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is (6, 4)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 is (4, 0)</w:t>
                            </w:r>
                          </w:p>
                          <w:p w:rsidR="00D85809" w:rsidRPr="00C0202F" w:rsidRDefault="00D85809" w:rsidP="00D85DC3">
                            <w:pPr>
                              <w:tabs>
                                <w:tab w:val="left" w:pos="1843"/>
                              </w:tabs>
                              <w:ind w:left="66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 is (0, 6)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D is (1, 3)</w:t>
                            </w:r>
                          </w:p>
                          <w:p w:rsidR="00D85809" w:rsidRPr="00C0202F" w:rsidRDefault="00D85809" w:rsidP="00D85DC3">
                            <w:pPr>
                              <w:tabs>
                                <w:tab w:val="left" w:pos="2977"/>
                              </w:tabs>
                              <w:ind w:left="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C482C" id="_x0000_s1358" type="#_x0000_t202" style="position:absolute;margin-left:240.8pt;margin-top:16.8pt;width:258.25pt;height:2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" filled="f" stroked="f">
                <v:textbox>
                  <w:txbxContent>
                    <w:p w:rsidR="00D85809" w:rsidRPr="00C0202F" w:rsidRDefault="00D85809" w:rsidP="00D85DC3">
                      <w:pPr>
                        <w:tabs>
                          <w:tab w:val="left" w:pos="2977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</w:pPr>
                      <w:r w:rsidRPr="00C0202F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THINGS TO REMEMBER</w:t>
                      </w:r>
                    </w:p>
                    <w:p w:rsidR="00D85809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2977"/>
                        </w:tabs>
                        <w:ind w:left="284"/>
                        <w:rPr>
                          <w:rFonts w:ascii="Comic Sans MS" w:hAnsi="Comic Sans MS"/>
                          <w:sz w:val="28"/>
                        </w:rPr>
                      </w:pPr>
                      <w:r w:rsidRPr="0045696E">
                        <w:rPr>
                          <w:rFonts w:ascii="Comic Sans MS" w:hAnsi="Comic Sans MS"/>
                          <w:sz w:val="28"/>
                        </w:rPr>
                        <w:t>Always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read the horizontal axis first, then the vertical axis.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2977"/>
                        </w:tabs>
                        <w:ind w:left="284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Co-ordinates should be written inside brackets and should be separated by a comma.</w:t>
                      </w:r>
                    </w:p>
                    <w:p w:rsidR="00D85809" w:rsidRDefault="00D85809" w:rsidP="00D85DC3">
                      <w:pPr>
                        <w:tabs>
                          <w:tab w:val="left" w:pos="2977"/>
                        </w:tabs>
                        <w:ind w:left="66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2977"/>
                        </w:tabs>
                        <w:ind w:left="66"/>
                        <w:rPr>
                          <w:rFonts w:ascii="Comic Sans MS" w:hAnsi="Comic Sans MS"/>
                          <w:i/>
                        </w:rPr>
                      </w:pPr>
                      <w:r w:rsidRPr="00C0202F">
                        <w:rPr>
                          <w:rFonts w:ascii="Comic Sans MS" w:hAnsi="Comic Sans MS"/>
                          <w:i/>
                        </w:rPr>
                        <w:t>Examples</w:t>
                      </w:r>
                    </w:p>
                    <w:p w:rsidR="00D85809" w:rsidRDefault="00D85809" w:rsidP="00D85DC3">
                      <w:pPr>
                        <w:tabs>
                          <w:tab w:val="left" w:pos="1843"/>
                        </w:tabs>
                        <w:ind w:left="66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is (6, 4)</w:t>
                      </w:r>
                      <w:r>
                        <w:rPr>
                          <w:rFonts w:ascii="Comic Sans MS" w:hAnsi="Comic Sans MS"/>
                        </w:rPr>
                        <w:tab/>
                        <w:t>C is (4, 0)</w:t>
                      </w:r>
                    </w:p>
                    <w:p w:rsidR="00D85809" w:rsidRPr="00C0202F" w:rsidRDefault="00D85809" w:rsidP="00D85DC3">
                      <w:pPr>
                        <w:tabs>
                          <w:tab w:val="left" w:pos="1843"/>
                        </w:tabs>
                        <w:ind w:left="66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 is (0, 6)</w:t>
                      </w:r>
                      <w:r>
                        <w:rPr>
                          <w:rFonts w:ascii="Comic Sans MS" w:hAnsi="Comic Sans MS"/>
                        </w:rPr>
                        <w:tab/>
                        <w:t>D is (1, 3)</w:t>
                      </w:r>
                    </w:p>
                    <w:p w:rsidR="00D85809" w:rsidRPr="00C0202F" w:rsidRDefault="00D85809" w:rsidP="00D85DC3">
                      <w:pPr>
                        <w:tabs>
                          <w:tab w:val="left" w:pos="2977"/>
                        </w:tabs>
                        <w:ind w:left="66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jc w:val="right"/>
              <w:rPr>
                <w:rFonts w:ascii="Comic Sans MS" w:hAnsi="Comic Sans MS"/>
                <w:sz w:val="1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jc w:val="right"/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:rsidTr="00D85809">
        <w:trPr>
          <w:trHeight w:val="454"/>
        </w:trPr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</w:tbl>
    <w:p w:rsidR="00D85DC3" w:rsidRPr="005A057F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510D8C" wp14:editId="0F81768D">
                <wp:simplePos x="0" y="0"/>
                <wp:positionH relativeFrom="column">
                  <wp:posOffset>1908847</wp:posOffset>
                </wp:positionH>
                <wp:positionV relativeFrom="paragraph">
                  <wp:posOffset>14092</wp:posOffset>
                </wp:positionV>
                <wp:extent cx="2019300" cy="691661"/>
                <wp:effectExtent l="19050" t="19050" r="19050" b="13335"/>
                <wp:wrapNone/>
                <wp:docPr id="44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019300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0D8C" id="_x0000_s1359" style="position:absolute;margin-left:150.3pt;margin-top:1.1pt;width:159pt;height:5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6264,345831;1009650,690925;2017617,345831;1009650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005CBF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ANGLES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ADA5A8" wp14:editId="44B92534">
                <wp:simplePos x="0" y="0"/>
                <wp:positionH relativeFrom="column">
                  <wp:posOffset>2527300</wp:posOffset>
                </wp:positionH>
                <wp:positionV relativeFrom="paragraph">
                  <wp:posOffset>253365</wp:posOffset>
                </wp:positionV>
                <wp:extent cx="1186180" cy="1169670"/>
                <wp:effectExtent l="0" t="0" r="13970" b="30480"/>
                <wp:wrapNone/>
                <wp:docPr id="443" name="Elbow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6180" cy="1169670"/>
                        </a:xfrm>
                        <a:prstGeom prst="bentConnector3">
                          <a:avLst>
                            <a:gd name="adj1" fmla="val 443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F50B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43" o:spid="_x0000_s1026" type="#_x0000_t34" style="position:absolute;margin-left:199pt;margin-top:19.95pt;width:93.4pt;height:92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" adj="96" strokecolor="black [3040]" strokeweight="1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D50972" wp14:editId="40D80DD1">
                <wp:simplePos x="0" y="0"/>
                <wp:positionH relativeFrom="column">
                  <wp:posOffset>4319996</wp:posOffset>
                </wp:positionH>
                <wp:positionV relativeFrom="paragraph">
                  <wp:posOffset>157480</wp:posOffset>
                </wp:positionV>
                <wp:extent cx="663757" cy="881380"/>
                <wp:effectExtent l="0" t="0" r="22225" b="33020"/>
                <wp:wrapNone/>
                <wp:docPr id="444" name="Straight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3757" cy="8813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8F640" id="Straight Connector 444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15pt,12.4pt" to="392.4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" strokecolor="black [3040]" strokeweight="1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96D5A1" wp14:editId="248E5F00">
                <wp:simplePos x="0" y="0"/>
                <wp:positionH relativeFrom="column">
                  <wp:posOffset>251460</wp:posOffset>
                </wp:positionH>
                <wp:positionV relativeFrom="paragraph">
                  <wp:posOffset>30480</wp:posOffset>
                </wp:positionV>
                <wp:extent cx="1041400" cy="1041400"/>
                <wp:effectExtent l="0" t="0" r="25400" b="25400"/>
                <wp:wrapNone/>
                <wp:docPr id="445" name="Straight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0" cy="1041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A65CF" id="Straight Connector 445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.4pt" to="101.8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" strokecolor="black [3040]" strokeweight="1.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DF50DB" wp14:editId="062D8A79">
                <wp:simplePos x="0" y="0"/>
                <wp:positionH relativeFrom="column">
                  <wp:posOffset>2538095</wp:posOffset>
                </wp:positionH>
                <wp:positionV relativeFrom="paragraph">
                  <wp:posOffset>153035</wp:posOffset>
                </wp:positionV>
                <wp:extent cx="123190" cy="123190"/>
                <wp:effectExtent l="0" t="0" r="10160" b="1016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D5E99" id="Rectangle 446" o:spid="_x0000_s1026" style="position:absolute;margin-left:199.85pt;margin-top:12.05pt;width:9.7pt;height:9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" fillcolor="black [3213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25FE2E" wp14:editId="7894E35B">
                <wp:simplePos x="0" y="0"/>
                <wp:positionH relativeFrom="column">
                  <wp:posOffset>4700996</wp:posOffset>
                </wp:positionH>
                <wp:positionV relativeFrom="paragraph">
                  <wp:posOffset>77107</wp:posOffset>
                </wp:positionV>
                <wp:extent cx="391795" cy="166370"/>
                <wp:effectExtent l="0" t="0" r="27305" b="0"/>
                <wp:wrapNone/>
                <wp:docPr id="943" name="Arc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166370"/>
                        </a:xfrm>
                        <a:prstGeom prst="arc">
                          <a:avLst>
                            <a:gd name="adj1" fmla="val 16181550"/>
                            <a:gd name="adj2" fmla="val 40392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4B0C" id="Arc 943" o:spid="_x0000_s1026" style="position:absolute;margin-left:370.15pt;margin-top:6.05pt;width:30.85pt;height:1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795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" path="m195451,nsc224685,-28,253563,2722,279968,8050v86010,17353,130174,58456,104671,97415l195898,83185,195451,xem195451,nfc224685,-28,253563,2722,279968,8050v86010,17353,130174,58456,104671,97415e" filled="f" strokecolor="black [3040]">
                <v:path arrowok="t" o:connecttype="custom" o:connectlocs="195451,0;279968,8050;384639,10546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E30031" wp14:editId="598AFB17">
                <wp:simplePos x="0" y="0"/>
                <wp:positionH relativeFrom="column">
                  <wp:posOffset>4979670</wp:posOffset>
                </wp:positionH>
                <wp:positionV relativeFrom="paragraph">
                  <wp:posOffset>185601</wp:posOffset>
                </wp:positionV>
                <wp:extent cx="1052286" cy="0"/>
                <wp:effectExtent l="0" t="0" r="14605" b="19050"/>
                <wp:wrapNone/>
                <wp:docPr id="944" name="Straight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28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F0128" id="Straight Connector 944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1pt,14.6pt" to="474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" strokecolor="black [3040]" strokeweight="1.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CF9067" wp14:editId="0CE3913E">
                <wp:simplePos x="0" y="0"/>
                <wp:positionH relativeFrom="column">
                  <wp:posOffset>302514</wp:posOffset>
                </wp:positionH>
                <wp:positionV relativeFrom="paragraph">
                  <wp:posOffset>63246</wp:posOffset>
                </wp:positionV>
                <wp:extent cx="222250" cy="400050"/>
                <wp:effectExtent l="0" t="0" r="25400" b="0"/>
                <wp:wrapNone/>
                <wp:docPr id="945" name="Arc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00050"/>
                        </a:xfrm>
                        <a:prstGeom prst="arc">
                          <a:avLst>
                            <a:gd name="adj1" fmla="val 16200000"/>
                            <a:gd name="adj2" fmla="val 2020862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3857" id="Arc 945" o:spid="_x0000_s1026" style="position:absolute;margin-left:23.8pt;margin-top:5pt;width:17.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2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" path="m111125,nsc162587,,207316,63600,219231,153714l111125,200025,111125,xem111125,nfc162587,,207316,63600,219231,153714e" filled="f" strokecolor="black [3040]">
                <v:path arrowok="t" o:connecttype="custom" o:connectlocs="111125,0;219231,153714" o:connectangles="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47B87D" wp14:editId="077D5966">
                <wp:simplePos x="0" y="0"/>
                <wp:positionH relativeFrom="column">
                  <wp:posOffset>251460</wp:posOffset>
                </wp:positionH>
                <wp:positionV relativeFrom="paragraph">
                  <wp:posOffset>222250</wp:posOffset>
                </wp:positionV>
                <wp:extent cx="1384300" cy="0"/>
                <wp:effectExtent l="0" t="0" r="25400" b="19050"/>
                <wp:wrapNone/>
                <wp:docPr id="946" name="Straight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94262" id="Straight Connector 94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17.5pt" to="128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" strokecolor="black [3040]" strokeweight="1.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DB4431" wp14:editId="6CD3F718">
                <wp:simplePos x="0" y="0"/>
                <wp:positionH relativeFrom="column">
                  <wp:posOffset>4214397</wp:posOffset>
                </wp:positionH>
                <wp:positionV relativeFrom="paragraph">
                  <wp:posOffset>100378</wp:posOffset>
                </wp:positionV>
                <wp:extent cx="2198370" cy="943429"/>
                <wp:effectExtent l="0" t="0" r="0" b="9525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943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OBTUSE</w:t>
                            </w:r>
                          </w:p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Greater than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 xml:space="preserve"> 90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 but less than 180°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4431" id="_x0000_s1360" type="#_x0000_t202" style="position:absolute;margin-left:331.85pt;margin-top:7.9pt;width:173.1pt;height:7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3m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OBTUSE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Greater than</w:t>
                      </w:r>
                      <w:r w:rsidRPr="00005CBF">
                        <w:rPr>
                          <w:rFonts w:ascii="Comic Sans MS" w:hAnsi="Comic Sans MS"/>
                        </w:rPr>
                        <w:t xml:space="preserve"> 90</w:t>
                      </w:r>
                      <w:r>
                        <w:rPr>
                          <w:rFonts w:ascii="Comic Sans MS" w:hAnsi="Comic Sans MS"/>
                        </w:rPr>
                        <w:t>° but less than 180°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BB581F" wp14:editId="20304F3E">
                <wp:simplePos x="0" y="0"/>
                <wp:positionH relativeFrom="column">
                  <wp:posOffset>2109470</wp:posOffset>
                </wp:positionH>
                <wp:positionV relativeFrom="paragraph">
                  <wp:posOffset>101781</wp:posOffset>
                </wp:positionV>
                <wp:extent cx="1981200" cy="777875"/>
                <wp:effectExtent l="0" t="0" r="0" b="3175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RIGHT</w:t>
                            </w:r>
                          </w:p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Exactly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 xml:space="preserve"> 90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581F" id="_x0000_s1361" type="#_x0000_t202" style="position:absolute;margin-left:166.1pt;margin-top:8pt;width:156pt;height:6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RIGHT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Exactly</w:t>
                      </w:r>
                      <w:r w:rsidRPr="00005CBF">
                        <w:rPr>
                          <w:rFonts w:ascii="Comic Sans MS" w:hAnsi="Comic Sans MS"/>
                        </w:rPr>
                        <w:t xml:space="preserve"> 90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5CB6EA" wp14:editId="17E23475">
                <wp:simplePos x="0" y="0"/>
                <wp:positionH relativeFrom="column">
                  <wp:posOffset>-175804</wp:posOffset>
                </wp:positionH>
                <wp:positionV relativeFrom="paragraph">
                  <wp:posOffset>105954</wp:posOffset>
                </wp:positionV>
                <wp:extent cx="1981200" cy="778329"/>
                <wp:effectExtent l="0" t="0" r="0" b="3175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8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ACUTE</w:t>
                            </w:r>
                          </w:p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Less than 90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B6EA" id="_x0000_s1362" type="#_x0000_t202" style="position:absolute;margin-left:-13.85pt;margin-top:8.35pt;width:156pt;height:6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EZ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05CBF">
                        <w:rPr>
                          <w:rFonts w:ascii="Comic Sans MS" w:hAnsi="Comic Sans MS"/>
                          <w:b/>
                          <w:sz w:val="28"/>
                        </w:rPr>
                        <w:t>ACUTE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Less than 90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03334F" wp14:editId="01D4507E">
                <wp:simplePos x="0" y="0"/>
                <wp:positionH relativeFrom="column">
                  <wp:posOffset>3582279</wp:posOffset>
                </wp:positionH>
                <wp:positionV relativeFrom="paragraph">
                  <wp:posOffset>207841</wp:posOffset>
                </wp:positionV>
                <wp:extent cx="464820" cy="403860"/>
                <wp:effectExtent l="11430" t="26670" r="3810" b="0"/>
                <wp:wrapNone/>
                <wp:docPr id="950" name="Arc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15483">
                          <a:off x="0" y="0"/>
                          <a:ext cx="464820" cy="403860"/>
                        </a:xfrm>
                        <a:prstGeom prst="arc">
                          <a:avLst>
                            <a:gd name="adj1" fmla="val 12250877"/>
                            <a:gd name="adj2" fmla="val 326021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2C95" id="Arc 950" o:spid="_x0000_s1026" style="position:absolute;margin-left:282.05pt;margin-top:16.35pt;width:36.6pt;height:31.8pt;rotation:-5444422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82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" path="m25942,109221nsc68321,37974,155210,-4731,247325,416v95100,5314,176830,60530,206190,139301c486389,227916,445917,324232,355372,373282l232410,201930,25942,109221xem25942,109221nfc68321,37974,155210,-4731,247325,416v95100,5314,176830,60530,206190,139301c486389,227916,445917,324232,355372,373282e" filled="f" strokecolor="black [3040]">
                <v:path arrowok="t" o:connecttype="custom" o:connectlocs="25942,109221;247325,416;453515,139717;355372,373282" o:connectangles="0,0,0,0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20AFBD" wp14:editId="0602C7D3">
                <wp:simplePos x="0" y="0"/>
                <wp:positionH relativeFrom="column">
                  <wp:posOffset>3470910</wp:posOffset>
                </wp:positionH>
                <wp:positionV relativeFrom="paragraph">
                  <wp:posOffset>29845</wp:posOffset>
                </wp:positionV>
                <wp:extent cx="333375" cy="814705"/>
                <wp:effectExtent l="0" t="0" r="28575" b="23495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81470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118CD" id="Straight Connector 951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3pt,2.35pt" to="299.5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" strokecolor="black [304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B88BD2" wp14:editId="49D8CA89">
                <wp:simplePos x="0" y="0"/>
                <wp:positionH relativeFrom="column">
                  <wp:posOffset>3804920</wp:posOffset>
                </wp:positionH>
                <wp:positionV relativeFrom="paragraph">
                  <wp:posOffset>29845</wp:posOffset>
                </wp:positionV>
                <wp:extent cx="1172210" cy="0"/>
                <wp:effectExtent l="0" t="0" r="27940" b="19050"/>
                <wp:wrapNone/>
                <wp:docPr id="952" name="Straight Connector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79DC37" id="Straight Connector 952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6pt,2.35pt" to="391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" strokecolor="black [3040]" strokeweight="1.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CDEBC0B" wp14:editId="27E0B668">
                <wp:simplePos x="0" y="0"/>
                <wp:positionH relativeFrom="column">
                  <wp:posOffset>205740</wp:posOffset>
                </wp:positionH>
                <wp:positionV relativeFrom="paragraph">
                  <wp:posOffset>29699</wp:posOffset>
                </wp:positionV>
                <wp:extent cx="1600200" cy="287020"/>
                <wp:effectExtent l="0" t="0" r="19050" b="0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87020"/>
                          <a:chOff x="0" y="0"/>
                          <a:chExt cx="1600200" cy="287020"/>
                        </a:xfrm>
                      </wpg:grpSpPr>
                      <wps:wsp>
                        <wps:cNvPr id="954" name="Straight Connector 954"/>
                        <wps:cNvCnPr/>
                        <wps:spPr>
                          <a:xfrm>
                            <a:off x="0" y="146539"/>
                            <a:ext cx="16002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5" name="Oval 955"/>
                        <wps:cNvSpPr/>
                        <wps:spPr>
                          <a:xfrm>
                            <a:off x="738554" y="105508"/>
                            <a:ext cx="93785" cy="937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Arc 956"/>
                        <wps:cNvSpPr/>
                        <wps:spPr>
                          <a:xfrm>
                            <a:off x="603739" y="0"/>
                            <a:ext cx="363220" cy="287020"/>
                          </a:xfrm>
                          <a:prstGeom prst="arc">
                            <a:avLst>
                              <a:gd name="adj1" fmla="val 10702700"/>
                              <a:gd name="adj2" fmla="val 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C2BF1" id="Group 953" o:spid="_x0000_s1026" style="position:absolute;margin-left:16.2pt;margin-top:2.35pt;width:126pt;height:22.6pt;z-index:251745280" coordsize="16002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">
                <v:line id="Straight Connector 954" o:spid="_x0000_s1027" style="position:absolute;visibility:visible;mso-wrap-style:square" from="0,1465" to="16002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+hBsIAAADcAAAADwAAAGRycy9kb3ducmV2LnhtbESPQWvCQBSE7wX/w/IEb3VjsZKmriKK&#10;tFdjoT0+sq/ZYPZtyL5q/PddQfA4zMw3zHI9+FadqY9NYAOzaQaKuAq24drA13H/nIOKgmyxDUwG&#10;rhRhvRo9LbGw4cIHOpdSqwThWKABJ9IVWsfKkcc4DR1x8n5D71GS7Gtte7wkuG/1S5YttMeG04LD&#10;jraOqlP55w3476atZiTHnfBPvc9Lt80/DsZMxsPmHZTQII/wvf1pDby9zuF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+hBsIAAADcAAAADwAAAAAAAAAAAAAA&#10;AAChAgAAZHJzL2Rvd25yZXYueG1sUEsFBgAAAAAEAAQA+QAAAJADAAAAAA==&#10;" strokecolor="black [3040]" strokeweight="1.5pt"/>
                <v:oval id="Oval 955" o:spid="_x0000_s1028" style="position:absolute;left:7385;top:1055;width:938;height: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FqMQA&#10;AADcAAAADwAAAGRycy9kb3ducmV2LnhtbESPT2vCQBTE7wW/w/IKvdVNC/5pdBVbEIKejPb+zD6z&#10;0ezbkN3G9Nu7guBxmJnfMPNlb2vRUesrxwo+hgkI4sLpiksFh/36fQrCB2SNtWNS8E8elovByxxT&#10;7a68oy4PpYgQ9ikqMCE0qZS+MGTRD11DHL2Tay2GKNtS6havEW5r+ZkkY2mx4rhgsKEfQ8Ul/7MK&#10;3Hp71BOzv2S/54yrY/7dbU5GqbfXfjUDEagPz/CjnWkFX6MR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xajEAAAA3AAAAA8AAAAAAAAAAAAAAAAAmAIAAGRycy9k&#10;b3ducmV2LnhtbFBLBQYAAAAABAAEAPUAAACJAwAAAAA=&#10;" fillcolor="black [3200]" strokecolor="black [1600]" strokeweight="2pt"/>
                <v:shape id="Arc 956" o:spid="_x0000_s1029" style="position:absolute;left:6037;width:3632;height:2870;visibility:visible;mso-wrap-style:square;v-text-anchor:middle" coordsize="363220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wn8cA&#10;AADcAAAADwAAAGRycy9kb3ducmV2LnhtbESPT2vCQBTE74V+h+UJvRTd1FL/pK4iQkFPtdGDx2f2&#10;NRvMvo3ZbYx+erdQ6HGYmd8ws0VnK9FS40vHCl4GCQji3OmSCwX73Ud/AsIHZI2VY1JwJQ+L+ePD&#10;DFPtLvxFbRYKESHsU1RgQqhTKX1uyKIfuJo4et+usRiibAqpG7xEuK3kMElG0mLJccFgTStD+Sn7&#10;sQq652x19Madx+fXNr8dP9eb7f6g1FOvW76DCNSF//Bfe60VTN9G8Hs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8J/HAAAA3AAAAA8AAAAAAAAAAAAAAAAAmAIAAGRy&#10;cy9kb3ducmV2LnhtbFBLBQYAAAAABAAEAPUAAACMAwAAAAA=&#10;" path="m116,148648nsc-2476,91476,38150,38549,103511,13947,151499,-4116,207093,-4659,255631,12461v65443,23082,107589,74418,107589,131049l181610,143510,116,148648xem116,148648nfc-2476,91476,38150,38549,103511,13947,151499,-4116,207093,-4659,255631,12461v65443,23082,107589,74418,107589,131049e" filled="f" strokecolor="black [3040]">
                  <v:path arrowok="t" o:connecttype="custom" o:connectlocs="116,148648;103511,13947;255631,12461;363220,143510" o:connectangles="0,0,0,0"/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C28766" wp14:editId="2BD1492B">
                <wp:simplePos x="0" y="0"/>
                <wp:positionH relativeFrom="column">
                  <wp:posOffset>3060601</wp:posOffset>
                </wp:positionH>
                <wp:positionV relativeFrom="paragraph">
                  <wp:posOffset>278472</wp:posOffset>
                </wp:positionV>
                <wp:extent cx="2731477" cy="1007745"/>
                <wp:effectExtent l="0" t="0" r="0" b="1905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477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REFLEX</w:t>
                            </w:r>
                          </w:p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Greater than  18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 but less than 360°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8766" id="_x0000_s1363" type="#_x0000_t202" style="position:absolute;margin-left:241pt;margin-top:21.95pt;width:215.1pt;height:7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REFLEX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Greater than  18</w:t>
                      </w:r>
                      <w:r w:rsidRPr="00005CBF">
                        <w:rPr>
                          <w:rFonts w:ascii="Comic Sans MS" w:hAnsi="Comic Sans MS"/>
                        </w:rPr>
                        <w:t>0</w:t>
                      </w:r>
                      <w:r>
                        <w:rPr>
                          <w:rFonts w:ascii="Comic Sans MS" w:hAnsi="Comic Sans MS"/>
                        </w:rPr>
                        <w:t>° but less than 360°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F0CCDE" wp14:editId="2EF016BF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1981200" cy="777875"/>
                <wp:effectExtent l="0" t="0" r="0" b="3175"/>
                <wp:wrapNone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STRAIGHT</w:t>
                            </w:r>
                          </w:p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Exactly  18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CCDE" id="_x0000_s1364" type="#_x0000_t202" style="position:absolute;margin-left:.05pt;margin-top:.3pt;width:156pt;height:6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0yT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STRAIGHT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Exactly  18</w:t>
                      </w:r>
                      <w:r w:rsidRPr="00005CBF">
                        <w:rPr>
                          <w:rFonts w:ascii="Comic Sans MS" w:hAnsi="Comic Sans MS"/>
                        </w:rPr>
                        <w:t>0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A57CC5" wp14:editId="26B0742D">
                <wp:simplePos x="0" y="0"/>
                <wp:positionH relativeFrom="column">
                  <wp:posOffset>-140970</wp:posOffset>
                </wp:positionH>
                <wp:positionV relativeFrom="paragraph">
                  <wp:posOffset>160655</wp:posOffset>
                </wp:positionV>
                <wp:extent cx="6172200" cy="590550"/>
                <wp:effectExtent l="0" t="0" r="0" b="0"/>
                <wp:wrapNone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three angles in a triangle add up to </w:t>
                            </w:r>
                            <w:r w:rsidRPr="00ED2E9A">
                              <w:rPr>
                                <w:rFonts w:ascii="Comic Sans MS" w:hAnsi="Comic Sans MS"/>
                                <w:b/>
                              </w:rPr>
                              <w:t>180°</w:t>
                            </w:r>
                          </w:p>
                          <w:p w:rsidR="00D85809" w:rsidRPr="00AB231A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four angles in a quadrilateral add up to </w:t>
                            </w:r>
                            <w:r w:rsidRPr="00ED2E9A">
                              <w:rPr>
                                <w:rFonts w:ascii="Comic Sans MS" w:hAnsi="Comic Sans MS"/>
                                <w:b/>
                              </w:rPr>
                              <w:t>360°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7CC5" id="_x0000_s1365" type="#_x0000_t202" style="position:absolute;margin-left:-11.1pt;margin-top:12.65pt;width:486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YBbuwIAAMQ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three angles in a triangle add up to </w:t>
                      </w:r>
                      <w:r w:rsidRPr="00ED2E9A">
                        <w:rPr>
                          <w:rFonts w:ascii="Comic Sans MS" w:hAnsi="Comic Sans MS"/>
                          <w:b/>
                        </w:rPr>
                        <w:t>180°</w:t>
                      </w:r>
                    </w:p>
                    <w:p w:rsidR="00D85809" w:rsidRPr="00AB231A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four angles in a quadrilateral add up to </w:t>
                      </w:r>
                      <w:r w:rsidRPr="00ED2E9A">
                        <w:rPr>
                          <w:rFonts w:ascii="Comic Sans MS" w:hAnsi="Comic Sans MS"/>
                          <w:b/>
                        </w:rPr>
                        <w:t>360°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 w:rsidRPr="00ED2E9A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659752" wp14:editId="066B0EBE">
                <wp:simplePos x="0" y="0"/>
                <wp:positionH relativeFrom="column">
                  <wp:posOffset>2949542</wp:posOffset>
                </wp:positionH>
                <wp:positionV relativeFrom="paragraph">
                  <wp:posOffset>140536</wp:posOffset>
                </wp:positionV>
                <wp:extent cx="3345447" cy="1700463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447" cy="1700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Calculate angles a, b and c.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 xml:space="preserve">= 180° - 79° = </w:t>
                            </w: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062D2A">
                              <w:rPr>
                                <w:rFonts w:ascii="Comic Sans MS" w:hAnsi="Comic Sans MS"/>
                              </w:rPr>
                              <w:tab/>
                              <w:t>= 360° - 333°=</w:t>
                            </w: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062D2A">
                              <w:rPr>
                                <w:rFonts w:ascii="Comic Sans MS" w:hAnsi="Comic Sans MS"/>
                              </w:rPr>
                              <w:t>So</w:t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ab/>
                              <w:t>= 180° - (101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° + 27°)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9752" id="_x0000_s1366" type="#_x0000_t202" style="position:absolute;margin-left:232.25pt;margin-top:11.05pt;width:263.4pt;height:133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pd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Calculate angles a, b and c.</w:t>
                      </w:r>
                    </w:p>
                    <w:p w:rsidR="00D85809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062D2A">
                        <w:rPr>
                          <w:rFonts w:ascii="Comic Sans MS" w:hAnsi="Comic Sans MS"/>
                        </w:rPr>
                        <w:t xml:space="preserve">= 180° - 79° = </w:t>
                      </w: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 w:rsidRPr="00062D2A">
                        <w:rPr>
                          <w:rFonts w:ascii="Comic Sans MS" w:hAnsi="Comic Sans MS"/>
                        </w:rPr>
                        <w:tab/>
                        <w:t>= 360° - 333°=</w:t>
                      </w: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 w:rsidRPr="00062D2A">
                        <w:rPr>
                          <w:rFonts w:ascii="Comic Sans MS" w:hAnsi="Comic Sans MS"/>
                        </w:rPr>
                        <w:t>So</w:t>
                      </w:r>
                      <w:r w:rsidRPr="00062D2A">
                        <w:rPr>
                          <w:rFonts w:ascii="Comic Sans MS" w:hAnsi="Comic Sans MS"/>
                        </w:rPr>
                        <w:tab/>
                        <w:t>= 180° - (101</w:t>
                      </w:r>
                      <w:r>
                        <w:rPr>
                          <w:rFonts w:ascii="Comic Sans MS" w:hAnsi="Comic Sans MS"/>
                        </w:rPr>
                        <w:t xml:space="preserve">° + 27°)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213C5B" wp14:editId="1A1544C7">
                <wp:simplePos x="0" y="0"/>
                <wp:positionH relativeFrom="column">
                  <wp:posOffset>773430</wp:posOffset>
                </wp:positionH>
                <wp:positionV relativeFrom="paragraph">
                  <wp:posOffset>197485</wp:posOffset>
                </wp:positionV>
                <wp:extent cx="1330960" cy="697230"/>
                <wp:effectExtent l="95250" t="0" r="78740" b="179070"/>
                <wp:wrapNone/>
                <wp:docPr id="456" name="Right Tri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176" flipH="1">
                          <a:off x="0" y="0"/>
                          <a:ext cx="1330960" cy="69723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071B" id="Right Triangle 456" o:spid="_x0000_s1026" type="#_x0000_t6" style="position:absolute;margin-left:60.9pt;margin-top:15.55pt;width:104.8pt;height:54.9pt;rotation:-913327fd;flip:x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" filled="f" strokecolor="black [3213]" strokeweight="2pt"/>
            </w:pict>
          </mc:Fallback>
        </mc:AlternateContent>
      </w:r>
    </w:p>
    <w:p w:rsidR="00D85DC3" w:rsidRPr="00ED2E9A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FC5857" wp14:editId="37D5D779">
                <wp:simplePos x="0" y="0"/>
                <wp:positionH relativeFrom="column">
                  <wp:posOffset>1035993</wp:posOffset>
                </wp:positionH>
                <wp:positionV relativeFrom="paragraph">
                  <wp:posOffset>2195693</wp:posOffset>
                </wp:positionV>
                <wp:extent cx="344805" cy="356870"/>
                <wp:effectExtent l="0" t="0" r="0" b="5080"/>
                <wp:wrapNone/>
                <wp:docPr id="959" name="Text Box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5857" id="Text Box 959" o:spid="_x0000_s1367" type="#_x0000_t202" style="position:absolute;margin-left:81.55pt;margin-top:172.9pt;width:27.15pt;height:28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B81CF1" wp14:editId="2F3B172E">
                <wp:simplePos x="0" y="0"/>
                <wp:positionH relativeFrom="column">
                  <wp:posOffset>1038860</wp:posOffset>
                </wp:positionH>
                <wp:positionV relativeFrom="paragraph">
                  <wp:posOffset>1728470</wp:posOffset>
                </wp:positionV>
                <wp:extent cx="344805" cy="356870"/>
                <wp:effectExtent l="0" t="0" r="0" b="508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1CF1" id="Text Box 453" o:spid="_x0000_s1368" type="#_x0000_t202" style="position:absolute;margin-left:81.8pt;margin-top:136.1pt;width:27.15pt;height:2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F4FA15" wp14:editId="392ABE36">
                <wp:simplePos x="0" y="0"/>
                <wp:positionH relativeFrom="column">
                  <wp:posOffset>1437573</wp:posOffset>
                </wp:positionH>
                <wp:positionV relativeFrom="paragraph">
                  <wp:posOffset>1982233</wp:posOffset>
                </wp:positionV>
                <wp:extent cx="344805" cy="356870"/>
                <wp:effectExtent l="0" t="0" r="0" b="508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FA15" id="Text Box 511" o:spid="_x0000_s1369" type="#_x0000_t202" style="position:absolute;margin-left:113.2pt;margin-top:156.1pt;width:27.15pt;height:28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CFFB81" wp14:editId="40F04E31">
                <wp:simplePos x="0" y="0"/>
                <wp:positionH relativeFrom="column">
                  <wp:posOffset>694055</wp:posOffset>
                </wp:positionH>
                <wp:positionV relativeFrom="paragraph">
                  <wp:posOffset>1940560</wp:posOffset>
                </wp:positionV>
                <wp:extent cx="344805" cy="356870"/>
                <wp:effectExtent l="0" t="0" r="0" b="508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FB81" id="Text Box 510" o:spid="_x0000_s1370" type="#_x0000_t202" style="position:absolute;margin-left:54.65pt;margin-top:152.8pt;width:27.15pt;height:2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F48ED5" wp14:editId="0A1863D7">
                <wp:simplePos x="0" y="0"/>
                <wp:positionH relativeFrom="column">
                  <wp:posOffset>914582</wp:posOffset>
                </wp:positionH>
                <wp:positionV relativeFrom="paragraph">
                  <wp:posOffset>2083072</wp:posOffset>
                </wp:positionV>
                <wp:extent cx="229870" cy="173990"/>
                <wp:effectExtent l="27940" t="10160" r="0" b="0"/>
                <wp:wrapNone/>
                <wp:docPr id="509" name="Arc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4266" flipH="1" flipV="1">
                          <a:off x="0" y="0"/>
                          <a:ext cx="229870" cy="173990"/>
                        </a:xfrm>
                        <a:prstGeom prst="arc">
                          <a:avLst>
                            <a:gd name="adj1" fmla="val 1605994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F64D" id="Arc 509" o:spid="_x0000_s1026" style="position:absolute;margin-left:1in;margin-top:164pt;width:18.1pt;height:13.7pt;rotation:5236617fd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87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" path="m111391,41nsc136867,-554,161882,5278,182501,16619v29760,16369,47369,42531,47369,70376l114935,86995,111391,41xem111391,41nfc136867,-554,161882,5278,182501,16619v29760,16369,47369,42531,47369,70376e" filled="f" strokecolor="black [3040]">
                <v:path arrowok="t" o:connecttype="custom" o:connectlocs="111391,41;182501,16619;229870,86995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BAD624" wp14:editId="6EB61544">
                <wp:simplePos x="0" y="0"/>
                <wp:positionH relativeFrom="column">
                  <wp:posOffset>1213599</wp:posOffset>
                </wp:positionH>
                <wp:positionV relativeFrom="paragraph">
                  <wp:posOffset>1982433</wp:posOffset>
                </wp:positionV>
                <wp:extent cx="230414" cy="174132"/>
                <wp:effectExtent l="0" t="0" r="26670" b="7620"/>
                <wp:wrapNone/>
                <wp:docPr id="508" name="Arc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4266">
                          <a:off x="0" y="0"/>
                          <a:ext cx="230414" cy="17413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0B39" id="Arc 508" o:spid="_x0000_s1026" style="position:absolute;margin-left:95.55pt;margin-top:156.1pt;width:18.15pt;height:13.7pt;rotation:5236617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414,17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" path="m115207,nsc178834,,230414,38981,230414,87066r-115207,l115207,xem115207,nfc178834,,230414,38981,230414,87066e" filled="f" strokecolor="black [3040]">
                <v:path arrowok="t" o:connecttype="custom" o:connectlocs="115207,0;230414,87066" o:connectangles="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5ACB03" wp14:editId="682B0EED">
                <wp:simplePos x="0" y="0"/>
                <wp:positionH relativeFrom="column">
                  <wp:posOffset>277495</wp:posOffset>
                </wp:positionH>
                <wp:positionV relativeFrom="paragraph">
                  <wp:posOffset>1790700</wp:posOffset>
                </wp:positionV>
                <wp:extent cx="1781175" cy="638175"/>
                <wp:effectExtent l="0" t="0" r="28575" b="28575"/>
                <wp:wrapNone/>
                <wp:docPr id="502" name="Straight Connector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638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E68D4" id="Straight Connector 50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5pt,141pt" to="162.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" strokecolor="black [3040]" strokeweight="1.5pt"/>
            </w:pict>
          </mc:Fallback>
        </mc:AlternateContent>
      </w:r>
      <w:r w:rsidRPr="004D62E8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E875F5" wp14:editId="2F022C5E">
                <wp:simplePos x="0" y="0"/>
                <wp:positionH relativeFrom="column">
                  <wp:posOffset>1054100</wp:posOffset>
                </wp:positionH>
                <wp:positionV relativeFrom="paragraph">
                  <wp:posOffset>1913890</wp:posOffset>
                </wp:positionV>
                <wp:extent cx="313055" cy="240665"/>
                <wp:effectExtent l="0" t="0" r="0" b="45085"/>
                <wp:wrapNone/>
                <wp:docPr id="506" name="Arc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692">
                          <a:off x="0" y="0"/>
                          <a:ext cx="313055" cy="240665"/>
                        </a:xfrm>
                        <a:prstGeom prst="arc">
                          <a:avLst>
                            <a:gd name="adj1" fmla="val 1715039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F352" id="Arc 506" o:spid="_x0000_s1026" style="position:absolute;margin-left:83pt;margin-top:150.7pt;width:24.65pt;height:18.95pt;rotation:8910375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5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" path="m189884,2764nsc261788,14821,313055,63756,313055,120333r-156527,l189884,2764xem189884,2764nfc261788,14821,313055,63756,313055,120333e" filled="f" strokecolor="black [3040]">
                <v:path arrowok="t" o:connecttype="custom" o:connectlocs="189884,2764;313055,120333" o:connectangles="0,0"/>
              </v:shape>
            </w:pict>
          </mc:Fallback>
        </mc:AlternateContent>
      </w:r>
      <w:r w:rsidRPr="004D62E8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6CEF5D" wp14:editId="4B2774C3">
                <wp:simplePos x="0" y="0"/>
                <wp:positionH relativeFrom="column">
                  <wp:posOffset>1040130</wp:posOffset>
                </wp:positionH>
                <wp:positionV relativeFrom="paragraph">
                  <wp:posOffset>1965144</wp:posOffset>
                </wp:positionV>
                <wp:extent cx="314325" cy="259715"/>
                <wp:effectExtent l="0" t="0" r="0" b="26035"/>
                <wp:wrapNone/>
                <wp:docPr id="507" name="Arc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692">
                          <a:off x="0" y="0"/>
                          <a:ext cx="314325" cy="259715"/>
                        </a:xfrm>
                        <a:prstGeom prst="arc">
                          <a:avLst>
                            <a:gd name="adj1" fmla="val 15247257"/>
                            <a:gd name="adj2" fmla="val 115235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3418" id="Arc 507" o:spid="_x0000_s1026" style="position:absolute;margin-left:81.9pt;margin-top:154.75pt;width:24.75pt;height:20.45pt;rotation:8910375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5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" path="m121203,3445nsc170587,-6146,222537,4549,260701,32163v50959,36871,67594,96571,41280,148143l157163,129858,121203,3445xem121203,3445nfc170587,-6146,222537,4549,260701,32163v50959,36871,67594,96571,41280,148143e" filled="f" strokecolor="black [3040]">
                <v:path arrowok="t" o:connecttype="custom" o:connectlocs="121203,3445;260701,32163;301981,180306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B73C99" wp14:editId="679CA421">
                <wp:simplePos x="0" y="0"/>
                <wp:positionH relativeFrom="column">
                  <wp:posOffset>1043396</wp:posOffset>
                </wp:positionH>
                <wp:positionV relativeFrom="paragraph">
                  <wp:posOffset>2012315</wp:posOffset>
                </wp:positionV>
                <wp:extent cx="314325" cy="259715"/>
                <wp:effectExtent l="0" t="38100" r="0" b="0"/>
                <wp:wrapNone/>
                <wp:docPr id="505" name="Arc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2308" flipV="1">
                          <a:off x="0" y="0"/>
                          <a:ext cx="314325" cy="259715"/>
                        </a:xfrm>
                        <a:prstGeom prst="arc">
                          <a:avLst>
                            <a:gd name="adj1" fmla="val 15247257"/>
                            <a:gd name="adj2" fmla="val 115235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FC47" id="Arc 505" o:spid="_x0000_s1026" style="position:absolute;margin-left:82.15pt;margin-top:158.45pt;width:24.75pt;height:20.45pt;rotation:8910375fd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5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" path="m121203,3445nsc170587,-6146,222537,4549,260701,32163v50959,36871,67594,96571,41280,148143l157163,129858,121203,3445xem121203,3445nfc170587,-6146,222537,4549,260701,32163v50959,36871,67594,96571,41280,148143e" filled="f" strokecolor="black [3040]">
                <v:path arrowok="t" o:connecttype="custom" o:connectlocs="121203,3445;260701,32163;301981,180306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516B10" wp14:editId="71854649">
                <wp:simplePos x="0" y="0"/>
                <wp:positionH relativeFrom="column">
                  <wp:posOffset>1054281</wp:posOffset>
                </wp:positionH>
                <wp:positionV relativeFrom="paragraph">
                  <wp:posOffset>2077629</wp:posOffset>
                </wp:positionV>
                <wp:extent cx="313055" cy="240665"/>
                <wp:effectExtent l="0" t="38100" r="0" b="0"/>
                <wp:wrapNone/>
                <wp:docPr id="504" name="Arc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2308" flipV="1">
                          <a:off x="0" y="0"/>
                          <a:ext cx="313055" cy="240665"/>
                        </a:xfrm>
                        <a:prstGeom prst="arc">
                          <a:avLst>
                            <a:gd name="adj1" fmla="val 1715039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303D" id="Arc 504" o:spid="_x0000_s1026" style="position:absolute;margin-left:83pt;margin-top:163.6pt;width:24.65pt;height:18.95pt;rotation:8910375fd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5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" path="m189884,2764nsc261788,14821,313055,63756,313055,120333r-156527,l189884,2764xem189884,2764nfc261788,14821,313055,63756,313055,120333e" filled="f" strokecolor="black [3040]">
                <v:path arrowok="t" o:connecttype="custom" o:connectlocs="189884,2764;313055,120333" o:connectangles="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E659EE" wp14:editId="4014B93B">
                <wp:simplePos x="0" y="0"/>
                <wp:positionH relativeFrom="column">
                  <wp:posOffset>276770</wp:posOffset>
                </wp:positionH>
                <wp:positionV relativeFrom="paragraph">
                  <wp:posOffset>1834243</wp:posOffset>
                </wp:positionV>
                <wp:extent cx="1833320" cy="560614"/>
                <wp:effectExtent l="0" t="0" r="14605" b="30480"/>
                <wp:wrapNone/>
                <wp:docPr id="503" name="Straight Connecto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3320" cy="56061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B1678" id="Straight Connector 503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144.45pt" to="166.15pt,1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" strokecolor="black [3040]" strokeweight="1.5pt"/>
            </w:pict>
          </mc:Fallback>
        </mc:AlternateContent>
      </w:r>
      <w:r w:rsidRPr="00ED2E9A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12E7FE" wp14:editId="4E5AFA20">
                <wp:simplePos x="0" y="0"/>
                <wp:positionH relativeFrom="column">
                  <wp:posOffset>3160395</wp:posOffset>
                </wp:positionH>
                <wp:positionV relativeFrom="paragraph">
                  <wp:posOffset>1692910</wp:posOffset>
                </wp:positionV>
                <wp:extent cx="3060700" cy="1176020"/>
                <wp:effectExtent l="0" t="0" r="0" b="508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Where two lines INTERSECT, opposide angles are equal.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6B73E3" w:rsidRDefault="00D85809" w:rsidP="00D85DC3">
                            <w:pPr>
                              <w:tabs>
                                <w:tab w:val="left" w:pos="567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Also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&lt; a + &lt; b = 180°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E7FE" id="_x0000_s1371" type="#_x0000_t202" style="position:absolute;margin-left:248.85pt;margin-top:133.3pt;width:241pt;height:9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Where two lines INTERSECT, opposide angles are equal.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6B73E3" w:rsidRDefault="00D85809" w:rsidP="00D85DC3">
                      <w:pPr>
                        <w:tabs>
                          <w:tab w:val="left" w:pos="567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Also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&lt; a + &lt; b = 180°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3A8B66" wp14:editId="48027F80">
                <wp:simplePos x="0" y="0"/>
                <wp:positionH relativeFrom="column">
                  <wp:posOffset>5559425</wp:posOffset>
                </wp:positionH>
                <wp:positionV relativeFrom="paragraph">
                  <wp:posOffset>1139825</wp:posOffset>
                </wp:positionV>
                <wp:extent cx="420370" cy="324485"/>
                <wp:effectExtent l="0" t="0" r="17780" b="18415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52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8B66" id="Text Box 501" o:spid="_x0000_s1372" type="#_x0000_t202" style="position:absolute;margin-left:437.75pt;margin-top:89.75pt;width:33.1pt;height:25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52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E23B3A" wp14:editId="5C06DEDC">
                <wp:simplePos x="0" y="0"/>
                <wp:positionH relativeFrom="column">
                  <wp:posOffset>3314065</wp:posOffset>
                </wp:positionH>
                <wp:positionV relativeFrom="paragraph">
                  <wp:posOffset>1167765</wp:posOffset>
                </wp:positionV>
                <wp:extent cx="400050" cy="324485"/>
                <wp:effectExtent l="0" t="0" r="19050" b="18415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&lt;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3B3A" id="Text Box 500" o:spid="_x0000_s1373" type="#_x0000_t202" style="position:absolute;margin-left:260.95pt;margin-top:91.95pt;width:31.5pt;height:25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&lt;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A08002" wp14:editId="3E5B7749">
                <wp:simplePos x="0" y="0"/>
                <wp:positionH relativeFrom="column">
                  <wp:posOffset>5071109</wp:posOffset>
                </wp:positionH>
                <wp:positionV relativeFrom="paragraph">
                  <wp:posOffset>727610</wp:posOffset>
                </wp:positionV>
                <wp:extent cx="420637" cy="324485"/>
                <wp:effectExtent l="0" t="0" r="17780" b="18415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37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613DE">
                              <w:rPr>
                                <w:rFonts w:ascii="Comic Sans MS" w:hAnsi="Comic Sans MS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8002" id="Text Box 498" o:spid="_x0000_s1374" type="#_x0000_t202" style="position:absolute;margin-left:399.3pt;margin-top:57.3pt;width:33.1pt;height:25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613DE">
                        <w:rPr>
                          <w:rFonts w:ascii="Comic Sans MS" w:hAnsi="Comic Sans MS"/>
                          <w:sz w:val="20"/>
                        </w:rPr>
                        <w:t>27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FC0BF4" wp14:editId="416360B7">
                <wp:simplePos x="0" y="0"/>
                <wp:positionH relativeFrom="column">
                  <wp:posOffset>3314065</wp:posOffset>
                </wp:positionH>
                <wp:positionV relativeFrom="paragraph">
                  <wp:posOffset>727075</wp:posOffset>
                </wp:positionV>
                <wp:extent cx="400050" cy="324485"/>
                <wp:effectExtent l="0" t="0" r="19050" b="18415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&gt;</w:t>
                            </w:r>
                            <w:r w:rsidRPr="00FE214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0BF4" id="Text Box 458" o:spid="_x0000_s1375" type="#_x0000_t202" style="position:absolute;margin-left:260.95pt;margin-top:57.25pt;width:31.5pt;height:25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&gt;</w:t>
                      </w:r>
                      <w:r w:rsidRPr="00FE2144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82147D" wp14:editId="4558C83E">
                <wp:simplePos x="0" y="0"/>
                <wp:positionH relativeFrom="column">
                  <wp:posOffset>5051057</wp:posOffset>
                </wp:positionH>
                <wp:positionV relativeFrom="paragraph">
                  <wp:posOffset>262389</wp:posOffset>
                </wp:positionV>
                <wp:extent cx="441158" cy="324485"/>
                <wp:effectExtent l="0" t="0" r="16510" b="1841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58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FE2144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E2144">
                              <w:rPr>
                                <w:rFonts w:ascii="Comic Sans MS" w:hAnsi="Comic Sans MS"/>
                                <w:sz w:val="20"/>
                                <w:szCs w:val="22"/>
                              </w:rPr>
                              <w:t>101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147D" id="Text Box 459" o:spid="_x0000_s1376" type="#_x0000_t202" style="position:absolute;margin-left:397.7pt;margin-top:20.65pt;width:34.75pt;height:25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FE2144">
                        <w:rPr>
                          <w:rFonts w:ascii="Comic Sans MS" w:hAnsi="Comic Sans MS"/>
                          <w:sz w:val="20"/>
                          <w:szCs w:val="22"/>
                        </w:rPr>
                        <w:t>101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°1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6BB47" wp14:editId="6F4B7AF1">
                <wp:simplePos x="0" y="0"/>
                <wp:positionH relativeFrom="column">
                  <wp:posOffset>3314065</wp:posOffset>
                </wp:positionH>
                <wp:positionV relativeFrom="paragraph">
                  <wp:posOffset>254000</wp:posOffset>
                </wp:positionV>
                <wp:extent cx="400050" cy="324485"/>
                <wp:effectExtent l="0" t="0" r="19050" b="18415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E2144">
                              <w:rPr>
                                <w:rFonts w:ascii="Comic Sans MS" w:hAnsi="Comic Sans MS"/>
                              </w:rPr>
                              <w:t>&lt;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BB47" id="Text Box 460" o:spid="_x0000_s1377" type="#_x0000_t202" style="position:absolute;margin-left:260.95pt;margin-top:20pt;width:31.5pt;height:25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E2144">
                        <w:rPr>
                          <w:rFonts w:ascii="Comic Sans MS" w:hAnsi="Comic Sans MS"/>
                        </w:rPr>
                        <w:t>&lt;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B85BF9" wp14:editId="64AD3300">
                <wp:simplePos x="0" y="0"/>
                <wp:positionH relativeFrom="column">
                  <wp:posOffset>205640</wp:posOffset>
                </wp:positionH>
                <wp:positionV relativeFrom="paragraph">
                  <wp:posOffset>257810</wp:posOffset>
                </wp:positionV>
                <wp:extent cx="541615" cy="356870"/>
                <wp:effectExtent l="0" t="0" r="0" b="508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1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333</w:t>
                            </w: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5BF9" id="Text Box 461" o:spid="_x0000_s1378" type="#_x0000_t202" style="position:absolute;margin-left:16.2pt;margin-top:20.3pt;width:42.65pt;height:28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333</w:t>
                      </w:r>
                      <w:r w:rsidRPr="003F527E">
                        <w:rPr>
                          <w:rFonts w:ascii="Comic Sans MS" w:hAnsi="Comic Sans MS"/>
                          <w:sz w:val="22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8A7525" wp14:editId="51BCE6BB">
                <wp:simplePos x="0" y="0"/>
                <wp:positionH relativeFrom="column">
                  <wp:posOffset>1545389</wp:posOffset>
                </wp:positionH>
                <wp:positionV relativeFrom="paragraph">
                  <wp:posOffset>727075</wp:posOffset>
                </wp:positionV>
                <wp:extent cx="422041" cy="356870"/>
                <wp:effectExtent l="0" t="0" r="0" b="508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41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79°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7525" id="Text Box 463" o:spid="_x0000_s1379" type="#_x0000_t202" style="position:absolute;margin-left:121.7pt;margin-top:57.25pt;width:33.25pt;height:2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79°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EC690D" wp14:editId="4686FEC0">
                <wp:simplePos x="0" y="0"/>
                <wp:positionH relativeFrom="column">
                  <wp:posOffset>878840</wp:posOffset>
                </wp:positionH>
                <wp:positionV relativeFrom="paragraph">
                  <wp:posOffset>263091</wp:posOffset>
                </wp:positionV>
                <wp:extent cx="344805" cy="356870"/>
                <wp:effectExtent l="0" t="0" r="0" b="508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690D" id="Text Box 462" o:spid="_x0000_s1380" type="#_x0000_t202" style="position:absolute;margin-left:69.2pt;margin-top:20.7pt;width:27.15pt;height:28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E7DC39" wp14:editId="30F853B2">
                <wp:simplePos x="0" y="0"/>
                <wp:positionH relativeFrom="column">
                  <wp:posOffset>1804771</wp:posOffset>
                </wp:positionH>
                <wp:positionV relativeFrom="paragraph">
                  <wp:posOffset>469532</wp:posOffset>
                </wp:positionV>
                <wp:extent cx="344805" cy="356870"/>
                <wp:effectExtent l="0" t="0" r="0" b="508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DC39" id="Text Box 480" o:spid="_x0000_s1381" type="#_x0000_t202" style="position:absolute;margin-left:142.1pt;margin-top:36.95pt;width:27.15pt;height:2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AF971A" wp14:editId="08448635">
                <wp:simplePos x="0" y="0"/>
                <wp:positionH relativeFrom="column">
                  <wp:posOffset>1937388</wp:posOffset>
                </wp:positionH>
                <wp:positionV relativeFrom="paragraph">
                  <wp:posOffset>8890</wp:posOffset>
                </wp:positionV>
                <wp:extent cx="344805" cy="356870"/>
                <wp:effectExtent l="0" t="0" r="0" b="508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971A" id="Text Box 481" o:spid="_x0000_s1382" type="#_x0000_t202" style="position:absolute;margin-left:152.55pt;margin-top:.7pt;width:27.15pt;height:28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DD56DA" wp14:editId="1159BA7F">
                <wp:simplePos x="0" y="0"/>
                <wp:positionH relativeFrom="column">
                  <wp:posOffset>1842636</wp:posOffset>
                </wp:positionH>
                <wp:positionV relativeFrom="paragraph">
                  <wp:posOffset>727610</wp:posOffset>
                </wp:positionV>
                <wp:extent cx="268605" cy="180340"/>
                <wp:effectExtent l="25083" t="0" r="0" b="23178"/>
                <wp:wrapNone/>
                <wp:docPr id="482" name="Arc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08941" flipH="1">
                          <a:off x="0" y="0"/>
                          <a:ext cx="268605" cy="180340"/>
                        </a:xfrm>
                        <a:prstGeom prst="arc">
                          <a:avLst>
                            <a:gd name="adj1" fmla="val 1388348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161B2" id="Arc 482" o:spid="_x0000_s1026" style="position:absolute;margin-left:145.1pt;margin-top:57.3pt;width:21.15pt;height:14.2pt;rotation:5233114fd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860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" path="m70843,10701nsc103024,-883,140843,-3170,175589,4367v55446,12026,93016,46684,93016,85804l134303,90170,70843,10701xem70843,10701nfc103024,-883,140843,-3170,175589,4367v55446,12026,93016,46684,93016,85804e" filled="f" strokecolor="black [3040]">
                <v:path arrowok="t" o:connecttype="custom" o:connectlocs="70843,10701;175589,4367;268605,90171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5450AF" wp14:editId="4FA82C67">
                <wp:simplePos x="0" y="0"/>
                <wp:positionH relativeFrom="column">
                  <wp:posOffset>643490</wp:posOffset>
                </wp:positionH>
                <wp:positionV relativeFrom="paragraph">
                  <wp:posOffset>298483</wp:posOffset>
                </wp:positionV>
                <wp:extent cx="234315" cy="280670"/>
                <wp:effectExtent l="14923" t="23177" r="0" b="28258"/>
                <wp:wrapNone/>
                <wp:docPr id="483" name="Arc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74688">
                          <a:off x="0" y="0"/>
                          <a:ext cx="234315" cy="280670"/>
                        </a:xfrm>
                        <a:prstGeom prst="arc">
                          <a:avLst>
                            <a:gd name="adj1" fmla="val 8911936"/>
                            <a:gd name="adj2" fmla="val 584563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3FC2" id="Arc 483" o:spid="_x0000_s1026" style="position:absolute;margin-left:50.65pt;margin-top:23.5pt;width:18.45pt;height:22.1pt;rotation:-8001194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315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" path="m12829,204187nsc-8788,153510,-2714,92212,28206,49005,68896,-7856,139692,-16426,189057,29535v38427,35777,54386,96286,40093,152014c212044,248243,156632,289755,99083,278991l117158,140335,12829,204187xem12829,204187nfc-8788,153510,-2714,92212,28206,49005,68896,-7856,139692,-16426,189057,29535v38427,35777,54386,96286,40093,152014c212044,248243,156632,289755,99083,278991e" filled="f" strokecolor="black [3040]">
                <v:path arrowok="t" o:connecttype="custom" o:connectlocs="12829,204187;28206,49005;189057,29535;229150,181549;99083,278991" o:connectangles="0,0,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BC5BAA" wp14:editId="32153FFB">
                <wp:simplePos x="0" y="0"/>
                <wp:positionH relativeFrom="column">
                  <wp:posOffset>1906805</wp:posOffset>
                </wp:positionH>
                <wp:positionV relativeFrom="paragraph">
                  <wp:posOffset>759694</wp:posOffset>
                </wp:positionV>
                <wp:extent cx="98525" cy="353668"/>
                <wp:effectExtent l="0" t="0" r="34925" b="27940"/>
                <wp:wrapNone/>
                <wp:docPr id="484" name="Straight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25" cy="3536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F3990" id="Straight Connector 484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5pt,59.8pt" to="157.9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" strokecolor="black [3040]" strokeweight="1.5pt"/>
            </w:pict>
          </mc:Fallback>
        </mc:AlternateContent>
      </w:r>
      <w:r w:rsidRPr="00ED2E9A">
        <w:rPr>
          <w:rFonts w:ascii="Comic Sans MS" w:hAnsi="Comic Sans MS"/>
          <w:b/>
          <w:i/>
          <w:sz w:val="22"/>
        </w:rPr>
        <w:t>Example</w: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445500" wp14:editId="7C7DE984">
                <wp:simplePos x="0" y="0"/>
                <wp:positionH relativeFrom="column">
                  <wp:posOffset>1606251</wp:posOffset>
                </wp:positionH>
                <wp:positionV relativeFrom="paragraph">
                  <wp:posOffset>-164278</wp:posOffset>
                </wp:positionV>
                <wp:extent cx="2782944" cy="691661"/>
                <wp:effectExtent l="19050" t="19050" r="17780" b="13335"/>
                <wp:wrapNone/>
                <wp:docPr id="48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782944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5500" id="_x0000_s1383" style="position:absolute;margin-left:126.5pt;margin-top:-12.95pt;width:219.15pt;height:5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8632,345831;1391472,690925;2780625,345831;1391472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DIRECTION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746B5C" wp14:editId="5E476C61">
                <wp:simplePos x="0" y="0"/>
                <wp:positionH relativeFrom="column">
                  <wp:posOffset>127847</wp:posOffset>
                </wp:positionH>
                <wp:positionV relativeFrom="paragraph">
                  <wp:posOffset>199390</wp:posOffset>
                </wp:positionV>
                <wp:extent cx="1981200" cy="385763"/>
                <wp:effectExtent l="0" t="0" r="0" b="0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5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5535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8 POINT COMPASS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6B5C" id="_x0000_s1384" type="#_x0000_t202" style="position:absolute;margin-left:10.05pt;margin-top:15.7pt;width:156pt;height:30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Ak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" filled="f" stroked="f">
                <v:textbox>
                  <w:txbxContent>
                    <w:p w:rsidR="00D85809" w:rsidRPr="00D5535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8 POINT COMPASS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15BBC6" wp14:editId="5DD18267">
                <wp:simplePos x="0" y="0"/>
                <wp:positionH relativeFrom="column">
                  <wp:posOffset>3538220</wp:posOffset>
                </wp:positionH>
                <wp:positionV relativeFrom="paragraph">
                  <wp:posOffset>219075</wp:posOffset>
                </wp:positionV>
                <wp:extent cx="1515110" cy="293370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Anti-Clockwise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BBC6" id="Text Box 487" o:spid="_x0000_s1385" type="#_x0000_t202" style="position:absolute;margin-left:278.6pt;margin-top:17.25pt;width:119.3pt;height:23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Anti-Clockwise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84A3C7" wp14:editId="008BD486">
                <wp:simplePos x="0" y="0"/>
                <wp:positionH relativeFrom="column">
                  <wp:posOffset>3502025</wp:posOffset>
                </wp:positionH>
                <wp:positionV relativeFrom="paragraph">
                  <wp:posOffset>226695</wp:posOffset>
                </wp:positionV>
                <wp:extent cx="702310" cy="1270000"/>
                <wp:effectExtent l="0" t="0" r="21590" b="0"/>
                <wp:wrapNone/>
                <wp:docPr id="488" name="Arc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6466" flipH="1">
                          <a:off x="0" y="0"/>
                          <a:ext cx="702310" cy="1270000"/>
                        </a:xfrm>
                        <a:prstGeom prst="arc">
                          <a:avLst>
                            <a:gd name="adj1" fmla="val 16775588"/>
                            <a:gd name="adj2" fmla="val 4628232"/>
                          </a:avLst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466FB" id="Arc 488" o:spid="_x0000_s1026" style="position:absolute;margin-left:275.75pt;margin-top:17.85pt;width:55.3pt;height:100pt;rotation:-11312023fd;flip:x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2310,1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" path="m453792,27730nsc599496,108258,699862,349502,702266,624979v2275,260708,-83813,497436,-217087,596952l351155,635000,453792,27730xem453792,27730nfc599496,108258,699862,349502,702266,624979v2275,260708,-83813,497436,-217087,596952e" filled="f" strokecolor="black [3040]" strokeweight="2.25pt">
                <v:stroke endarrow="block"/>
                <v:path arrowok="t" o:connecttype="custom" o:connectlocs="453792,27730;702266,624979;485179,1221931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64DA3F" wp14:editId="2B1553E5">
                <wp:simplePos x="0" y="0"/>
                <wp:positionH relativeFrom="column">
                  <wp:posOffset>1485900</wp:posOffset>
                </wp:positionH>
                <wp:positionV relativeFrom="paragraph">
                  <wp:posOffset>229235</wp:posOffset>
                </wp:positionV>
                <wp:extent cx="965200" cy="293370"/>
                <wp:effectExtent l="0" t="0" r="0" b="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North-East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DA3F" id="Text Box 489" o:spid="_x0000_s1386" type="#_x0000_t202" style="position:absolute;margin-left:117pt;margin-top:18.05pt;width:76pt;height:23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North-East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402F39" wp14:editId="75609AA6">
                <wp:simplePos x="0" y="0"/>
                <wp:positionH relativeFrom="column">
                  <wp:posOffset>-295275</wp:posOffset>
                </wp:positionH>
                <wp:positionV relativeFrom="paragraph">
                  <wp:posOffset>205105</wp:posOffset>
                </wp:positionV>
                <wp:extent cx="1012190" cy="293370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North-West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2F39" id="Text Box 490" o:spid="_x0000_s1387" type="#_x0000_t202" style="position:absolute;margin-left:-23.25pt;margin-top:16.15pt;width:79.7pt;height:23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North-West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19BAFB" wp14:editId="7426FF94">
                <wp:simplePos x="0" y="0"/>
                <wp:positionH relativeFrom="column">
                  <wp:posOffset>695053</wp:posOffset>
                </wp:positionH>
                <wp:positionV relativeFrom="paragraph">
                  <wp:posOffset>44813</wp:posOffset>
                </wp:positionV>
                <wp:extent cx="627652" cy="293914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BAFB" id="Text Box 491" o:spid="_x0000_s1388" type="#_x0000_t202" style="position:absolute;margin-left:54.75pt;margin-top:3.55pt;width:49.4pt;height:23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bgwIAAG4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27CD26" wp14:editId="6CF5F25C">
                <wp:simplePos x="0" y="0"/>
                <wp:positionH relativeFrom="column">
                  <wp:posOffset>2823845</wp:posOffset>
                </wp:positionH>
                <wp:positionV relativeFrom="paragraph">
                  <wp:posOffset>117899</wp:posOffset>
                </wp:positionV>
                <wp:extent cx="702310" cy="1270000"/>
                <wp:effectExtent l="0" t="0" r="40640" b="6350"/>
                <wp:wrapNone/>
                <wp:docPr id="492" name="Arc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270000"/>
                        </a:xfrm>
                        <a:prstGeom prst="arc">
                          <a:avLst>
                            <a:gd name="adj1" fmla="val 16775588"/>
                            <a:gd name="adj2" fmla="val 4628232"/>
                          </a:avLst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1915A" id="Arc 492" o:spid="_x0000_s1026" style="position:absolute;margin-left:222.35pt;margin-top:9.3pt;width:55.3pt;height:100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2310,1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" path="m453792,27730nsc599496,108258,699862,349502,702266,624979v2275,260708,-83813,497436,-217087,596952l351155,635000,453792,27730xem453792,27730nfc599496,108258,699862,349502,702266,624979v2275,260708,-83813,497436,-217087,596952e" filled="f" strokecolor="black [3040]" strokeweight="2.25pt">
                <v:stroke endarrow="block"/>
                <v:path arrowok="t" o:connecttype="custom" o:connectlocs="453792,27730;702266,624979;485179,1221931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25F9F2C" wp14:editId="196A1641">
                <wp:simplePos x="0" y="0"/>
                <wp:positionH relativeFrom="column">
                  <wp:posOffset>205740</wp:posOffset>
                </wp:positionH>
                <wp:positionV relativeFrom="paragraph">
                  <wp:posOffset>30480</wp:posOffset>
                </wp:positionV>
                <wp:extent cx="1499870" cy="1499870"/>
                <wp:effectExtent l="0" t="0" r="24130" b="24130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1499870"/>
                          <a:chOff x="0" y="0"/>
                          <a:chExt cx="1500188" cy="1500188"/>
                        </a:xfrm>
                      </wpg:grpSpPr>
                      <wps:wsp>
                        <wps:cNvPr id="494" name="Straight Connector 494"/>
                        <wps:cNvCnPr/>
                        <wps:spPr>
                          <a:xfrm>
                            <a:off x="769144" y="0"/>
                            <a:ext cx="0" cy="15001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Straight Connector 495"/>
                        <wps:cNvCnPr/>
                        <wps:spPr>
                          <a:xfrm rot="16200000" flipH="1">
                            <a:off x="750094" y="0"/>
                            <a:ext cx="0" cy="15001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Straight Connector 496"/>
                        <wps:cNvCnPr/>
                        <wps:spPr>
                          <a:xfrm flipH="1" flipV="1">
                            <a:off x="154781" y="185738"/>
                            <a:ext cx="1181100" cy="10807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Straight Connector 497"/>
                        <wps:cNvCnPr/>
                        <wps:spPr>
                          <a:xfrm flipV="1">
                            <a:off x="197644" y="185738"/>
                            <a:ext cx="1181100" cy="10807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61805" id="Group 493" o:spid="_x0000_s1026" style="position:absolute;margin-left:16.2pt;margin-top:2.4pt;width:118.1pt;height:118.1pt;z-index:251787264" coordsize="15001,1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">
                <v:line id="Straight Connector 494" o:spid="_x0000_s1027" style="position:absolute;visibility:visible;mso-wrap-style:square" from="7691,0" to="7691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hK8IAAADcAAAADwAAAGRycy9kb3ducmV2LnhtbESPQWvCQBSE7wX/w/IEb3WjSImpqxRF&#10;6tVYqMdH9jUbmn0bsq8a/71bEDwOM/MNs9oMvlUX6mMT2MBsmoEiroJtuDbwddq/5qCiIFtsA5OB&#10;G0XYrEcvKyxsuPKRLqXUKkE4FmjAiXSF1rFy5DFOQ0ecvJ/Qe5Qk+1rbHq8J7ls9z7I37bHhtOCw&#10;o62j6rf88wb8d9NWM5LTTvhc7/PSbfPPozGT8fDxDkpokGf40T5YA4vlAv7PpCO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bhK8IAAADcAAAADwAAAAAAAAAAAAAA&#10;AAChAgAAZHJzL2Rvd25yZXYueG1sUEsFBgAAAAAEAAQA+QAAAJADAAAAAA==&#10;" strokecolor="black [3040]" strokeweight="1.5pt"/>
                <v:line id="Straight Connector 495" o:spid="_x0000_s1028" style="position:absolute;rotation:90;flip:x;visibility:visible;mso-wrap-style:square" from="7501,-1" to="7501,1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vc8YAAADcAAAADwAAAGRycy9kb3ducmV2LnhtbESPQWvCQBSE7wX/w/IEb3XToq2mriIV&#10;QfDQ1op4fM2+JsHs25h9mvjvu4VCj8PMfMPMFp2r1JWaUHo28DBMQBFn3pacG9h/ru8noIIgW6w8&#10;k4EbBVjMe3czTK1v+YOuO8lVhHBI0UAhUqdah6wgh2Hoa+LoffvGoUTZ5No22Ea4q/RjkjxphyXH&#10;hQJrei0oO+0uzsDm8rVtJRzlPKW353Z1c6vk/WDMoN8tX0AJdfIf/mtvrIHRdAy/Z+IR0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SL3PGAAAA3AAAAA8AAAAAAAAA&#10;AAAAAAAAoQIAAGRycy9kb3ducmV2LnhtbFBLBQYAAAAABAAEAPkAAACUAwAAAAA=&#10;" strokecolor="black [3040]" strokeweight="1.5pt"/>
                <v:line id="Straight Connector 496" o:spid="_x0000_s1029" style="position:absolute;flip:x y;visibility:visible;mso-wrap-style:square" from="1547,1857" to="13358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qasYAAADcAAAADwAAAGRycy9kb3ducmV2LnhtbESP3WrCQBSE7wt9h+UUvCm6SSxqU1dR&#10;wdRCb/x5gEP2NAnunk2zq6Zv3y0UvBxm5htmvuytEVfqfONYQTpKQBCXTjdcKTgdt8MZCB+QNRrH&#10;pOCHPCwXjw9zzLW78Z6uh1CJCGGfo4I6hDaX0pc1WfQj1xJH78t1FkOUXSV1h7cIt0ZmSTKRFhuO&#10;CzW2tKmpPB8uVsE4fU6Lz3URjDu/Tz/MJiu+00ypwVO/egMRqA/38H97pxW8v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hamrGAAAA3AAAAA8AAAAAAAAA&#10;AAAAAAAAoQIAAGRycy9kb3ducmV2LnhtbFBLBQYAAAAABAAEAPkAAACUAwAAAAA=&#10;" strokecolor="black [3040]" strokeweight="1.5pt"/>
                <v:line id="Straight Connector 497" o:spid="_x0000_s1030" style="position:absolute;flip:y;visibility:visible;mso-wrap-style:square" from="1976,1857" to="13787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TKcYAAADcAAAADwAAAGRycy9kb3ducmV2LnhtbESPQWvCQBSE74L/YXlCb2ZTqdamrqIF&#10;SXtTK1hvz+wzSZt9G7Orpv/eLQg9DjPzDTOZtaYSF2pcaVnBYxSDIM6sLjlXsP1c9scgnEfWWFkm&#10;Bb/kYDbtdiaYaHvlNV02PhcBwi5BBYX3dSKlywoy6CJbEwfvaBuDPsgml7rBa4CbSg7ieCQNlhwW&#10;CqzpraDsZ3M2Cva79HsxPH6lWWoXq8PJbj9O61iph147fwXhqfX/4Xv7XSt4enmGvzPhCM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wEynGAAAA3AAAAA8AAAAAAAAA&#10;AAAAAAAAoQIAAGRycy9kb3ducmV2LnhtbFBLBQYAAAAABAAEAPkAAACUAwAAAAA=&#10;" strokecolor="black [3040]" strokeweight="1.5pt"/>
              </v:group>
            </w:pict>
          </mc:Fallback>
        </mc:AlternateContent>
      </w:r>
    </w:p>
    <w:p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E48918" wp14:editId="7B6C0A26">
                <wp:simplePos x="0" y="0"/>
                <wp:positionH relativeFrom="column">
                  <wp:posOffset>4681220</wp:posOffset>
                </wp:positionH>
                <wp:positionV relativeFrom="paragraph">
                  <wp:posOffset>25612</wp:posOffset>
                </wp:positionV>
                <wp:extent cx="1707304" cy="942975"/>
                <wp:effectExtent l="0" t="0" r="0" b="9525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304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AF646E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F646E">
                              <w:rPr>
                                <w:rFonts w:ascii="Comic Sans MS" w:hAnsi="Comic Sans MS"/>
                              </w:rPr>
                              <w:t>45° from one point on the compass to the next 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8918" id="_x0000_s1389" type="#_x0000_t202" style="position:absolute;margin-left:368.6pt;margin-top:2pt;width:134.45pt;height:7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6E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" filled="f" stroked="f">
                <v:textbox>
                  <w:txbxContent>
                    <w:p w:rsidR="00D85809" w:rsidRPr="00AF646E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AF646E">
                        <w:rPr>
                          <w:rFonts w:ascii="Comic Sans MS" w:hAnsi="Comic Sans MS"/>
                        </w:rPr>
                        <w:t>45° from one point on the compass to the next point.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CE48FD" wp14:editId="56D31569">
                <wp:simplePos x="0" y="0"/>
                <wp:positionH relativeFrom="column">
                  <wp:posOffset>1063443</wp:posOffset>
                </wp:positionH>
                <wp:positionV relativeFrom="paragraph">
                  <wp:posOffset>237581</wp:posOffset>
                </wp:positionV>
                <wp:extent cx="425450" cy="356870"/>
                <wp:effectExtent l="0" t="0" r="0" b="5080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45</w:t>
                            </w: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48FD" id="Text Box 960" o:spid="_x0000_s1390" type="#_x0000_t202" style="position:absolute;margin-left:83.75pt;margin-top:18.7pt;width:33.5pt;height:28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45</w:t>
                      </w:r>
                      <w:r w:rsidRPr="003F527E">
                        <w:rPr>
                          <w:rFonts w:ascii="Comic Sans MS" w:hAnsi="Comic Sans MS"/>
                          <w:sz w:val="22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E92E97" wp14:editId="5EAD41B4">
                <wp:simplePos x="0" y="0"/>
                <wp:positionH relativeFrom="column">
                  <wp:posOffset>-349976</wp:posOffset>
                </wp:positionH>
                <wp:positionV relativeFrom="paragraph">
                  <wp:posOffset>58692</wp:posOffset>
                </wp:positionV>
                <wp:extent cx="627652" cy="293914"/>
                <wp:effectExtent l="0" t="0" r="0" b="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2E97" id="Text Box 961" o:spid="_x0000_s1391" type="#_x0000_t202" style="position:absolute;margin-left:-27.55pt;margin-top:4.6pt;width:49.4pt;height:2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BE7121" wp14:editId="2006D78E">
                <wp:simplePos x="0" y="0"/>
                <wp:positionH relativeFrom="column">
                  <wp:posOffset>1750967</wp:posOffset>
                </wp:positionH>
                <wp:positionV relativeFrom="paragraph">
                  <wp:posOffset>55154</wp:posOffset>
                </wp:positionV>
                <wp:extent cx="529862" cy="293914"/>
                <wp:effectExtent l="0" t="0" r="0" b="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6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7121" id="Text Box 962" o:spid="_x0000_s1392" type="#_x0000_t202" style="position:absolute;margin-left:137.85pt;margin-top:4.35pt;width:41.7pt;height:23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8830E3" wp14:editId="20C84730">
                <wp:simplePos x="0" y="0"/>
                <wp:positionH relativeFrom="column">
                  <wp:posOffset>970769</wp:posOffset>
                </wp:positionH>
                <wp:positionV relativeFrom="paragraph">
                  <wp:posOffset>73795</wp:posOffset>
                </wp:positionV>
                <wp:extent cx="198120" cy="104775"/>
                <wp:effectExtent l="0" t="0" r="39053" b="952"/>
                <wp:wrapNone/>
                <wp:docPr id="963" name="Arc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7352">
                          <a:off x="0" y="0"/>
                          <a:ext cx="198120" cy="104775"/>
                        </a:xfrm>
                        <a:prstGeom prst="arc">
                          <a:avLst>
                            <a:gd name="adj1" fmla="val 1494830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7C4E" id="Arc 963" o:spid="_x0000_s1026" style="position:absolute;margin-left:76.45pt;margin-top:5.8pt;width:15.6pt;height:8.25pt;rotation:3863732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" path="m79489,1033nsc97350,-871,115858,-132,132977,3167v39114,7538,65143,27205,65143,49222l99060,52388,79489,1033xem79489,1033nfc97350,-871,115858,-132,132977,3167v39114,7538,65143,27205,65143,49222e" filled="f" strokecolor="black [3040]">
                <v:path arrowok="t" o:connecttype="custom" o:connectlocs="79489,1033;132977,3167;198120,5238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5FC44B" wp14:editId="7AFA5280">
                <wp:simplePos x="0" y="0"/>
                <wp:positionH relativeFrom="column">
                  <wp:posOffset>896303</wp:posOffset>
                </wp:positionH>
                <wp:positionV relativeFrom="paragraph">
                  <wp:posOffset>205740</wp:posOffset>
                </wp:positionV>
                <wp:extent cx="145415" cy="145415"/>
                <wp:effectExtent l="0" t="0" r="26035" b="26035"/>
                <wp:wrapNone/>
                <wp:docPr id="964" name="Diamond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4541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2E71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964" o:spid="_x0000_s1026" type="#_x0000_t4" style="position:absolute;margin-left:70.6pt;margin-top:16.2pt;width:11.45pt;height:1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" fillcolor="black [3213]" strokecolor="black [3213]" strokeweight="2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3BEFDC" wp14:editId="466DB266">
                <wp:simplePos x="0" y="0"/>
                <wp:positionH relativeFrom="column">
                  <wp:posOffset>796109</wp:posOffset>
                </wp:positionH>
                <wp:positionV relativeFrom="paragraph">
                  <wp:posOffset>44450</wp:posOffset>
                </wp:positionV>
                <wp:extent cx="425450" cy="356870"/>
                <wp:effectExtent l="0" t="0" r="0" b="508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90</w:t>
                            </w: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EFDC" id="Text Box 965" o:spid="_x0000_s1393" type="#_x0000_t202" style="position:absolute;margin-left:62.7pt;margin-top:3.5pt;width:33.5pt;height:28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rmhAIAAG4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90</w:t>
                      </w:r>
                      <w:r w:rsidRPr="003F527E">
                        <w:rPr>
                          <w:rFonts w:ascii="Comic Sans MS" w:hAnsi="Comic Sans MS"/>
                          <w:sz w:val="22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961C70C" wp14:editId="371E08F4">
                <wp:simplePos x="0" y="0"/>
                <wp:positionH relativeFrom="column">
                  <wp:posOffset>2945130</wp:posOffset>
                </wp:positionH>
                <wp:positionV relativeFrom="paragraph">
                  <wp:posOffset>261620</wp:posOffset>
                </wp:positionV>
                <wp:extent cx="871855" cy="293370"/>
                <wp:effectExtent l="0" t="0" r="0" b="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Clockwise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C70C" id="Text Box 966" o:spid="_x0000_s1394" type="#_x0000_t202" style="position:absolute;margin-left:231.9pt;margin-top:20.6pt;width:68.65pt;height:23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Clockwise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4A3A35" wp14:editId="38A7B442">
                <wp:simplePos x="0" y="0"/>
                <wp:positionH relativeFrom="column">
                  <wp:posOffset>-233045</wp:posOffset>
                </wp:positionH>
                <wp:positionV relativeFrom="paragraph">
                  <wp:posOffset>127000</wp:posOffset>
                </wp:positionV>
                <wp:extent cx="1029970" cy="293370"/>
                <wp:effectExtent l="0" t="0" r="0" b="0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South-West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3A35" id="Text Box 967" o:spid="_x0000_s1395" type="#_x0000_t202" style="position:absolute;margin-left:-18.35pt;margin-top:10pt;width:81.1pt;height:23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South-West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BB19E0" wp14:editId="68DC6E4E">
                <wp:simplePos x="0" y="0"/>
                <wp:positionH relativeFrom="column">
                  <wp:posOffset>1406525</wp:posOffset>
                </wp:positionH>
                <wp:positionV relativeFrom="paragraph">
                  <wp:posOffset>130810</wp:posOffset>
                </wp:positionV>
                <wp:extent cx="1029970" cy="293370"/>
                <wp:effectExtent l="0" t="0" r="0" b="0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South-East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19E0" id="Text Box 968" o:spid="_x0000_s1396" type="#_x0000_t202" style="position:absolute;margin-left:110.75pt;margin-top:10.3pt;width:81.1pt;height:23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South-East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808E8F" wp14:editId="3DE9F730">
                <wp:simplePos x="0" y="0"/>
                <wp:positionH relativeFrom="column">
                  <wp:posOffset>676547</wp:posOffset>
                </wp:positionH>
                <wp:positionV relativeFrom="paragraph">
                  <wp:posOffset>141968</wp:posOffset>
                </wp:positionV>
                <wp:extent cx="627652" cy="293914"/>
                <wp:effectExtent l="0" t="0" r="0" b="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South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8E8F" id="Text Box 969" o:spid="_x0000_s1397" type="#_x0000_t202" style="position:absolute;margin-left:53.25pt;margin-top:11.2pt;width:49.4pt;height:23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BCD45D" wp14:editId="0E2BCB28">
                <wp:simplePos x="0" y="0"/>
                <wp:positionH relativeFrom="column">
                  <wp:posOffset>1920917</wp:posOffset>
                </wp:positionH>
                <wp:positionV relativeFrom="paragraph">
                  <wp:posOffset>111125</wp:posOffset>
                </wp:positionV>
                <wp:extent cx="2370666" cy="691661"/>
                <wp:effectExtent l="19050" t="19050" r="10795" b="13335"/>
                <wp:wrapNone/>
                <wp:docPr id="97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370666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TURNING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D45D" id="_x0000_s1398" style="position:absolute;margin-left:151.25pt;margin-top:8.75pt;width:186.65pt;height:5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7353,345831;1185333,690925;2368690,345831;1185333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TURNING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 w:rsidRPr="00ED2E9A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11D6911" wp14:editId="2054791C">
                <wp:simplePos x="0" y="0"/>
                <wp:positionH relativeFrom="column">
                  <wp:posOffset>3054985</wp:posOffset>
                </wp:positionH>
                <wp:positionV relativeFrom="paragraph">
                  <wp:posOffset>104775</wp:posOffset>
                </wp:positionV>
                <wp:extent cx="3345180" cy="4589145"/>
                <wp:effectExtent l="0" t="0" r="0" b="1905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58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7269D2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20" w:dyaOrig="620">
                                <v:shape id="_x0000_i1084" type="#_x0000_t75" style="width:10.9pt;height:31.1pt">
                                  <v:imagedata r:id="rId230" o:title=""/>
                                </v:shape>
                                <o:OLEObject Type="Embed" ProgID="Equation.3" ShapeID="_x0000_i1084" DrawAspect="Content" ObjectID="_1646042749" r:id="rId23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D206DE">
                              <w:rPr>
                                <w:rFonts w:ascii="Comic Sans MS" w:hAnsi="Comic Sans MS"/>
                              </w:rPr>
                              <w:t>turn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45</w:t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269D2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086" type="#_x0000_t75" style="width:12pt;height:31.1pt">
                                  <v:imagedata r:id="rId232" o:title=""/>
                                </v:shape>
                                <o:OLEObject Type="Embed" ProgID="Equation.3" ShapeID="_x0000_i1086" DrawAspect="Content" ObjectID="_1646042750" r:id="rId233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right angle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088" type="#_x0000_t75" style="width:12pt;height:31.1pt">
                                  <v:imagedata r:id="rId234" o:title=""/>
                                </v:shape>
                                <o:OLEObject Type="Embed" ProgID="Equation.3" ShapeID="_x0000_i1088" DrawAspect="Content" ObjectID="_1646042751" r:id="rId235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turn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90°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  right angle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20" w:dyaOrig="620">
                                <v:shape id="_x0000_i1090" type="#_x0000_t75" style="width:10.9pt;height:31.1pt">
                                  <v:imagedata r:id="rId236" o:title=""/>
                                </v:shape>
                                <o:OLEObject Type="Embed" ProgID="Equation.3" ShapeID="_x0000_i1090" DrawAspect="Content" ObjectID="_1646042752" r:id="rId237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135°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</w:t>
                            </w: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092" type="#_x0000_t75" style="width:12pt;height:31.1pt">
                                  <v:imagedata r:id="rId238" o:title=""/>
                                </v:shape>
                                <o:OLEObject Type="Embed" ProgID="Equation.3" ShapeID="_x0000_i1092" DrawAspect="Content" ObjectID="_1646042753" r:id="rId23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right angles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094" type="#_x0000_t75" style="width:12pt;height:31.1pt">
                                  <v:imagedata r:id="rId240" o:title=""/>
                                </v:shape>
                                <o:OLEObject Type="Embed" ProgID="Equation.3" ShapeID="_x0000_i1094" DrawAspect="Content" ObjectID="_1646042754" r:id="rId241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180°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  right angles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20" w:dyaOrig="620">
                                <v:shape id="_x0000_i1096" type="#_x0000_t75" style="width:10.9pt;height:31.1pt">
                                  <v:imagedata r:id="rId242" o:title=""/>
                                </v:shape>
                                <o:OLEObject Type="Embed" ProgID="Equation.3" ShapeID="_x0000_i1096" DrawAspect="Content" ObjectID="_1646042755" r:id="rId243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225°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</w:t>
                            </w: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098" type="#_x0000_t75" style="width:12pt;height:31.1pt">
                                  <v:imagedata r:id="rId244" o:title=""/>
                                </v:shape>
                                <o:OLEObject Type="Embed" ProgID="Equation.3" ShapeID="_x0000_i1098" DrawAspect="Content" ObjectID="_1646042756" r:id="rId245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right angles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00" type="#_x0000_t75" style="width:12pt;height:31.1pt">
                                  <v:imagedata r:id="rId246" o:title=""/>
                                </v:shape>
                                <o:OLEObject Type="Embed" ProgID="Equation.3" ShapeID="_x0000_i1100" DrawAspect="Content" ObjectID="_1646042757" r:id="rId247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270°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  right angles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02" type="#_x0000_t75" style="width:12pt;height:31.1pt">
                                  <v:imagedata r:id="rId248" o:title=""/>
                                </v:shape>
                                <o:OLEObject Type="Embed" ProgID="Equation.3" ShapeID="_x0000_i1102" DrawAspect="Content" ObjectID="_1646042758" r:id="rId24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315°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</w:t>
                            </w: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04" type="#_x0000_t75" style="width:12pt;height:31.1pt">
                                  <v:imagedata r:id="rId250" o:title=""/>
                                </v:shape>
                                <o:OLEObject Type="Embed" ProgID="Equation.3" ShapeID="_x0000_i1104" DrawAspect="Content" ObjectID="_1646042759" r:id="rId251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right angles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1 complete turn = 360°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  right angles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7269D2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062D2A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6911" id="_x0000_s1399" type="#_x0000_t202" style="position:absolute;margin-left:240.55pt;margin-top:8.25pt;width:263.4pt;height:361.3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5yuw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7269D2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20" w:dyaOrig="620">
                          <v:shape id="_x0000_i1153" type="#_x0000_t75" style="width:10.9pt;height:31.1pt" o:ole="">
                            <v:imagedata r:id="rId252" o:title=""/>
                          </v:shape>
                          <o:OLEObject Type="Embed" ProgID="Equation.3" ShapeID="_x0000_i1153" DrawAspect="Content" ObjectID="_1625920873" r:id="rId253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D206DE">
                        <w:rPr>
                          <w:rFonts w:ascii="Comic Sans MS" w:hAnsi="Comic Sans MS"/>
                        </w:rPr>
                        <w:t>turn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062D2A">
                        <w:rPr>
                          <w:rFonts w:ascii="Comic Sans MS" w:hAnsi="Comic Sans MS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45</w:t>
                      </w:r>
                      <w:r w:rsidRPr="00062D2A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062D2A">
                        <w:rPr>
                          <w:rFonts w:ascii="Comic Sans MS" w:hAnsi="Comic Sans MS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7269D2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4" type="#_x0000_t75" style="width:12pt;height:31.1pt" o:ole="">
                            <v:imagedata r:id="rId254" o:title=""/>
                          </v:shape>
                          <o:OLEObject Type="Embed" ProgID="Equation.3" ShapeID="_x0000_i1154" DrawAspect="Content" ObjectID="_1625920874" r:id="rId255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right angle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5" type="#_x0000_t75" style="width:12pt;height:31.1pt" o:ole="">
                            <v:imagedata r:id="rId256" o:title=""/>
                          </v:shape>
                          <o:OLEObject Type="Embed" ProgID="Equation.3" ShapeID="_x0000_i1155" DrawAspect="Content" ObjectID="_1625920875" r:id="rId257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turn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90°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  right angle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20" w:dyaOrig="620">
                          <v:shape id="_x0000_i1156" type="#_x0000_t75" style="width:10.9pt;height:31.1pt" o:ole="">
                            <v:imagedata r:id="rId258" o:title=""/>
                          </v:shape>
                          <o:OLEObject Type="Embed" ProgID="Equation.3" ShapeID="_x0000_i1156" DrawAspect="Content" ObjectID="_1625920876" r:id="rId259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135°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</w:t>
                      </w: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7" type="#_x0000_t75" style="width:12pt;height:31.1pt" o:ole="">
                            <v:imagedata r:id="rId260" o:title=""/>
                          </v:shape>
                          <o:OLEObject Type="Embed" ProgID="Equation.3" ShapeID="_x0000_i1157" DrawAspect="Content" ObjectID="_1625920877" r:id="rId261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8" type="#_x0000_t75" style="width:12pt;height:31.1pt" o:ole="">
                            <v:imagedata r:id="rId262" o:title=""/>
                          </v:shape>
                          <o:OLEObject Type="Embed" ProgID="Equation.3" ShapeID="_x0000_i1158" DrawAspect="Content" ObjectID="_1625920878" r:id="rId263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180°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2 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20" w:dyaOrig="620">
                          <v:shape id="_x0000_i1159" type="#_x0000_t75" style="width:10.9pt;height:31.1pt" o:ole="">
                            <v:imagedata r:id="rId264" o:title=""/>
                          </v:shape>
                          <o:OLEObject Type="Embed" ProgID="Equation.3" ShapeID="_x0000_i1159" DrawAspect="Content" ObjectID="_1625920879" r:id="rId265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225°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2</w:t>
                      </w: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0" type="#_x0000_t75" style="width:12pt;height:31.1pt" o:ole="">
                            <v:imagedata r:id="rId266" o:title=""/>
                          </v:shape>
                          <o:OLEObject Type="Embed" ProgID="Equation.3" ShapeID="_x0000_i1160" DrawAspect="Content" ObjectID="_1625920880" r:id="rId267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1" type="#_x0000_t75" style="width:12pt;height:31.1pt" o:ole="">
                            <v:imagedata r:id="rId268" o:title=""/>
                          </v:shape>
                          <o:OLEObject Type="Embed" ProgID="Equation.3" ShapeID="_x0000_i1161" DrawAspect="Content" ObjectID="_1625920881" r:id="rId269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270°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3 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2" type="#_x0000_t75" style="width:12pt;height:31.1pt" o:ole="">
                            <v:imagedata r:id="rId270" o:title=""/>
                          </v:shape>
                          <o:OLEObject Type="Embed" ProgID="Equation.3" ShapeID="_x0000_i1162" DrawAspect="Content" ObjectID="_1625920882" r:id="rId271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315°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3</w:t>
                      </w: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3" type="#_x0000_t75" style="width:12pt;height:31.1pt" o:ole="">
                            <v:imagedata r:id="rId272" o:title=""/>
                          </v:shape>
                          <o:OLEObject Type="Embed" ProgID="Equation.3" ShapeID="_x0000_i1163" DrawAspect="Content" ObjectID="_1625920883" r:id="rId273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1 complete turn = 360° = </w:t>
                      </w:r>
                      <w:r>
                        <w:rPr>
                          <w:rFonts w:ascii="Comic Sans MS" w:hAnsi="Comic Sans MS"/>
                        </w:rPr>
                        <w:tab/>
                        <w:t>4 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7269D2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 w:rsidRPr="00062D2A"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B6E908" wp14:editId="7B16CB25">
                <wp:simplePos x="0" y="0"/>
                <wp:positionH relativeFrom="column">
                  <wp:posOffset>724218</wp:posOffset>
                </wp:positionH>
                <wp:positionV relativeFrom="paragraph">
                  <wp:posOffset>133395</wp:posOffset>
                </wp:positionV>
                <wp:extent cx="0" cy="948055"/>
                <wp:effectExtent l="0" t="474028" r="497523" b="0"/>
                <wp:wrapNone/>
                <wp:docPr id="972" name="Straight Connector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690E2" id="Straight Connector 972" o:spid="_x0000_s1026" style="position:absolute;rotation:90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10.5pt" to="57.0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" strokecolor="black [3040]" strokeweight="1.5pt"/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7C3238" wp14:editId="1B9F57DA">
                <wp:simplePos x="0" y="0"/>
                <wp:positionH relativeFrom="column">
                  <wp:posOffset>715433</wp:posOffset>
                </wp:positionH>
                <wp:positionV relativeFrom="paragraph">
                  <wp:posOffset>147107</wp:posOffset>
                </wp:positionV>
                <wp:extent cx="0" cy="948267"/>
                <wp:effectExtent l="0" t="0" r="19050" b="23495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26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99AE2" id="Straight Connector 973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5pt,11.6pt" to="56.3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" strokecolor="black [3040]" strokeweight="1.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FA00F0" wp14:editId="7402E09C">
                <wp:simplePos x="0" y="0"/>
                <wp:positionH relativeFrom="column">
                  <wp:posOffset>723466</wp:posOffset>
                </wp:positionH>
                <wp:positionV relativeFrom="paragraph">
                  <wp:posOffset>218440</wp:posOffset>
                </wp:positionV>
                <wp:extent cx="105058" cy="105058"/>
                <wp:effectExtent l="0" t="0" r="28575" b="28575"/>
                <wp:wrapNone/>
                <wp:docPr id="974" name="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58" cy="1050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A0438" id="Rectangle 974" o:spid="_x0000_s1026" style="position:absolute;margin-left:56.95pt;margin-top:17.2pt;width:8.25pt;height:8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" filled="f" strokecolor="black [3213]" strokeweight="1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6FB051" wp14:editId="30CBDFC7">
                <wp:simplePos x="0" y="0"/>
                <wp:positionH relativeFrom="column">
                  <wp:posOffset>1448088</wp:posOffset>
                </wp:positionH>
                <wp:positionV relativeFrom="paragraph">
                  <wp:posOffset>133812</wp:posOffset>
                </wp:positionV>
                <wp:extent cx="1115291" cy="200890"/>
                <wp:effectExtent l="38100" t="76200" r="27940" b="27940"/>
                <wp:wrapNone/>
                <wp:docPr id="975" name="Straight Arrow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5291" cy="2008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912D" id="Straight Arrow Connector 975" o:spid="_x0000_s1026" type="#_x0000_t32" style="position:absolute;margin-left:114pt;margin-top:10.55pt;width:87.8pt;height:15.8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" strokecolor="black [3040]" strokeweight="1.5pt">
                <v:stroke endarrow="open"/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ED2E9A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854B2A8" wp14:editId="045696F3">
                <wp:simplePos x="0" y="0"/>
                <wp:positionH relativeFrom="column">
                  <wp:posOffset>1485669</wp:posOffset>
                </wp:positionH>
                <wp:positionV relativeFrom="paragraph">
                  <wp:posOffset>1958398</wp:posOffset>
                </wp:positionV>
                <wp:extent cx="1105362" cy="48000"/>
                <wp:effectExtent l="38100" t="38100" r="19050" b="104775"/>
                <wp:wrapNone/>
                <wp:docPr id="976" name="Straight Arrow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5362" cy="48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0C01" id="Straight Arrow Connector 976" o:spid="_x0000_s1026" type="#_x0000_t32" style="position:absolute;margin-left:117pt;margin-top:154.2pt;width:87.05pt;height:3.8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E9996F" wp14:editId="04AFF0CC">
                <wp:simplePos x="0" y="0"/>
                <wp:positionH relativeFrom="column">
                  <wp:posOffset>1602740</wp:posOffset>
                </wp:positionH>
                <wp:positionV relativeFrom="paragraph">
                  <wp:posOffset>690245</wp:posOffset>
                </wp:positionV>
                <wp:extent cx="1191260" cy="0"/>
                <wp:effectExtent l="38100" t="76200" r="0" b="114300"/>
                <wp:wrapNone/>
                <wp:docPr id="977" name="Straight Arrow Connector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12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59437" id="Straight Arrow Connector 977" o:spid="_x0000_s1026" type="#_x0000_t32" style="position:absolute;margin-left:126.2pt;margin-top:54.35pt;width:93.8pt;height:0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" strokecolor="black [3040]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B581CC" wp14:editId="0A415816">
                <wp:simplePos x="0" y="0"/>
                <wp:positionH relativeFrom="column">
                  <wp:posOffset>603384</wp:posOffset>
                </wp:positionH>
                <wp:positionV relativeFrom="paragraph">
                  <wp:posOffset>1889125</wp:posOffset>
                </wp:positionV>
                <wp:extent cx="236220" cy="264160"/>
                <wp:effectExtent l="0" t="0" r="11430" b="21590"/>
                <wp:wrapNone/>
                <wp:docPr id="978" name="Arc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64160"/>
                        </a:xfrm>
                        <a:prstGeom prst="arc">
                          <a:avLst>
                            <a:gd name="adj1" fmla="val 16200000"/>
                            <a:gd name="adj2" fmla="val 1103899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0D53" id="Arc 978" o:spid="_x0000_s1026" style="position:absolute;margin-left:47.5pt;margin-top:148.75pt;width:18.6pt;height:20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" path="m118110,nsc168210,,212860,35347,229508,88190v14808,47001,4700,99321,-26138,135294c166762,266187,109229,276462,62549,248634,21714,224290,-2647,175521,229,123873r117881,8207l118110,xem118110,nfc168210,,212860,35347,229508,88190v14808,47001,4700,99321,-26138,135294c166762,266187,109229,276462,62549,248634,21714,224290,-2647,175521,229,123873e" filled="f" strokecolor="black [3040]">
                <v:path arrowok="t" o:connecttype="custom" o:connectlocs="118110,0;229508,88190;203370,223484;62549,248634;229,123873" o:connectangles="0,0,0,0,0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7DD09E7" wp14:editId="45D1A874">
                <wp:simplePos x="0" y="0"/>
                <wp:positionH relativeFrom="column">
                  <wp:posOffset>654484</wp:posOffset>
                </wp:positionH>
                <wp:positionV relativeFrom="paragraph">
                  <wp:posOffset>433070</wp:posOffset>
                </wp:positionV>
                <wp:extent cx="144145" cy="204470"/>
                <wp:effectExtent l="0" t="0" r="27305" b="24130"/>
                <wp:wrapNone/>
                <wp:docPr id="979" name="Arc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204470"/>
                        </a:xfrm>
                        <a:prstGeom prst="arc">
                          <a:avLst>
                            <a:gd name="adj1" fmla="val 16200000"/>
                            <a:gd name="adj2" fmla="val 548422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20D26" id="Arc 979" o:spid="_x0000_s1026" style="position:absolute;margin-left:51.55pt;margin-top:34.1pt;width:11.35pt;height:16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14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" path="m72072,nsc101557,,128069,25476,139004,64317v7037,24994,6842,52916,-542,77708c126833,181066,99429,205880,69568,204408l72073,102235v,-34078,-1,-68157,-1,-102235xem72072,nfc101557,,128069,25476,139004,64317v7037,24994,6842,52916,-542,77708c126833,181066,99429,205880,69568,204408e" filled="f" strokecolor="black [3040]">
                <v:path arrowok="t" o:connecttype="custom" o:connectlocs="72072,0;139004,64317;138462,142025;69568,204408" o:connectangles="0,0,0,0"/>
              </v:shape>
            </w:pict>
          </mc:Fallback>
        </mc:AlternateContent>
      </w:r>
      <w:r w:rsidRPr="00BD1195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383333" wp14:editId="6210E2D3">
                <wp:simplePos x="0" y="0"/>
                <wp:positionH relativeFrom="column">
                  <wp:posOffset>713740</wp:posOffset>
                </wp:positionH>
                <wp:positionV relativeFrom="paragraph">
                  <wp:posOffset>1549400</wp:posOffset>
                </wp:positionV>
                <wp:extent cx="0" cy="948055"/>
                <wp:effectExtent l="0" t="0" r="19050" b="23495"/>
                <wp:wrapNone/>
                <wp:docPr id="980" name="Straight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49E30" id="Straight Connector 980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pt,122pt" to="56.2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" strokecolor="black [3040]" strokeweight="1.5pt"/>
            </w:pict>
          </mc:Fallback>
        </mc:AlternateContent>
      </w:r>
      <w:r w:rsidRPr="00BD1195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DA9471" wp14:editId="287D7A16">
                <wp:simplePos x="0" y="0"/>
                <wp:positionH relativeFrom="column">
                  <wp:posOffset>723582</wp:posOffset>
                </wp:positionH>
                <wp:positionV relativeFrom="paragraph">
                  <wp:posOffset>1535881</wp:posOffset>
                </wp:positionV>
                <wp:extent cx="0" cy="948055"/>
                <wp:effectExtent l="0" t="474028" r="497523" b="0"/>
                <wp:wrapNone/>
                <wp:docPr id="981" name="Straight Connector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C3E63" id="Straight Connector 981" o:spid="_x0000_s1026" style="position:absolute;rotation:90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120.95pt" to="56.9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" strokecolor="black [3040]" strokeweight="1.5pt"/>
            </w:pict>
          </mc:Fallback>
        </mc:AlternateContent>
      </w:r>
      <w:r w:rsidRPr="00BD119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0C158F5" wp14:editId="447EAD55">
                <wp:simplePos x="0" y="0"/>
                <wp:positionH relativeFrom="column">
                  <wp:posOffset>723900</wp:posOffset>
                </wp:positionH>
                <wp:positionV relativeFrom="paragraph">
                  <wp:posOffset>67945</wp:posOffset>
                </wp:positionV>
                <wp:extent cx="0" cy="948055"/>
                <wp:effectExtent l="0" t="474028" r="497523" b="0"/>
                <wp:wrapNone/>
                <wp:docPr id="982" name="Straight Connector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8C0D9" id="Straight Connector 982" o:spid="_x0000_s1026" style="position:absolute;rotation:90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5.35pt" to="57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" strokecolor="black [3040]" strokeweight="1.5pt"/>
            </w:pict>
          </mc:Fallback>
        </mc:AlternateContent>
      </w:r>
      <w:r w:rsidRPr="00BD119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CC794F" wp14:editId="2156A6F7">
                <wp:simplePos x="0" y="0"/>
                <wp:positionH relativeFrom="column">
                  <wp:posOffset>715010</wp:posOffset>
                </wp:positionH>
                <wp:positionV relativeFrom="paragraph">
                  <wp:posOffset>81915</wp:posOffset>
                </wp:positionV>
                <wp:extent cx="0" cy="948055"/>
                <wp:effectExtent l="0" t="0" r="19050" b="23495"/>
                <wp:wrapNone/>
                <wp:docPr id="983" name="Straight Connector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95DC5" id="Straight Connector 983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6.45pt" to="56.3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" strokecolor="black [3040]" strokeweight="1.5pt"/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500E5A" wp14:editId="5E434425">
                <wp:simplePos x="0" y="0"/>
                <wp:positionH relativeFrom="column">
                  <wp:posOffset>1323455</wp:posOffset>
                </wp:positionH>
                <wp:positionV relativeFrom="paragraph">
                  <wp:posOffset>-158981</wp:posOffset>
                </wp:positionV>
                <wp:extent cx="3359728" cy="691661"/>
                <wp:effectExtent l="19050" t="19050" r="12700" b="13335"/>
                <wp:wrapNone/>
                <wp:docPr id="98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359728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SOLID SHAPES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0E5A" id="_x0000_s1400" style="position:absolute;margin-left:104.2pt;margin-top:-12.5pt;width:264.55pt;height:54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421,345831;1679864,690925;3356928,345831;1679864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SOLID SHAPES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9A3B26" wp14:editId="18DBF660">
                <wp:simplePos x="0" y="0"/>
                <wp:positionH relativeFrom="column">
                  <wp:posOffset>-227965</wp:posOffset>
                </wp:positionH>
                <wp:positionV relativeFrom="paragraph">
                  <wp:posOffset>173809</wp:posOffset>
                </wp:positionV>
                <wp:extent cx="6560128" cy="1143000"/>
                <wp:effectExtent l="0" t="0" r="0" b="0"/>
                <wp:wrapNone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28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Solid shapes are also called 3 – Dimensional or 3D shapes because they have 3 dimensions – length, width and height.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5809" w:rsidRPr="00B57717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following are 3D shapes and their properties.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3B26" id="_x0000_s1401" type="#_x0000_t202" style="position:absolute;margin-left:-17.95pt;margin-top:13.7pt;width:516.55pt;height:9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fnvgIAAMU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Solid shapes are also called 3 – Dimensional or 3D shapes because they have 3 dimensions – length, width and height.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Pr="00B57717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The following are 3D shapes and their properties.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82" type="#_x0000_t75" style="position:absolute;margin-left:13pt;margin-top:12pt;width:450pt;height:7.5pt;z-index:25239296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98784FC" wp14:editId="6F0595A7">
                <wp:simplePos x="0" y="0"/>
                <wp:positionH relativeFrom="column">
                  <wp:posOffset>584835</wp:posOffset>
                </wp:positionH>
                <wp:positionV relativeFrom="paragraph">
                  <wp:posOffset>173990</wp:posOffset>
                </wp:positionV>
                <wp:extent cx="1219200" cy="1219200"/>
                <wp:effectExtent l="0" t="0" r="19050" b="1905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9200"/>
                          <a:chOff x="0" y="0"/>
                          <a:chExt cx="1219200" cy="1219200"/>
                        </a:xfrm>
                      </wpg:grpSpPr>
                      <wps:wsp>
                        <wps:cNvPr id="987" name="Cube 987"/>
                        <wps:cNvSpPr/>
                        <wps:spPr>
                          <a:xfrm>
                            <a:off x="0" y="0"/>
                            <a:ext cx="1219200" cy="12192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04800" y="0"/>
                            <a:ext cx="9144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Straight Connector 989"/>
                        <wps:cNvCnPr/>
                        <wps:spPr>
                          <a:xfrm flipH="1">
                            <a:off x="0" y="920750"/>
                            <a:ext cx="304800" cy="29845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D1BE6" id="Group 986" o:spid="_x0000_s1026" style="position:absolute;margin-left:46.05pt;margin-top:13.7pt;width:96pt;height:96pt;z-index:251817984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">
                <v:shape id="Cube 987" o:spid="_x0000_s1027" type="#_x0000_t16" style="position:absolute;width:12192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LHcUA&#10;AADcAAAADwAAAGRycy9kb3ducmV2LnhtbESPQWvCQBSE74L/YXlCb7qxiMboKlJoqSerFfT4yD6z&#10;idm3aXar8d93C4Ueh5n5hlmuO1uLG7W+dKxgPEpAEOdOl1woOH6+DlMQPiBrrB2Tggd5WK/6vSVm&#10;2t15T7dDKESEsM9QgQmhyaT0uSGLfuQa4uhdXGsxRNkWUrd4j3Bby+ckmUqLJccFgw29GMqvh2+r&#10;YDbZnfnEX9Vbsb1WpkofH5NpqdTToNssQATqwn/4r/2uFczT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AsdxQAAANwAAAAPAAAAAAAAAAAAAAAAAJgCAABkcnMv&#10;ZG93bnJldi54bWxQSwUGAAAAAAQABAD1AAAAigMAAAAA&#10;" filled="f" strokecolor="black [3213]" strokeweight="2pt"/>
                <v:rect id="Rectangle 988" o:spid="_x0000_s1028" style="position:absolute;left:3048;width:9144;height:9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u3sQA&#10;AADcAAAADwAAAGRycy9kb3ducmV2LnhtbERPyW7CMBC9V+IfrEHqrThQqUoDDoJC1VY5sRzgNoon&#10;i4jHaeyG5O/rQ6Uen96+Wg+mET11rrasYD6LQBDnVtdcKjif3p9iEM4ja2wsk4KRHKzTycMKE23v&#10;fKD+6EsRQtglqKDyvk2kdHlFBt3MtsSBK2xn0AfYlVJ3eA/hppGLKHqRBmsODRW29FZRfjv+GAXX&#10;+LLbFIfF6Mbvr23G/XO2zz6UepwOmyUIT4P/F/+5P7WC1zisDW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Lt7EAAAA3AAAAA8AAAAAAAAAAAAAAAAAmAIAAGRycy9k&#10;b3ducmV2LnhtbFBLBQYAAAAABAAEAPUAAACJAwAAAAA=&#10;" filled="f" strokecolor="black [3213]" strokeweight="2pt">
                  <v:stroke dashstyle="1 1"/>
                </v:rect>
                <v:line id="Straight Connector 989" o:spid="_x0000_s1029" style="position:absolute;flip:x;visibility:visible;mso-wrap-style:square" from="0,9207" to="3048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d1RMMAAADcAAAADwAAAGRycy9kb3ducmV2LnhtbESPQYvCMBSE7wv+h/AEb2uqB7XVKCII&#10;elFXvXh7NM+22LyUJtbqrzeCsMdhZr5hZovWlKKh2hWWFQz6EQji1OqCMwXn0/p3AsJ5ZI2lZVLw&#10;JAeLeednhom2D/6j5ugzESDsElSQe18lUro0J4Oubyvi4F1tbdAHWWdS1/gIcFPKYRSNpMGCw0KO&#10;Fa1ySm/Hu1Gwi+JLVjX6tZf3sX9tL8vh7XlQqtdtl1MQnlr/H/62N1pBPInhcyYc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ndUTDAAAA3A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:rsidR="00D85DC3" w:rsidRDefault="00DE6DC4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83" type="#_x0000_t75" style="position:absolute;margin-left:234.7pt;margin-top:3.9pt;width:9.35pt;height:559.5pt;z-index:252393984;mso-position-horizontal-relative:text;mso-position-vertical-relative:text;mso-width-relative:page;mso-height-relative:page" o:hrpct="0" o:hralign="center" o:hr="t">
            <v:imagedata r:id="rId274" o:title="BD14882_"/>
          </v:shape>
        </w:pict>
      </w:r>
      <w:r w:rsidR="00D85DC3"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44B2D44" wp14:editId="13145E73">
                <wp:simplePos x="0" y="0"/>
                <wp:positionH relativeFrom="column">
                  <wp:posOffset>4124551</wp:posOffset>
                </wp:positionH>
                <wp:positionV relativeFrom="paragraph">
                  <wp:posOffset>-6350</wp:posOffset>
                </wp:positionV>
                <wp:extent cx="1587500" cy="999490"/>
                <wp:effectExtent l="0" t="0" r="12700" b="2921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0" cy="999490"/>
                          <a:chOff x="0" y="0"/>
                          <a:chExt cx="1587500" cy="999490"/>
                        </a:xfrm>
                      </wpg:grpSpPr>
                      <wps:wsp>
                        <wps:cNvPr id="991" name="Cube 991"/>
                        <wps:cNvSpPr/>
                        <wps:spPr>
                          <a:xfrm>
                            <a:off x="0" y="0"/>
                            <a:ext cx="1587500" cy="99695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260350" y="0"/>
                            <a:ext cx="1327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Straight Connector 993"/>
                        <wps:cNvCnPr/>
                        <wps:spPr>
                          <a:xfrm flipH="1">
                            <a:off x="0" y="755650"/>
                            <a:ext cx="279399" cy="24384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2ACF1" id="Group 990" o:spid="_x0000_s1026" style="position:absolute;margin-left:324.75pt;margin-top:-.5pt;width:125pt;height:78.7pt;z-index:251819008" coordsize="15875,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">
                <v:shape id="Cube 991" o:spid="_x0000_s1027" type="#_x0000_t16" style="position:absolute;width:15875;height:9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gL8UA&#10;AADcAAAADwAAAGRycy9kb3ducmV2LnhtbESPT2sCMRTE70K/Q3gFb5pVxD+rUUqhpT1VbUGPj81z&#10;s+vmZd1EXb99Iwgeh5n5DbNYtbYSF2p84VjBoJ+AIM6cLjhX8Pf70ZuC8AFZY+WYFNzIw2r50llg&#10;qt2VN3TZhlxECPsUFZgQ6lRKnxmy6PuuJo7ewTUWQ5RNLnWD1wi3lRwmyVhaLDguGKzp3VB23J6t&#10;gsnoZ887PpWf+fexNOX0th6NC6W6r+3bHESgNjzDj/aXVjCbDe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KAvxQAAANwAAAAPAAAAAAAAAAAAAAAAAJgCAABkcnMv&#10;ZG93bnJldi54bWxQSwUGAAAAAAQABAD1AAAAigMAAAAA&#10;" filled="f" strokecolor="black [3213]" strokeweight="2pt"/>
                <v:rect id="Rectangle 992" o:spid="_x0000_s1028" style="position:absolute;left:2603;width:13272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P6ccA&#10;AADcAAAADwAAAGRycy9kb3ducmV2LnhtbESPT2vCQBTE74V+h+UVequbplBMdBVrW6rk5J+DvT2y&#10;zyQ0+zZmtzH59q4geBxm5jfMdN6bWnTUusqygtdRBII4t7riQsF+9/0yBuE8ssbaMikYyMF89vgw&#10;xVTbM2+o2/pCBAi7FBWU3jeplC4vyaAb2YY4eEfbGvRBtoXULZ4D3NQyjqJ3abDisFBiQ8uS8r/t&#10;v1HwOz58Lo6beHDDaf2RcfeWfWU/Sj0/9YsJCE+9v4dv7ZVWkCQx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j+nHAAAA3AAAAA8AAAAAAAAAAAAAAAAAmAIAAGRy&#10;cy9kb3ducmV2LnhtbFBLBQYAAAAABAAEAPUAAACMAwAAAAA=&#10;" filled="f" strokecolor="black [3213]" strokeweight="2pt">
                  <v:stroke dashstyle="1 1"/>
                </v:rect>
                <v:line id="Straight Connector 993" o:spid="_x0000_s1029" style="position:absolute;flip:x;visibility:visible;mso-wrap-style:square" from="0,7556" to="2793,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Uc8QAAADcAAAADwAAAGRycy9kb3ducmV2LnhtbESPQYvCMBSE74L/ITzBm6YqrNtqFBEW&#10;di+rW714ezTPtti8lCbW6q/fCILHYWa+YZbrzlSipcaVlhVMxhEI4szqknMFx8PX6BOE88gaK8uk&#10;4E4O1qt+b4mJtjf+ozb1uQgQdgkqKLyvEyldVpBBN7Y1cfDOtjHog2xyqRu8Bbip5DSKPqTBksNC&#10;gTVtC8ou6dUo+I3iU163+rGT17l//Jw208t9r9Rw0G0WIDx1/h1+tb+1gjiewfNMO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tRz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7825F7" wp14:editId="0F553373">
                <wp:simplePos x="0" y="0"/>
                <wp:positionH relativeFrom="column">
                  <wp:posOffset>3501390</wp:posOffset>
                </wp:positionH>
                <wp:positionV relativeFrom="paragraph">
                  <wp:posOffset>28575</wp:posOffset>
                </wp:positionV>
                <wp:extent cx="2813050" cy="1263650"/>
                <wp:effectExtent l="0" t="0" r="0" b="0"/>
                <wp:wrapNone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CUBOID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faces (6 rectangles or 4 rectangles and 2 squares)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vertices (or corners)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25F7" id="_x0000_s1402" type="#_x0000_t202" style="position:absolute;margin-left:275.7pt;margin-top:2.25pt;width:221.5pt;height:99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Yi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CUBOID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faces (6 rectangles or 4 rectangles and 2 squares)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vertices (or corners)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 edges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A37787" wp14:editId="642D4B16">
                <wp:simplePos x="0" y="0"/>
                <wp:positionH relativeFrom="column">
                  <wp:posOffset>-83820</wp:posOffset>
                </wp:positionH>
                <wp:positionV relativeFrom="paragraph">
                  <wp:posOffset>173355</wp:posOffset>
                </wp:positionV>
                <wp:extent cx="2813050" cy="1117600"/>
                <wp:effectExtent l="0" t="0" r="0" b="6350"/>
                <wp:wrapNone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DA11AC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CUBE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faces (all square)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vertices (or corners)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7787" id="_x0000_s1403" type="#_x0000_t202" style="position:absolute;margin-left:-6.6pt;margin-top:13.65pt;width:221.5pt;height:8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DA11AC">
                        <w:rPr>
                          <w:rFonts w:ascii="Comic Sans MS" w:hAnsi="Comic Sans MS"/>
                          <w:b/>
                          <w:sz w:val="36"/>
                        </w:rPr>
                        <w:t>CUBE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faces (all square)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vertices (or corners)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 edges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8A66B0D" wp14:editId="6365A651">
                <wp:simplePos x="0" y="0"/>
                <wp:positionH relativeFrom="column">
                  <wp:posOffset>4888865</wp:posOffset>
                </wp:positionH>
                <wp:positionV relativeFrom="paragraph">
                  <wp:posOffset>165735</wp:posOffset>
                </wp:positionV>
                <wp:extent cx="1035050" cy="1168400"/>
                <wp:effectExtent l="0" t="0" r="12700" b="1270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50" cy="1168400"/>
                          <a:chOff x="0" y="0"/>
                          <a:chExt cx="1035050" cy="1168400"/>
                        </a:xfrm>
                      </wpg:grpSpPr>
                      <wps:wsp>
                        <wps:cNvPr id="997" name="Rectangle 997"/>
                        <wps:cNvSpPr/>
                        <wps:spPr>
                          <a:xfrm>
                            <a:off x="194627" y="0"/>
                            <a:ext cx="6350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 rot="16200000">
                            <a:off x="327977" y="-139700"/>
                            <a:ext cx="37909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Straight Connector 999"/>
                        <wps:cNvCnPr/>
                        <wps:spPr>
                          <a:xfrm>
                            <a:off x="194627" y="889000"/>
                            <a:ext cx="635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CCDE" id="Group 996" o:spid="_x0000_s1026" style="position:absolute;margin-left:384.95pt;margin-top:13.05pt;width:81.5pt;height:92pt;z-index:251823104" coordsize="10350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">
                <v:rect id="Rectangle 997" o:spid="_x0000_s1027" style="position:absolute;left:1946;width:6350;height:11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ZWsYA&#10;AADcAAAADwAAAGRycy9kb3ducmV2LnhtbESPQWsCMRSE74L/IbxCL1KzetC6NYoI6iJUqG0PvT02&#10;z83SzUvYpLr+e1MQPA4z8w0zX3a2EWdqQ+1YwWiYgSAuna65UvD1uXl5BREissbGMSm4UoDlot+b&#10;Y67dhT/ofIyVSBAOOSowMfpcylAashiGzhMn7+RaizHJtpK6xUuC20aOs2wiLdacFgx6Whsqf49/&#10;VsFmZwYruX//9kU4nOy48Nvd4Eep56du9QYiUhcf4Xu70Apmsyn8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GZWsYAAADcAAAADwAAAAAAAAAAAAAAAACYAgAAZHJz&#10;L2Rvd25yZXYueG1sUEsFBgAAAAAEAAQA9QAAAIsDAAAAAA==&#10;" filled="f" strokecolor="black [3213]" strokeweight="2pt"/>
                <v:rect id="Rectangle 998" o:spid="_x0000_s1028" style="position:absolute;left:3279;top:-1397;width:3791;height:1035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Tt8EA&#10;AADcAAAADwAAAGRycy9kb3ducmV2LnhtbERPy4rCMBTdC/MP4Qqz01QXPjpGmRFkBlyI1YXLa3Nt&#10;is1NSTJa/94sBJeH816sOtuIG/lQO1YwGmYgiEuna64UHA+bwQxEiMgaG8ek4EEBVsuP3gJz7e68&#10;p1sRK5FCOOSowMTY5lKG0pDFMHQtceIuzluMCfpKao/3FG4bOc6yibRYc2ow2NLaUHkt/q2C6e/O&#10;0tHQYz052G08aX/9uZyV+ux3318gInXxLX65/7SC+Ty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TU7fBAAAA3AAAAA8AAAAAAAAAAAAAAAAAmAIAAGRycy9kb3du&#10;cmV2LnhtbFBLBQYAAAAABAAEAPUAAACGAwAAAAA=&#10;" filled="f" strokecolor="black [3213]" strokeweight="2pt"/>
                <v:line id="Straight Connector 999" o:spid="_x0000_s1029" style="position:absolute;visibility:visible;mso-wrap-style:square" from="1946,8890" to="8296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e0AsIAAADcAAAADwAAAGRycy9kb3ducmV2LnhtbESPQWvCQBSE74X+h+UJvdWNPUiSuopY&#10;pF6Ngj0+ss9sMPs2ZF81/fddQfA4zMw3zGI1+k5daYhtYAOzaQaKuA625cbA8bB9z0FFQbbYBSYD&#10;fxRhtXx9WWBpw433dK2kUQnCsUQDTqQvtY61I49xGnri5J3D4FGSHBptB7wluO/0R5bNtceW04LD&#10;njaO6kv16w34U9vVM5LDl/BPs80rt8m/98a8Tcb1JyihUZ7hR3tnDRRFAfcz6Qj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e0AsIAAADcAAAADwAAAAAAAAAAAAAA&#10;AAChAgAAZHJzL2Rvd25yZXYueG1sUEsFBgAAAAAEAAQA+QAAAJADAAAAAA==&#10;" strokecolor="black [3040]" strokeweight="1.5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150" w:tblpY="-9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D85DC3" w:rsidTr="00D8580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</w:tr>
    </w:tbl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DAA4E09" wp14:editId="19809C98">
                <wp:simplePos x="0" y="0"/>
                <wp:positionH relativeFrom="column">
                  <wp:posOffset>3259455</wp:posOffset>
                </wp:positionH>
                <wp:positionV relativeFrom="paragraph">
                  <wp:posOffset>264160</wp:posOffset>
                </wp:positionV>
                <wp:extent cx="1143000" cy="450850"/>
                <wp:effectExtent l="19050" t="0" r="19050" b="44450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01" name="Cloud 1001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Straight Arrow Connector 1002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A4E09" id="Group 1000" o:spid="_x0000_s1404" style="position:absolute;margin-left:256.65pt;margin-top:20.8pt;width:90pt;height:35.5pt;z-index:251822080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">
                <v:shape id="Cloud 1001" o:spid="_x0000_s1405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wZ8UA&#10;AADdAAAADwAAAGRycy9kb3ducmV2LnhtbERP32vCMBB+F/Y/hBN8kZlU2JDOKDJxyBREN9h8O5uz&#10;LTaXrsm0++8XQfDtPr6fN562thJnanzpWEMyUCCIM2dKzjV8fiweRyB8QDZYOSYNf+RhOnnojDE1&#10;7sJbOu9CLmII+xQ1FCHUqZQ+K8iiH7iaOHJH11gMETa5NA1eYrit5FCpZ2mx5NhQYE2vBWWn3a/V&#10;wN/rt8Mm6Y/m74el+Vqt9+7086R1r9vOXkAEasNdfHMvTZyvVALXb+IJ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nBnxQAAAN0AAAAPAAAAAAAAAAAAAAAAAJgCAABkcnMv&#10;ZG93bnJldi54bWxQSwUGAAAAAAQABAD1AAAAig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02" o:spid="_x0000_s1406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0Vm8IAAADdAAAADwAAAGRycy9kb3ducmV2LnhtbERPTYvCMBC9L/gfwgje1kSXLqUaRYTi&#10;XnVX0NvYjG2xmZQm1frvzcLC3ubxPme5Hmwj7tT52rGG2VSBIC6cqbnU8POdv6cgfEA22DgmDU/y&#10;sF6N3paYGffgPd0PoRQxhH2GGqoQ2kxKX1Rk0U9dSxy5q+sshgi7UpoOHzHcNnKu1Ke0WHNsqLCl&#10;bUXF7dBbDR/Xy7BLw0am+clt+z5JkmN+1noyHjYLEIGG8C/+c3+ZOF+pOfx+E0+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0Vm8IAAADdAAAADwAAAAAAAAAAAAAA&#10;AAChAgAAZHJzL2Rvd25yZXYueG1sUEsFBgAAAAAEAAQA+QAAAJADAAAAAA==&#10;" strokecolor="#4579b8 [3044]">
                  <v:stroke endarrow="open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6042737" wp14:editId="18616B6F">
                <wp:simplePos x="0" y="0"/>
                <wp:positionH relativeFrom="column">
                  <wp:posOffset>-110490</wp:posOffset>
                </wp:positionH>
                <wp:positionV relativeFrom="paragraph">
                  <wp:posOffset>267970</wp:posOffset>
                </wp:positionV>
                <wp:extent cx="1143000" cy="450850"/>
                <wp:effectExtent l="19050" t="0" r="19050" b="44450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04" name="Cloud 1004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Straight Arrow Connector 1005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42737" id="Group 1003" o:spid="_x0000_s1407" style="position:absolute;margin-left:-8.7pt;margin-top:21.1pt;width:90pt;height:35.5pt;z-index:251820032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">
                <v:shape id="Cloud 1004" o:spid="_x0000_s1408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T/8YA&#10;AADdAAAADwAAAGRycy9kb3ducmV2LnhtbERPTWsCMRC9C/0PYQq9SE0stshqlFJRpApFW6jexs24&#10;u7iZrJtU139vhIK3ebzPGY4bW4oT1b5wrKHbUSCIU2cKzjT8fE+f+yB8QDZYOiYNF/IwHj20hpgY&#10;d+YVndYhEzGEfYIa8hCqREqf5mTRd1xFHLm9qy2GCOtMmhrPMdyW8kWpN2mx4NiQY0UfOaWH9Z/V&#10;wJvlbPfVbfcnn7u5+V0st+5wfNX66bF5H4AI1IS7+N89N3G+Uj24fRNPkK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HT/8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05" o:spid="_x0000_s1409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N78EAAADdAAAADwAAAGRycy9kb3ducmV2LnhtbERPTYvCMBC9L/gfwgje1kSlS6lGEaHo&#10;dd0V9DY2Y1tsJqVJtf77zcLC3ubxPme1GWwjHtT52rGG2VSBIC6cqbnU8P2Vv6cgfEA22DgmDS/y&#10;sFmP3laYGffkT3ocQyliCPsMNVQhtJmUvqjIop+6ljhyN9dZDBF2pTQdPmO4beRcqQ9psebYUGFL&#10;u4qK+7G3Gha367BPw1am+dnt+j5JklN+0XoyHrZLEIGG8C/+cx9MnK9UAr/fxBP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FI3vwQAAAN0AAAAPAAAAAAAAAAAAAAAA&#10;AKECAABkcnMvZG93bnJldi54bWxQSwUGAAAAAAQABAD5AAAAjwMAAAAA&#10;" strokecolor="#4579b8 [3044]">
                  <v:stroke endarrow="open"/>
                </v:shape>
              </v:group>
            </w:pict>
          </mc:Fallback>
        </mc:AlternateContent>
      </w:r>
    </w:p>
    <w:p w:rsidR="00D85DC3" w:rsidRDefault="00D85DC3" w:rsidP="00D85DC3">
      <w:pPr>
        <w:tabs>
          <w:tab w:val="left" w:pos="2552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tabs>
          <w:tab w:val="left" w:pos="2552"/>
        </w:tabs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E6DC4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>
          <v:shape id="_x0000_s1084" type="#_x0000_t75" style="position:absolute;margin-left:25pt;margin-top:17.6pt;width:450pt;height:7.5pt;z-index:25239500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C633DF0" wp14:editId="364C1E5E">
                <wp:simplePos x="0" y="0"/>
                <wp:positionH relativeFrom="column">
                  <wp:posOffset>4499610</wp:posOffset>
                </wp:positionH>
                <wp:positionV relativeFrom="paragraph">
                  <wp:posOffset>68638</wp:posOffset>
                </wp:positionV>
                <wp:extent cx="711200" cy="1017270"/>
                <wp:effectExtent l="0" t="0" r="12700" b="1143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1017270"/>
                          <a:chOff x="0" y="0"/>
                          <a:chExt cx="711200" cy="1017270"/>
                        </a:xfrm>
                      </wpg:grpSpPr>
                      <wps:wsp>
                        <wps:cNvPr id="1007" name="Can 1007"/>
                        <wps:cNvSpPr/>
                        <wps:spPr>
                          <a:xfrm>
                            <a:off x="0" y="0"/>
                            <a:ext cx="711200" cy="1017270"/>
                          </a:xfrm>
                          <a:prstGeom prst="can">
                            <a:avLst>
                              <a:gd name="adj" fmla="val 314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Oval 1008"/>
                        <wps:cNvSpPr/>
                        <wps:spPr>
                          <a:xfrm>
                            <a:off x="0" y="819150"/>
                            <a:ext cx="711200" cy="1981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FA540" id="Group 1006" o:spid="_x0000_s1026" style="position:absolute;margin-left:354.3pt;margin-top:5.4pt;width:56pt;height:80.1pt;z-index:251826176" coordsize="7112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007" o:spid="_x0000_s1027" type="#_x0000_t22" style="position:absolute;width:7112;height:10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QdsIA&#10;AADdAAAADwAAAGRycy9kb3ducmV2LnhtbERPTWsCMRC9F/ofwhR6q4kebFmNIkJBD2K1Ba/jZtws&#10;JpNtkur675uC0Ns83udM57134kIxtYE1DAcKBHEdTMuNhq/P95c3ECkjG3SBScONEsxnjw9TrEy4&#10;8o4u+9yIEsKpQg02566SMtWWPKZB6IgLdwrRYy4wNtJEvJZw7+RIqbH02HJpsNjR0lJ93v94DZu4&#10;WuL54LbHdri2H8fv8aZ2qPXzU7+YgMjU53/x3b0yZb5Sr/D3TTlB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B2wgAAAN0AAAAPAAAAAAAAAAAAAAAAAJgCAABkcnMvZG93&#10;bnJldi54bWxQSwUGAAAAAAQABAD1AAAAhwMAAAAA&#10;" adj="4746" filled="f" strokecolor="black [3213]" strokeweight="2pt"/>
                <v:oval id="Oval 1008" o:spid="_x0000_s1028" style="position:absolute;top:8191;width:7112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XksQA&#10;AADdAAAADwAAAGRycy9kb3ducmV2LnhtbESPQW/CMAyF70j8h8iTuEEyDmjqCAiVMvU0aWza2WtM&#10;W2ic0mTQ/fv5MGk3W+/5vc/r7eg7daMhtoEtPC4MKOIquJZrCx/vh/kTqJiQHXaBycIPRdhuppM1&#10;Zi7c+Y1ux1QrCeGYoYUmpT7TOlYNeYyL0BOLdgqDxyTrUGs34F3CfaeXxqy0x5alocGe8oaqy/Hb&#10;W8jLl2tdfJnzrtiH0uefyb0WztrZw7h7BpVoTP/mv+vSCb4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15LEAAAA3QAAAA8AAAAAAAAAAAAAAAAAmAIAAGRycy9k&#10;b3ducmV2LnhtbFBLBQYAAAAABAAEAPUAAACJAwAAAAA=&#10;" filled="f" strokecolor="black [3213]">
                  <v:stroke dashstyle="1 1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135D17E" wp14:editId="28B2A458">
                <wp:simplePos x="0" y="0"/>
                <wp:positionH relativeFrom="column">
                  <wp:posOffset>751205</wp:posOffset>
                </wp:positionH>
                <wp:positionV relativeFrom="paragraph">
                  <wp:posOffset>111760</wp:posOffset>
                </wp:positionV>
                <wp:extent cx="1098550" cy="1098550"/>
                <wp:effectExtent l="0" t="0" r="25400" b="25400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010" name="Oval 1010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Oval 1011"/>
                        <wps:cNvSpPr/>
                        <wps:spPr>
                          <a:xfrm>
                            <a:off x="349250" y="0"/>
                            <a:ext cx="41910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A76F2" id="Group 1009" o:spid="_x0000_s1026" style="position:absolute;margin-left:59.15pt;margin-top:8.8pt;width:86.5pt;height:86.5pt;z-index:251824128" coordsize="10985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">
                <v:oval id="Oval 1010" o:spid="_x0000_s1027" style="position:absolute;width:10985;height:10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jW8YA&#10;AADdAAAADwAAAGRycy9kb3ducmV2LnhtbESPQWvCQBCF70L/wzKFXkQ3GtCaukopSNWLaLXnITsm&#10;wexsyG41/ffOQfA2w3vz3jfzZedqdaU2VJ4NjIYJKOLc24oLA8ef1eAdVIjIFmvPZOCfAiwXL705&#10;ZtbfeE/XQyyUhHDI0EAZY5NpHfKSHIahb4hFO/vWYZS1LbRt8SbhrtbjJJlohxVLQ4kNfZWUXw5/&#10;zsBsfTpu9Xna9dPvy2zzS2nldqkxb6/d5weoSF18mh/Xayv4yUj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jW8YAAADdAAAADwAAAAAAAAAAAAAAAACYAgAAZHJz&#10;L2Rvd25yZXYueG1sUEsFBgAAAAAEAAQA9QAAAIsDAAAAAA==&#10;" filled="f" strokecolor="black [3213]" strokeweight="2pt"/>
                <v:oval id="Oval 1011" o:spid="_x0000_s1028" style="position:absolute;left:3492;width:4191;height:10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bIsIA&#10;AADdAAAADwAAAGRycy9kb3ducmV2LnhtbERP3WrCMBS+H/gO4Qi7GZp2U5FqlDEQJ4Jg9QEOzbEt&#10;NiclibW+vREGuzsf3+9ZrnvTiI6cry0rSMcJCOLC6ppLBefTZjQH4QOyxsYyKXiQh/Vq8LbETNs7&#10;H6nLQyliCPsMFVQhtJmUvqjIoB/bljhyF+sMhghdKbXDeww3jfxMkpk0WHNsqLCln4qKa34zCtxH&#10;yvtd5w7nCXdfW97mx2lfK/U+7L8XIAL14V/85/7VcX6SpvD6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xsiwgAAAN0AAAAPAAAAAAAAAAAAAAAAAJgCAABkcnMvZG93&#10;bnJldi54bWxQSwUGAAAAAAQABAD1AAAAhwMAAAAA&#10;" filled="f" strokecolor="black [3213]" strokeweight="2pt">
                  <v:stroke dashstyle="1 1"/>
                </v:oval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578814" wp14:editId="010C4561">
                <wp:simplePos x="0" y="0"/>
                <wp:positionH relativeFrom="column">
                  <wp:posOffset>3477895</wp:posOffset>
                </wp:positionH>
                <wp:positionV relativeFrom="paragraph">
                  <wp:posOffset>36830</wp:posOffset>
                </wp:positionV>
                <wp:extent cx="2813050" cy="1238250"/>
                <wp:effectExtent l="0" t="0" r="0" b="0"/>
                <wp:wrapNone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CYLINDER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flat faces (circular)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curved surface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curved edges, no vertices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Will 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8814" id="_x0000_s1410" type="#_x0000_t202" style="position:absolute;margin-left:273.85pt;margin-top:2.9pt;width:221.5pt;height:9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JI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CYLINDER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flat faces (circular)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curved surface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curved edges, no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Will roll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ECE531C" wp14:editId="5C572DD7">
                <wp:simplePos x="0" y="0"/>
                <wp:positionH relativeFrom="column">
                  <wp:posOffset>-114300</wp:posOffset>
                </wp:positionH>
                <wp:positionV relativeFrom="paragraph">
                  <wp:posOffset>83820</wp:posOffset>
                </wp:positionV>
                <wp:extent cx="2813050" cy="1238250"/>
                <wp:effectExtent l="0" t="0" r="0" b="0"/>
                <wp:wrapNone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SPHERE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‘ball’ shape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perfectly curved surface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vertices or straight edges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Will 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531C" id="_x0000_s1411" type="#_x0000_t202" style="position:absolute;margin-left:-9pt;margin-top:6.6pt;width:221.5pt;height:9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4d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SPHERE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‘ball’ shape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perfectly curved surface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vertices or straight edges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Will roll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7868027" wp14:editId="1DEF12FD">
                <wp:simplePos x="0" y="0"/>
                <wp:positionH relativeFrom="column">
                  <wp:posOffset>4953000</wp:posOffset>
                </wp:positionH>
                <wp:positionV relativeFrom="paragraph">
                  <wp:posOffset>127866</wp:posOffset>
                </wp:positionV>
                <wp:extent cx="1413510" cy="514350"/>
                <wp:effectExtent l="0" t="0" r="15240" b="19050"/>
                <wp:wrapNone/>
                <wp:docPr id="1014" name="Group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510" cy="514350"/>
                          <a:chOff x="0" y="0"/>
                          <a:chExt cx="1413857" cy="514350"/>
                        </a:xfrm>
                      </wpg:grpSpPr>
                      <wps:wsp>
                        <wps:cNvPr id="1015" name="Rectangle 1015"/>
                        <wps:cNvSpPr/>
                        <wps:spPr>
                          <a:xfrm>
                            <a:off x="263237" y="0"/>
                            <a:ext cx="899886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Oval 1016"/>
                        <wps:cNvSpPr/>
                        <wps:spPr>
                          <a:xfrm>
                            <a:off x="1177637" y="0"/>
                            <a:ext cx="236220" cy="236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Oval 1017"/>
                        <wps:cNvSpPr/>
                        <wps:spPr>
                          <a:xfrm>
                            <a:off x="0" y="277091"/>
                            <a:ext cx="236277" cy="23627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0116C" id="Group 1014" o:spid="_x0000_s1026" style="position:absolute;margin-left:390pt;margin-top:10.05pt;width:111.3pt;height:40.5pt;z-index:251829248" coordsize="1413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">
                <v:rect id="Rectangle 1015" o:spid="_x0000_s1027" style="position:absolute;left:2632;width:8999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/psQA&#10;AADdAAAADwAAAGRycy9kb3ducmV2LnhtbERPS2sCMRC+F/ofwgi9iGYVLLI1ihTURWjB16G3YTNu&#10;FjeTsIm6/feNIPQ2H99zZovONuJGbagdKxgNMxDEpdM1VwqOh9VgCiJEZI2NY1LwSwEW89eXGeba&#10;3XlHt32sRArhkKMCE6PPpQylIYth6Dxx4s6utRgTbCupW7yncNvIcZa9S4s1pwaDnj4NlZf91SpY&#10;bUx/KbdfJ1+E77MdF3696f8o9dbrlh8gInXxX/x0FzrNz0YTeHy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/6bEAAAA3QAAAA8AAAAAAAAAAAAAAAAAmAIAAGRycy9k&#10;b3ducmV2LnhtbFBLBQYAAAAABAAEAPUAAACJAwAAAAA=&#10;" filled="f" strokecolor="black [3213]" strokeweight="2pt"/>
                <v:oval id="Oval 1016" o:spid="_x0000_s1028" style="position:absolute;left:11776;width:2362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etMIA&#10;AADd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B8NRvD3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Z60wgAAAN0AAAAPAAAAAAAAAAAAAAAAAJgCAABkcnMvZG93&#10;bnJldi54bWxQSwUGAAAAAAQABAD1AAAAhwMAAAAA&#10;" filled="f" strokecolor="black [3213]" strokeweight="2pt"/>
                <v:oval id="Oval 1017" o:spid="_x0000_s1029" style="position:absolute;top:2770;width:2362;height:2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7L8MA&#10;AADdAAAADwAAAGRycy9kb3ducmV2LnhtbERPS4vCMBC+C/6HMAteRFMtWO0aRRaWVS/iY/c8NGNb&#10;bCalyWr990YQvM3H95z5sjWVuFLjSssKRsMIBHFmdcm5gtPxezAF4TyyxsoyKbiTg+Wi25ljqu2N&#10;93Q9+FyEEHYpKii8r1MpXVaQQTe0NXHgzrYx6ANscqkbvIVwU8lxFE2kwZJDQ4E1fRWUXQ7/RsFs&#10;/XvaynPS9uOfy2zzR3FpdrFSvY929QnCU+vf4pd7rcP8aJT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k7L8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7B83DF0" wp14:editId="722D0BB5">
                <wp:simplePos x="0" y="0"/>
                <wp:positionH relativeFrom="column">
                  <wp:posOffset>3515995</wp:posOffset>
                </wp:positionH>
                <wp:positionV relativeFrom="paragraph">
                  <wp:posOffset>5080</wp:posOffset>
                </wp:positionV>
                <wp:extent cx="1143000" cy="450850"/>
                <wp:effectExtent l="19050" t="0" r="19050" b="44450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19" name="Cloud 1019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Straight Arrow Connector 1020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83DF0" id="Group 1018" o:spid="_x0000_s1412" style="position:absolute;margin-left:276.85pt;margin-top:.4pt;width:90pt;height:35.5pt;z-index:251828224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">
                <v:shape id="Cloud 1019" o:spid="_x0000_s1413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qvMYA&#10;AADdAAAADwAAAGRycy9kb3ducmV2LnhtbERPTWvCQBC9C/6HZYReRDcpWGx0ldJSkVYojYXqbcyO&#10;STA7G7Nbjf/eLQje5vE+ZzpvTSVO1LjSsoJ4GIEgzqwuOVfws34fjEE4j6yxskwKLuRgPut2ppho&#10;e+ZvOqU+FyGEXYIKCu/rREqXFWTQDW1NHLi9bQz6AJtc6gbPIdxU8jGKnqTBkkNDgTW9FpQd0j+j&#10;gDerxe4r7o/fPnZL/fu52trDcaTUQ699mYDw1Pq7+OZe6jA/ip/h/5tw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qvM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20" o:spid="_x0000_s1414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yF8UAAADdAAAADwAAAGRycy9kb3ducmV2LnhtbESPQWvCQBCF7wX/wzJCb3WjJSVEVxEh&#10;6LW2gt7G7JgEs7Mhu9H033cOhd5meG/e+2a1GV2rHtSHxrOB+SwBRVx623Bl4PureMtAhYhssfVM&#10;Bn4owGY9eVlhbv2TP+lxjJWSEA45Gqhj7HKtQ1mTwzDzHbFoN987jLL2lbY9PiXctXqRJB/aYcPS&#10;UGNHu5rK+3FwBt5v13Gfxa3OirPfDUOapqfiYszrdNwuQUUa47/57/pgBT9ZCL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yF8UAAADd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52711C5" wp14:editId="06E18584">
                <wp:simplePos x="0" y="0"/>
                <wp:positionH relativeFrom="column">
                  <wp:posOffset>306070</wp:posOffset>
                </wp:positionH>
                <wp:positionV relativeFrom="paragraph">
                  <wp:posOffset>-164465</wp:posOffset>
                </wp:positionV>
                <wp:extent cx="1813560" cy="2465705"/>
                <wp:effectExtent l="0" t="19050" r="0" b="0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2465705"/>
                          <a:chOff x="0" y="0"/>
                          <a:chExt cx="1813560" cy="2465705"/>
                        </a:xfrm>
                      </wpg:grpSpPr>
                      <wps:wsp>
                        <wps:cNvPr id="1022" name="Arc 1022"/>
                        <wps:cNvSpPr/>
                        <wps:spPr>
                          <a:xfrm rot="21242774">
                            <a:off x="0" y="1310640"/>
                            <a:ext cx="1813560" cy="1155065"/>
                          </a:xfrm>
                          <a:prstGeom prst="arc">
                            <a:avLst>
                              <a:gd name="adj1" fmla="val 13736403"/>
                              <a:gd name="adj2" fmla="val 19956359"/>
                            </a:avLst>
                          </a:prstGeom>
                          <a:ln w="9525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Arc 1023"/>
                        <wps:cNvSpPr/>
                        <wps:spPr>
                          <a:xfrm rot="10800000">
                            <a:off x="294640" y="980440"/>
                            <a:ext cx="1393825" cy="640080"/>
                          </a:xfrm>
                          <a:prstGeom prst="arc">
                            <a:avLst>
                              <a:gd name="adj1" fmla="val 11708795"/>
                              <a:gd name="adj2" fmla="val 2072829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Straight Connector 1024"/>
                        <wps:cNvCnPr/>
                        <wps:spPr>
                          <a:xfrm flipV="1">
                            <a:off x="386080" y="0"/>
                            <a:ext cx="602615" cy="147193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5" name="Straight Connector 1025"/>
                        <wps:cNvCnPr/>
                        <wps:spPr>
                          <a:xfrm>
                            <a:off x="990600" y="10160"/>
                            <a:ext cx="610235" cy="146304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68F64" id="Group 1021" o:spid="_x0000_s1026" style="position:absolute;margin-left:24.1pt;margin-top:-12.95pt;width:142.8pt;height:194.15pt;z-index:251831296" coordsize="18135,24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">
                <v:shape id="Arc 1022" o:spid="_x0000_s1027" style="position:absolute;top:13106;width:18135;height:11551;rotation:-390186fd;visibility:visible;mso-wrap-style:square;v-text-anchor:middle" coordsize="1813560,1155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jH8IA&#10;AADdAAAADwAAAGRycy9kb3ducmV2LnhtbERPTWvCQBC9C/0PyxR6011TsCa6SilavJp48DhkxySY&#10;nQ27q6b99d1Cobd5vM9Zb0fbizv50DnWMJ8pEMS1Mx03Gk7VfroEESKywd4xafiiANvN02SNhXEP&#10;PtK9jI1IIRwK1NDGOBRShroli2HmBuLEXZy3GBP0jTQeHync9jJTaiEtdpwaWhzoo6X6Wt6shvK8&#10;O+ZSHaqbPw1vn7T4fs3zSuuX5/F9BSLSGP/Ff+6DSfNVls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iMfwgAAAN0AAAAPAAAAAAAAAAAAAAAAAJgCAABkcnMvZG93&#10;bnJldi54bWxQSwUGAAAAAAQABAD1AAAAhwMAAAAA&#10;" path="m466852,72521nsc633979,13463,826132,-10451,1015871,4194v233072,17989,446103,92853,594278,208840l906780,577533,466852,72521xem466852,72521nfc633979,13463,826132,-10451,1015871,4194v233072,17989,446103,92853,594278,208840e" filled="f" strokecolor="black [3040]">
                  <v:stroke dashstyle="3 1"/>
                  <v:path arrowok="t" o:connecttype="custom" o:connectlocs="466852,72521;1015871,4194;1610149,213034" o:connectangles="0,0,0"/>
                </v:shape>
                <v:shape id="Arc 1023" o:spid="_x0000_s1028" style="position:absolute;left:2946;top:9804;width:13938;height:6401;rotation:180;visibility:visible;mso-wrap-style:square;v-text-anchor:middle" coordsize="1393825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RiMEA&#10;AADdAAAADwAAAGRycy9kb3ducmV2LnhtbERPTWvCQBC9C/0PyxS8mU0VbEldRQsFr7Ueepxmx2xo&#10;djZkJ2b9926h0Ns83udsdsl36kpDbAMbeCpKUMR1sC03Bs6f74sXUFGQLXaBycCNIuy2D7MNVjZM&#10;/EHXkzQqh3Cs0IAT6SutY+3IYyxCT5y5Sxg8SoZDo+2AUw73nV6W5Vp7bDk3OOzpzVH9cxq9gfXB&#10;STrLTV8S78fvw1eD4/NkzPwx7V9BCSX5F/+5jzbPL5cr+P0mn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UkYjBAAAA3QAAAA8AAAAAAAAAAAAAAAAAmAIAAGRycy9kb3du&#10;cmV2LnhtbFBLBQYAAAAABAAEAPUAAACGAwAAAAA=&#10;" path="m96540,157523nsc222146,59668,451288,-281,698639,1v250814,285,481948,62441,605214,162751l696913,320040,96540,157523xem96540,157523nfc222146,59668,451288,-281,698639,1v250814,285,481948,62441,605214,162751e" filled="f" strokecolor="black [3040]" strokeweight="2.25pt">
                  <v:path arrowok="t" o:connecttype="custom" o:connectlocs="96540,157523;698639,1;1303853,162752" o:connectangles="0,0,0"/>
                </v:shape>
                <v:line id="Straight Connector 1024" o:spid="_x0000_s1029" style="position:absolute;flip:y;visibility:visible;mso-wrap-style:square" from="3860,0" to="9886,1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t68QAAADdAAAADwAAAGRycy9kb3ducmV2LnhtbERPzWrCQBC+C77DMgUvUneNWtrUNYi0&#10;0NJeTPMAQ3ZMQrOzIbua+PZuoeBtPr7f2WajbcWFet841rBcKBDEpTMNVxqKn/fHZxA+IBtsHZOG&#10;K3nIdtPJFlPjBj7SJQ+ViCHsU9RQh9ClUvqyJot+4TriyJ1cbzFE2FfS9DjEcNvKRKknabHh2FBj&#10;R4eayt/8bDV4On+HbjhcX75Oq/n4Wb4Vm1ZpPXsY968gAo3hLv53f5g4XyVr+Psmni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t23rxAAAAN0AAAAPAAAAAAAAAAAA&#10;AAAAAKECAABkcnMvZG93bnJldi54bWxQSwUGAAAAAAQABAD5AAAAkgMAAAAA&#10;" strokecolor="black [3040]" strokeweight="2.25pt"/>
                <v:line id="Straight Connector 1025" o:spid="_x0000_s1030" style="position:absolute;visibility:visible;mso-wrap-style:square" from="9906,101" to="16008,1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zpcIAAADdAAAADwAAAGRycy9kb3ducmV2LnhtbERPTUsDMRC9C/6HMII3m3StpWybFlGU&#10;9mhdaI/DZrpZupksSdyu/vpGELzN433OajO6TgwUYutZw3SiQBDX3rTcaKg+3x4WIGJCNth5Jg3f&#10;FGGzvr1ZYWn8hT9o2KdG5BCOJWqwKfWllLG25DBOfE+cuZMPDlOGoZEm4CWHu04WSs2lw5Zzg8We&#10;XizV5/2X03B8t1X92oTd7KCOxcCP5/CDldb3d+PzEkSiMf2L/9xbk+er4gl+v8knyP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GzpcIAAADdAAAADwAAAAAAAAAAAAAA&#10;AAChAgAAZHJzL2Rvd25yZXYueG1sUEsFBgAAAAAEAAQA+QAAAJADAAAAAA==&#10;" strokecolor="black [3040]" strokeweight="2.25pt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4CBCF5B" wp14:editId="69DE8496">
                <wp:simplePos x="0" y="0"/>
                <wp:positionH relativeFrom="column">
                  <wp:posOffset>3511550</wp:posOffset>
                </wp:positionH>
                <wp:positionV relativeFrom="paragraph">
                  <wp:posOffset>-21273</wp:posOffset>
                </wp:positionV>
                <wp:extent cx="2779395" cy="1376680"/>
                <wp:effectExtent l="19050" t="19050" r="20955" b="166370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1376680"/>
                          <a:chOff x="0" y="0"/>
                          <a:chExt cx="2779478" cy="1376680"/>
                        </a:xfrm>
                      </wpg:grpSpPr>
                      <wps:wsp>
                        <wps:cNvPr id="1027" name="Isosceles Triangle 1027"/>
                        <wps:cNvSpPr/>
                        <wps:spPr>
                          <a:xfrm rot="979995">
                            <a:off x="101600" y="482600"/>
                            <a:ext cx="1107440" cy="894080"/>
                          </a:xfrm>
                          <a:prstGeom prst="triangle">
                            <a:avLst>
                              <a:gd name="adj" fmla="val 49083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 rot="20646130">
                            <a:off x="878840" y="228600"/>
                            <a:ext cx="1790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Straight Connector 1029"/>
                        <wps:cNvCnPr/>
                        <wps:spPr>
                          <a:xfrm flipV="1">
                            <a:off x="0" y="782320"/>
                            <a:ext cx="1742440" cy="42672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Straight Connector 1030"/>
                        <wps:cNvCnPr/>
                        <wps:spPr>
                          <a:xfrm flipV="1">
                            <a:off x="1742440" y="0"/>
                            <a:ext cx="756920" cy="78232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" name="Straight Connector 1031"/>
                        <wps:cNvCnPr/>
                        <wps:spPr>
                          <a:xfrm>
                            <a:off x="1742440" y="782320"/>
                            <a:ext cx="1037038" cy="23876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63DEF" id="Group 1026" o:spid="_x0000_s1026" style="position:absolute;margin-left:276.5pt;margin-top:-1.7pt;width:218.85pt;height:108.4pt;z-index:251834368" coordsize="27794,1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">
                <v:shape id="Isosceles Triangle 1027" o:spid="_x0000_s1027" type="#_x0000_t5" style="position:absolute;left:1016;top:4826;width:11074;height:8940;rotation:10704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iosEA&#10;AADdAAAADwAAAGRycy9kb3ducmV2LnhtbERPTYvCMBC9C/sfwix406RFVLrGsgiCBy9bxb0OzdgW&#10;m0m3iVr//UYQvM3jfc4qH2wrbtT7xrGGZKpAEJfONFxpOB62kyUIH5ANto5Jw4M85OuP0Qoz4+78&#10;Q7ciVCKGsM9QQx1Cl0npy5os+qnriCN3dr3FEGFfSdPjPYbbVqZKzaXFhmNDjR1taiovxdVqOO0f&#10;0ix/D0nVzlQa9m7zJ7eF1uPP4fsLRKAhvMUv987E+SpdwP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vIqLBAAAA3QAAAA8AAAAAAAAAAAAAAAAAmAIAAGRycy9kb3du&#10;cmV2LnhtbFBLBQYAAAAABAAEAPUAAACGAwAAAAA=&#10;" adj="10602" filled="f" strokecolor="black [3213]" strokeweight="2pt"/>
                <v:rect id="Rectangle 1028" o:spid="_x0000_s1028" style="position:absolute;left:8788;top:2286;width:17901;height:10572;rotation:-10418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INckA&#10;AADdAAAADwAAAGRycy9kb3ducmV2LnhtbESPQUvDQBCF74L/YRnBi9iNpUiJ3RapKG2hAauixzE7&#10;JtHsbNjdpum/7xyE3mZ4b977ZrYYXKt6CrHxbOBulIEiLr1tuDLw/vZ8OwUVE7LF1jMZOFKExfzy&#10;Yoa59Qd+pX6XKiUhHHM0UKfU5VrHsiaHceQ7YtF+fHCYZA2VtgEPEu5aPc6ye+2wYWmosaNlTeXf&#10;bu8MbELx9dEvi/X37/7ps9j2/uVmOjHm+mp4fACVaEhn8//1ygp+NhZc+UZG0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4RINckAAADdAAAADwAAAAAAAAAAAAAAAACYAgAA&#10;ZHJzL2Rvd25yZXYueG1sUEsFBgAAAAAEAAQA9QAAAI4DAAAAAA==&#10;" filled="f" strokecolor="black [3213]" strokeweight="2pt"/>
                <v:line id="Straight Connector 1029" o:spid="_x0000_s1029" style="position:absolute;flip:y;visibility:visible;mso-wrap-style:square" from="0,7823" to="1742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PzMMAAADdAAAADwAAAGRycy9kb3ducmV2LnhtbERPTWsCMRC9C/6HMEJvmtVDaVejiCjo&#10;ocVqDz0Om3F322SyJlG3/nojCN7m8T5nMmutEWfyoXasYDjIQBAXTtdcKvjer/pvIEJE1mgck4J/&#10;CjCbdjsTzLW78Bedd7EUKYRDjgqqGJtcylBUZDEMXEOcuIPzFmOCvpTa4yWFWyNHWfYqLdacGips&#10;aFFR8bc7WQUfe/17bL05XTdxsfp0P2bpt0apl147H4OI1Man+OFe6zQ/G73D/Zt0gp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Uz8zDAAAA3QAAAA8AAAAAAAAAAAAA&#10;AAAAoQIAAGRycy9kb3ducmV2LnhtbFBLBQYAAAAABAAEAPkAAACRAwAAAAA=&#10;" strokecolor="black [3040]">
                  <v:stroke dashstyle="3 1"/>
                </v:line>
                <v:line id="Straight Connector 1030" o:spid="_x0000_s1030" style="position:absolute;flip:y;visibility:visible;mso-wrap-style:square" from="17424,0" to="24993,7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wjMcAAADdAAAADwAAAGRycy9kb3ducmV2LnhtbESPQU/DMAyF75P4D5EncdvSgYSmsqya&#10;KibBAcQ2DhytxrRliVOSbCv8enxA4mbrPb/3eVWN3qkzxdQHNrCYF6CIm2B7bg28HbazJaiUkS26&#10;wGTgmxJU66vJCksbLryj8z63SkI4lWigy3kotU5NRx7TPAzEon2E6DHLGlttI14k3Dt9UxR32mPP&#10;0tDhQHVHzXF/8gaeD/bza4zu9POU6+1LeHcP8dUZcz0dN/egMo353/x3/WgFv7gVfv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9/CMxwAAAN0AAAAPAAAAAAAA&#10;AAAAAAAAAKECAABkcnMvZG93bnJldi54bWxQSwUGAAAAAAQABAD5AAAAlQMAAAAA&#10;" strokecolor="black [3040]">
                  <v:stroke dashstyle="3 1"/>
                </v:line>
                <v:line id="Straight Connector 1031" o:spid="_x0000_s1031" style="position:absolute;visibility:visible;mso-wrap-style:square" from="17424,7823" to="27794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jWMEAAADdAAAADwAAAGRycy9kb3ducmV2LnhtbERPTWsCMRC9F/wPYQRvNauClNUoIiie&#10;BK1Qehs242Z1M1mT6K7++qZQ6G0e73Pmy87W4kE+VI4VjIYZCOLC6YpLBafPzfsHiBCRNdaOScGT&#10;AiwXvbc55tq1fKDHMZYihXDIUYGJscmlDIUhi2HoGuLEnZ23GBP0pdQe2xRuaznOsqm0WHFqMNjQ&#10;2lBxPd6tAn/Zfr3aQ/mN2k7HfCOy5rRXatDvVjMQkbr4L/5z73San01G8PtNOkE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mNYwQAAAN0AAAAPAAAAAAAAAAAAAAAA&#10;AKECAABkcnMvZG93bnJldi54bWxQSwUGAAAAAAQABAD5AAAAjwMAAAAA&#10;" strokecolor="black [3040]">
                  <v:stroke dashstyle="3 1"/>
                </v:line>
              </v:group>
            </w:pict>
          </mc:Fallback>
        </mc:AlternateContent>
      </w:r>
      <w:r w:rsidR="00DE6DC4">
        <w:rPr>
          <w:rFonts w:ascii="Comic Sans MS" w:hAnsi="Comic Sans MS"/>
          <w:b/>
          <w:i/>
          <w:noProof/>
          <w:sz w:val="22"/>
        </w:rPr>
        <w:pict>
          <v:shape id="_x0000_s1085" type="#_x0000_t75" style="position:absolute;margin-left:237.35pt;margin-top:6.9pt;width:10.65pt;height:637.2pt;z-index:252408320;mso-position-horizontal-relative:text;mso-position-vertical-relative:text;mso-width-relative:page;mso-height-relative:page" o:hrpct="0" o:hralign="center" o:hr="t">
            <v:imagedata r:id="rId274" o:title="BD14882_"/>
          </v:shape>
        </w:pic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Pr="00AF7899" w:rsidRDefault="00D85DC3" w:rsidP="00D85DC3">
      <w:pPr>
        <w:rPr>
          <w:rFonts w:ascii="Comic Sans MS" w:hAnsi="Comic Sans MS"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9166FB" wp14:editId="1D2861A9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2813050" cy="1238250"/>
                <wp:effectExtent l="0" t="0" r="0" b="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CONE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flat circular face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curved surface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curved edge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vertex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66FB" id="_x0000_s1415" type="#_x0000_t202" style="position:absolute;margin-left:-.75pt;margin-top:1.6pt;width:221.5pt;height:9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l1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CONE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flat circular 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curved surface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curved edge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vertex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3745E5" wp14:editId="30813031">
                <wp:simplePos x="0" y="0"/>
                <wp:positionH relativeFrom="column">
                  <wp:posOffset>3443605</wp:posOffset>
                </wp:positionH>
                <wp:positionV relativeFrom="paragraph">
                  <wp:posOffset>84455</wp:posOffset>
                </wp:positionV>
                <wp:extent cx="2813050" cy="1366520"/>
                <wp:effectExtent l="0" t="0" r="0" b="508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TRIANGULAR PRISM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faces (3 rectangles and 2 triangles)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vertices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 straight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45E5" id="_x0000_s1416" type="#_x0000_t202" style="position:absolute;margin-left:271.15pt;margin-top:6.65pt;width:221.5pt;height:107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/z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TRIANGULAR PRISM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faces (3 rectangles and 2 triangles)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 straight edges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722A502" wp14:editId="37213C6E">
                <wp:simplePos x="0" y="0"/>
                <wp:positionH relativeFrom="column">
                  <wp:posOffset>1313180</wp:posOffset>
                </wp:positionH>
                <wp:positionV relativeFrom="paragraph">
                  <wp:posOffset>-635</wp:posOffset>
                </wp:positionV>
                <wp:extent cx="1171575" cy="704850"/>
                <wp:effectExtent l="19050" t="19050" r="28575" b="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704850"/>
                          <a:chOff x="0" y="0"/>
                          <a:chExt cx="1171575" cy="705254"/>
                        </a:xfrm>
                      </wpg:grpSpPr>
                      <wps:wsp>
                        <wps:cNvPr id="1035" name="Pie 1035"/>
                        <wps:cNvSpPr/>
                        <wps:spPr>
                          <a:xfrm rot="8040332">
                            <a:off x="0" y="0"/>
                            <a:ext cx="705254" cy="705254"/>
                          </a:xfrm>
                          <a:prstGeom prst="pi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Oval 1036"/>
                        <wps:cNvSpPr/>
                        <wps:spPr>
                          <a:xfrm>
                            <a:off x="714375" y="1524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1CAF4" id="Group 1034" o:spid="_x0000_s1026" style="position:absolute;margin-left:103.4pt;margin-top:-.05pt;width:92.25pt;height:55.5pt;z-index:251833344" coordsize="11715,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">
                <v:shape id="Pie 1035" o:spid="_x0000_s1027" style="position:absolute;width:7052;height:7052;rotation:8782187fd;visibility:visible;mso-wrap-style:square;v-text-anchor:middle" coordsize="705254,70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71MMA&#10;AADdAAAADwAAAGRycy9kb3ducmV2LnhtbERPTWsCMRC9F/wPYYTearaKRbZGKS2CRbCYlkJvw2a6&#10;u5hMliTq+u+NIHibx/uc+bJ3VhwpxNazgudRAYK48qblWsHP9+ppBiImZIPWMyk4U4TlYvAwx9L4&#10;E+/oqFMtcgjHEhU0KXWllLFqyGEc+Y44c/8+OEwZhlqagKcc7qwcF8WLdNhybmiwo/eGqr0+OAV/&#10;593e1nb99ak/frdyM9ZyErRSj8P+7RVEoj7dxTf32uT5xWQK12/yC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F71MMAAADdAAAADwAAAAAAAAAAAAAAAACYAgAAZHJzL2Rv&#10;d25yZXYueG1sUEsFBgAAAAAEAAQA9QAAAIgDAAAAAA==&#10;" path="m705254,352627v,194751,-157876,352627,-352627,352627c157876,705254,,547378,,352627,,157876,157876,,352627,r,352627l705254,352627xe" fillcolor="white [3212]" strokecolor="black [3213]" strokeweight="2pt">
                  <v:path arrowok="t" o:connecttype="custom" o:connectlocs="705254,352627;352627,705254;0,352627;352627,0;352627,352627;705254,352627" o:connectangles="0,0,0,0,0,0"/>
                </v:shape>
                <v:oval id="Oval 1036" o:spid="_x0000_s1028" style="position:absolute;left:7143;top:152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0IMMA&#10;AADdAAAADwAAAGRycy9kb3ducmV2LnhtbERP32vCMBB+H+x/CDfwbaY6UOmMMnQDRSZUt/ejuTVl&#10;zaU0mY3+9WYg+HYf38+bL6NtxIk6XztWMBpmIIhLp2uuFHwdP55nIHxA1tg4JgVn8rBcPD7MMdeu&#10;54JOh1CJFMI+RwUmhDaX0peGLPqha4kT9+M6iyHBrpK6wz6F20aOs2wiLdacGgy2tDJU/h7+rIK1&#10;3W/kbDearrfms+i/6+LyHqNSg6f49goiUAx38c290Wl+9jKB/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0IMMAAADd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11827B9" wp14:editId="66B89CED">
                <wp:simplePos x="0" y="0"/>
                <wp:positionH relativeFrom="column">
                  <wp:posOffset>4823460</wp:posOffset>
                </wp:positionH>
                <wp:positionV relativeFrom="paragraph">
                  <wp:posOffset>-2540</wp:posOffset>
                </wp:positionV>
                <wp:extent cx="1308735" cy="538480"/>
                <wp:effectExtent l="0" t="0" r="24765" b="1397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735" cy="538480"/>
                          <a:chOff x="0" y="0"/>
                          <a:chExt cx="1309246" cy="538606"/>
                        </a:xfrm>
                      </wpg:grpSpPr>
                      <wps:wsp>
                        <wps:cNvPr id="1038" name="Rectangle 1038"/>
                        <wps:cNvSpPr/>
                        <wps:spPr>
                          <a:xfrm>
                            <a:off x="159067" y="2031"/>
                            <a:ext cx="9906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Straight Connector 1039"/>
                        <wps:cNvCnPr/>
                        <wps:spPr>
                          <a:xfrm flipV="1">
                            <a:off x="159067" y="184064"/>
                            <a:ext cx="990600" cy="3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Straight Connector 1040"/>
                        <wps:cNvCnPr/>
                        <wps:spPr>
                          <a:xfrm flipV="1">
                            <a:off x="159067" y="361864"/>
                            <a:ext cx="990600" cy="3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Isosceles Triangle 1041"/>
                        <wps:cNvSpPr/>
                        <wps:spPr>
                          <a:xfrm rot="5400000">
                            <a:off x="1139084" y="12614"/>
                            <a:ext cx="182776" cy="157548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Isosceles Triangle 1042"/>
                        <wps:cNvSpPr/>
                        <wps:spPr>
                          <a:xfrm rot="16200000">
                            <a:off x="-12383" y="203114"/>
                            <a:ext cx="182245" cy="15748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2EF59" id="Group 1037" o:spid="_x0000_s1026" style="position:absolute;margin-left:379.8pt;margin-top:-.2pt;width:103.05pt;height:42.4pt;z-index:251837440" coordsize="13092,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">
                <v:rect id="Rectangle 1038" o:spid="_x0000_s1027" style="position:absolute;left:1590;top:20;width:9906;height:5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MWMcA&#10;AADdAAAADwAAAGRycy9kb3ducmV2LnhtbESPQWsCMRCF74X+hzCFXkSztVBkNYoUrEvBgrYevA2b&#10;cbN0MwmbVLf/vnMQepvhvXnvm8Vq8J26UJ/awAaeJgUo4jrYlhsDX5+b8QxUysgWu8Bk4JcSrJb3&#10;dwssbbjyni6H3CgJ4VSiAZdzLLVOtSOPaRIisWjn0HvMsvaNtj1eJdx3eloUL9pjy9LgMNKro/r7&#10;8OMNbLZutNbvu2Os0sfZT6v4th2djHl8GNZzUJmG/G++XVdW8Itn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DFjHAAAA3QAAAA8AAAAAAAAAAAAAAAAAmAIAAGRy&#10;cy9kb3ducmV2LnhtbFBLBQYAAAAABAAEAPUAAACMAwAAAAA=&#10;" filled="f" strokecolor="black [3213]" strokeweight="2pt"/>
                <v:line id="Straight Connector 1039" o:spid="_x0000_s1028" style="position:absolute;flip:y;visibility:visible;mso-wrap-style:square" from="1590,1840" to="11496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gUMIAAADdAAAADwAAAGRycy9kb3ducmV2LnhtbERPS4vCMBC+C/6HMIK3NVXBXatRRBBE&#10;cVlfB29DM31gMylNtPXfbxYWvM3H95z5sjWleFLtCssKhoMIBHFidcGZgst58/EFwnlkjaVlUvAi&#10;B8tFtzPHWNuGj/Q8+UyEEHYxKsi9r2IpXZKTQTewFXHgUlsb9AHWmdQ1NiHclHIURRNpsODQkGNF&#10;65yS++lhFKTuUa1vV+3Tz93heEj32Tc2P0r1e+1qBsJT69/if/dWh/nReAp/34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dgUMIAAADdAAAADwAAAAAAAAAAAAAA&#10;AAChAgAAZHJzL2Rvd25yZXYueG1sUEsFBgAAAAAEAAQA+QAAAJADAAAAAA==&#10;" strokecolor="black [3040]"/>
                <v:line id="Straight Connector 1040" o:spid="_x0000_s1029" style="position:absolute;flip:y;visibility:visible;mso-wrap-style:square" from="1590,3618" to="11496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u6sMcAAADdAAAADwAAAGRycy9kb3ducmV2LnhtbESPS2vDQAyE74H+h0WF3pJ1Q2mCk00I&#10;hkJoScmjPeQmvPKDeLXGu47df18dCr1JzGjm03o7ukbdqQu1ZwPPswQUce5tzaWBr8vbdAkqRGSL&#10;jWcy8EMBtpuHyRpT6wc+0f0cSyUhHFI0UMXYplqHvCKHYeZbYtEK3zmMsnalth0OEu4aPU+SV+2w&#10;ZmmosKWsovx27p2BIvRtdv22sVi8H06H4qP8xOFozNPjuFuBijTGf/Pf9d4KfvIi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a7qwxwAAAN0AAAAPAAAAAAAA&#10;AAAAAAAAAKECAABkcnMvZG93bnJldi54bWxQSwUGAAAAAAQABAD5AAAAlQMAAAAA&#10;" strokecolor="black [3040]"/>
                <v:shape id="Isosceles Triangle 1041" o:spid="_x0000_s1030" type="#_x0000_t5" style="position:absolute;left:11390;top:126;width:1827;height:157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WA8QA&#10;AADdAAAADwAAAGRycy9kb3ducmV2LnhtbERP32vCMBB+H+x/CDfYy9C0Y8ioRnGCMvRBjOLz0ZxN&#10;WXMpTazd/vplIOztPr6fN1sMrhE9daH2rCAfZyCIS29qrhScjuvRO4gQkQ02nknBNwVYzB8fZlgY&#10;f+MD9TpWIoVwKFCBjbEtpAylJYdh7FvixF185zAm2FXSdHhL4a6Rr1k2kQ5rTg0WW1pZKr/01Sn4&#10;2Gq9Ncvdwe5X/c96v9vkL/qs1PPTsJyCiDTEf/Hd/WnS/Owth7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VgPEAAAA3QAAAA8AAAAAAAAAAAAAAAAAmAIAAGRycy9k&#10;b3ducmV2LnhtbFBLBQYAAAAABAAEAPUAAACJAwAAAAA=&#10;" filled="f" strokecolor="black [3213]" strokeweight="2pt"/>
                <v:shape id="Isosceles Triangle 1042" o:spid="_x0000_s1031" type="#_x0000_t5" style="position:absolute;left:-124;top:2031;width:1822;height:15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0RsQA&#10;AADdAAAADwAAAGRycy9kb3ducmV2LnhtbERPTWvCQBC9F/oflil4041SraauUixiLo1UBa/T7LgJ&#10;zc6G7Krx37sFobd5vM+ZLztbiwu1vnKsYDhIQBAXTldsFBz26/4UhA/IGmvHpOBGHpaL56c5ptpd&#10;+Zsuu2BEDGGfooIyhCaV0hclWfQD1xBH7uRaiyHC1kjd4jWG21qOkmQiLVYcG0psaFVS8bs7WwWf&#10;xaHLNrM8+zpuTX4zq58sH78p1XvpPt5BBOrCv/jhznScn7yO4O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tEbEAAAA3Q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3691D31" wp14:editId="0291CCA0">
                <wp:simplePos x="0" y="0"/>
                <wp:positionH relativeFrom="column">
                  <wp:posOffset>3379470</wp:posOffset>
                </wp:positionH>
                <wp:positionV relativeFrom="paragraph">
                  <wp:posOffset>43815</wp:posOffset>
                </wp:positionV>
                <wp:extent cx="1143000" cy="450850"/>
                <wp:effectExtent l="19050" t="0" r="19050" b="44450"/>
                <wp:wrapNone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44" name="Cloud 1044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Straight Arrow Connector 1045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91D31" id="Group 1043" o:spid="_x0000_s1417" style="position:absolute;margin-left:266.1pt;margin-top:3.45pt;width:90pt;height:35.5pt;z-index:251836416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">
                <v:shape id="Cloud 1044" o:spid="_x0000_s1418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qP8YA&#10;AADdAAAADwAAAGRycy9kb3ducmV2LnhtbERPTWvCQBC9C/6HZYRepG4sKhKzirS0iBWkttB6m2TH&#10;JJidTbOrpv/eLQje5vE+J1m0phJnalxpWcFwEIEgzqwuOVfw9fn6OAXhPLLGyjIp+CMHi3m3k2Cs&#10;7YU/6LzzuQgh7GJUUHhfx1K6rCCDbmBr4sAdbGPQB9jkUjd4CeGmkk9RNJEGSw4NBdb0XFB23J2M&#10;Av7ZvKXbYX/6sk5X+vt9s7fH37FSD712OQPhqfV38c290mF+NBrB/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tqP8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45" o:spid="_x0000_s1419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40L8EAAADdAAAADwAAAGRycy9kb3ducmV2LnhtbERPTYvCMBC9L/gfwgje1lTXSqlGEaGs&#10;V91d0NvYjG2xmZQm1frvjSDsbR7vc5br3tTiRq2rLCuYjCMQxLnVFRcKfn+yzwSE88gaa8uk4EEO&#10;1qvBxxJTbe+8p9vBFyKEsEtRQel9k0rp8pIMurFtiAN3sa1BH2BbSN3iPYSbWk6jaC4NVhwaSmxo&#10;W1J+PXRGwdfl3H8nfiOT7Gi3XRfH8V92Umo07DcLEJ56/y9+u3c6zI9mMby+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fjQvwQAAAN0AAAAPAAAAAAAAAAAAAAAA&#10;AKECAABkcnMvZG93bnJldi54bWxQSwUGAAAAAAQABAD5AAAAjwMAAAAA&#10;" strokecolor="#4579b8 [3044]">
                  <v:stroke endarrow="open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E63D837" wp14:editId="476A7167">
                <wp:simplePos x="0" y="0"/>
                <wp:positionH relativeFrom="column">
                  <wp:posOffset>-116205</wp:posOffset>
                </wp:positionH>
                <wp:positionV relativeFrom="paragraph">
                  <wp:posOffset>5715</wp:posOffset>
                </wp:positionV>
                <wp:extent cx="1143000" cy="450850"/>
                <wp:effectExtent l="19050" t="0" r="19050" b="4445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47" name="Cloud 1047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Straight Arrow Connector 1048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3D837" id="Group 1046" o:spid="_x0000_s1420" style="position:absolute;margin-left:-9.15pt;margin-top:.45pt;width:90pt;height:35.5pt;z-index:251832320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">
                <v:shape id="Cloud 1047" o:spid="_x0000_s1421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0SMYA&#10;AADdAAAADwAAAGRycy9kb3ducmV2LnhtbERPTWvCQBC9C/6HZQQvpW6U1kp0FVEs0gpSK6i3MTsm&#10;wexszG41/vtuoeBtHu9zRpPaFOJKlcstK+h2IhDEidU5pwq234vnAQjnkTUWlknBnRxMxs3GCGNt&#10;b/xF141PRQhhF6OCzPsyltIlGRl0HVsSB+5kK4M+wCqVusJbCDeF7EVRXxrMOTRkWNIso+S8+TEK&#10;eL96P667T4P5x3Gpd5+rgz1fXpVqt+rpEISn2j/E/+6lDvOjlzf4+yac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0SM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48" o:spid="_x0000_s1422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bscUAAADdAAAADwAAAGRycy9kb3ducmV2LnhtbESPQWvCQBCF70L/wzKF3nRj25QQXUWE&#10;0F6rFvQ2ZsckmJ0N2Y2m/75zKHib4b1575vlenStulEfGs8G5rMEFHHpbcOVgcO+mGagQkS22Hom&#10;A78UYL16miwxt/7O33TbxUpJCIccDdQxdrnWoazJYZj5jli0i+8dRln7Stse7xLuWv2aJB/aYcPS&#10;UGNH25rK625wBt4u5/EzixudFUe/HYY0TX+KkzEvz+NmASrSGB/m/+svK/jJu+DKNzKC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+bscUAAADd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E6DC4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w:pict>
          <v:shape id="_x0000_s1087" type="#_x0000_t75" style="position:absolute;margin-left:5.45pt;margin-top:10pt;width:450pt;height:7.5pt;z-index:25241036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98D4878" wp14:editId="1C220B72">
                <wp:simplePos x="0" y="0"/>
                <wp:positionH relativeFrom="column">
                  <wp:posOffset>4317365</wp:posOffset>
                </wp:positionH>
                <wp:positionV relativeFrom="paragraph">
                  <wp:posOffset>36830</wp:posOffset>
                </wp:positionV>
                <wp:extent cx="1250950" cy="1393825"/>
                <wp:effectExtent l="57150" t="57150" r="25400" b="11112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393825"/>
                          <a:chOff x="0" y="0"/>
                          <a:chExt cx="1251105" cy="1393825"/>
                        </a:xfrm>
                      </wpg:grpSpPr>
                      <wps:wsp>
                        <wps:cNvPr id="1050" name="Isosceles Triangle 1050"/>
                        <wps:cNvSpPr/>
                        <wps:spPr>
                          <a:xfrm rot="1492500">
                            <a:off x="220133" y="21167"/>
                            <a:ext cx="689610" cy="1368425"/>
                          </a:xfrm>
                          <a:prstGeom prst="triangle">
                            <a:avLst>
                              <a:gd name="adj" fmla="val 10648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Isosceles Triangle 1051"/>
                        <wps:cNvSpPr/>
                        <wps:spPr>
                          <a:xfrm rot="20286404" flipH="1">
                            <a:off x="313266" y="0"/>
                            <a:ext cx="703580" cy="1393825"/>
                          </a:xfrm>
                          <a:prstGeom prst="triangle">
                            <a:avLst>
                              <a:gd name="adj" fmla="val 1835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Straight Connector 1052"/>
                        <wps:cNvCnPr/>
                        <wps:spPr>
                          <a:xfrm flipV="1">
                            <a:off x="0" y="944033"/>
                            <a:ext cx="605590" cy="256674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3" name="Straight Connector 1053"/>
                        <wps:cNvCnPr/>
                        <wps:spPr>
                          <a:xfrm>
                            <a:off x="605366" y="944033"/>
                            <a:ext cx="645739" cy="25654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80C14" id="Group 1049" o:spid="_x0000_s1026" style="position:absolute;margin-left:339.95pt;margin-top:2.9pt;width:98.5pt;height:109.75pt;z-index:251844608" coordsize="12511,1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">
                <v:shape id="Isosceles Triangle 1050" o:spid="_x0000_s1027" type="#_x0000_t5" style="position:absolute;left:2201;top:211;width:6896;height:13684;rotation:24.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7csYA&#10;AADdAAAADwAAAGRycy9kb3ducmV2LnhtbESPQWvCQBCF70L/wzKFXsRsWlRKdBWxFHpoEU1/wJAd&#10;k5jsbMhuTfLvO4dCbzO8N+99s92PrlV36kPt2cBzkoIiLrytuTTwnb8vXkGFiGyx9UwGJgqw3z3M&#10;tphZP/CZ7pdYKgnhkKGBKsYu0zoUFTkMie+IRbv63mGUtS+17XGQcNfqlzRda4c1S0OFHR0rKprL&#10;jzPQnSafN2/HW3Ne4nKuv4rGHz6NeXocDxtQkcb4b/67/rCCn66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y7csYAAADdAAAADwAAAAAAAAAAAAAAAACYAgAAZHJz&#10;L2Rvd25yZXYueG1sUEsFBgAAAAAEAAQA9QAAAIsDAAAAAA==&#10;" adj="2300" filled="f" strokecolor="black [3213]" strokeweight="2pt"/>
                <v:shape id="Isosceles Triangle 1051" o:spid="_x0000_s1028" type="#_x0000_t5" style="position:absolute;left:3132;width:7036;height:13938;rotation:143479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HGsEA&#10;AADdAAAADwAAAGRycy9kb3ducmV2LnhtbERPTUvDQBC9C/6HZYTe7KaFisZui4ilPQlJFa9DdswG&#10;s7MhO023/74rCN7m8T5nvU2+VxONsQtsYDEvQBE3wXbcGvg47u4fQUVBttgHJgMXirDd3N6ssbTh&#10;zBVNtbQqh3As0YATGUqtY+PIY5yHgThz32H0KBmOrbYjnnO47/WyKB60x45zg8OBXh01P/XJG3hL&#10;01P7XrnPVIvUVX/hL8S9MbO79PIMSijJv/jPfbB5frFawO83+QS9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xxrBAAAA3QAAAA8AAAAAAAAAAAAAAAAAmAIAAGRycy9kb3du&#10;cmV2LnhtbFBLBQYAAAAABAAEAPUAAACGAwAAAAA=&#10;" adj="3964" filled="f" strokecolor="black [3213]" strokeweight="2pt"/>
                <v:line id="Straight Connector 1052" o:spid="_x0000_s1029" style="position:absolute;flip:y;visibility:visible;mso-wrap-style:square" from="0,9440" to="6055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YuwMMAAADdAAAADwAAAGRycy9kb3ducmV2LnhtbERPTWsCMRC9C/6HMEJvmlVoKatRRBT0&#10;0GK1hx6Hzbi7bTJZk6hbf70RBG/zeJ8zmbXWiDP5UDtWMBxkIIgLp2suFXzvV/13ECEiazSOScE/&#10;BZhNu50J5tpd+IvOu1iKFMIhRwVVjE0uZSgqshgGriFO3MF5izFBX0rt8ZLCrZGjLHuTFmtODRU2&#10;tKio+NudrIKPvf49tt6crpu4WH26H7P0W6PUS6+dj0FEauNT/HCvdZqfvY7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2LsDDAAAA3QAAAA8AAAAAAAAAAAAA&#10;AAAAoQIAAGRycy9kb3ducmV2LnhtbFBLBQYAAAAABAAEAPkAAACRAwAAAAA=&#10;" strokecolor="black [3040]">
                  <v:stroke dashstyle="3 1"/>
                </v:line>
                <v:line id="Straight Connector 1053" o:spid="_x0000_s1030" style="position:absolute;visibility:visible;mso-wrap-style:square" from="6053,9440" to="12511,1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4NsIAAADdAAAADwAAAGRycy9kb3ducmV2LnhtbERP24rCMBB9X/Afwgi+rWkUL3SNIoIX&#10;EBZ03X0emrEtNpPSRK1/bwRh3+ZwrjNbtLYSN2p86ViD6icgiDNnSs41nH7Wn1MQPiAbrByThgd5&#10;WMw7HzNMjbvzgW7HkIsYwj5FDUUIdSqlzwqy6PuuJo7c2TUWQ4RNLk2D9xhuKzlIkrG0WHJsKLCm&#10;VUHZ5Xi1Gszmb/O7nUiltqda7f20+h4rpXWv2y6/QARqw7/47d6ZOD8ZDe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p4NsIAAADdAAAADwAAAAAAAAAAAAAA&#10;AAChAgAAZHJzL2Rvd25yZXYueG1sUEsFBgAAAAAEAAQA+QAAAJADAAAAAA==&#10;" strokecolor="black [3040]" strokeweight="1pt">
                  <v:stroke dashstyle="3 1"/>
                </v:line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11DE4CF" wp14:editId="52DFD594">
                <wp:simplePos x="0" y="0"/>
                <wp:positionH relativeFrom="column">
                  <wp:posOffset>763270</wp:posOffset>
                </wp:positionH>
                <wp:positionV relativeFrom="paragraph">
                  <wp:posOffset>635</wp:posOffset>
                </wp:positionV>
                <wp:extent cx="1398905" cy="1401445"/>
                <wp:effectExtent l="0" t="57150" r="29845" b="8445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905" cy="1401445"/>
                          <a:chOff x="0" y="0"/>
                          <a:chExt cx="1399037" cy="1402031"/>
                        </a:xfrm>
                      </wpg:grpSpPr>
                      <wps:wsp>
                        <wps:cNvPr id="1055" name="Isosceles Triangle 1055"/>
                        <wps:cNvSpPr/>
                        <wps:spPr>
                          <a:xfrm rot="20406412">
                            <a:off x="293077" y="0"/>
                            <a:ext cx="902433" cy="1355254"/>
                          </a:xfrm>
                          <a:prstGeom prst="triangle">
                            <a:avLst>
                              <a:gd name="adj" fmla="val 7458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Isosceles Triangle 1056"/>
                        <wps:cNvSpPr/>
                        <wps:spPr>
                          <a:xfrm rot="1770907">
                            <a:off x="316523" y="23446"/>
                            <a:ext cx="622300" cy="1378585"/>
                          </a:xfrm>
                          <a:prstGeom prst="triangle">
                            <a:avLst>
                              <a:gd name="adj" fmla="val 312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Straight Connector 1057"/>
                        <wps:cNvCnPr/>
                        <wps:spPr>
                          <a:xfrm>
                            <a:off x="0" y="1160585"/>
                            <a:ext cx="1399037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E090B" id="Group 1054" o:spid="_x0000_s1026" style="position:absolute;margin-left:60.1pt;margin-top:.05pt;width:110.15pt;height:110.35pt;z-index:251840512" coordsize="13990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">
                <v:shape id="Isosceles Triangle 1055" o:spid="_x0000_s1027" type="#_x0000_t5" style="position:absolute;left:2930;width:9025;height:13552;rotation:-13037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U78EA&#10;AADdAAAADwAAAGRycy9kb3ducmV2LnhtbERP24rCMBB9F/Yfwizsm6YVKks1FtlVEERYqx8wNGNa&#10;bCalidr9eyMIvs3hXGdRDLYVN+p941hBOklAEFdON2wUnI6b8TcIH5A1to5JwT95KJYfowXm2t35&#10;QLcyGBFD2OeooA6hy6X0VU0W/cR1xJE7u95iiLA3Uvd4j+G2ldMkmUmLDceGGjv6qam6lFerwDTd&#10;LtuV60Mw++na7mfp75/dKPX1OazmIAIN4S1+ubc6zk+y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tlO/BAAAA3QAAAA8AAAAAAAAAAAAAAAAAmAIAAGRycy9kb3du&#10;cmV2LnhtbFBLBQYAAAAABAAEAPUAAACGAwAAAAA=&#10;" adj="16109" filled="f" strokecolor="black [3213]" strokeweight="2pt"/>
                <v:shape id="Isosceles Triangle 1056" o:spid="_x0000_s1028" type="#_x0000_t5" style="position:absolute;left:3165;top:234;width:6223;height:13786;rotation:1934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oNMMA&#10;AADdAAAADwAAAGRycy9kb3ducmV2LnhtbERPS2vCQBC+C/0Pywi96UahwURXkUrBW6mv0tuYHbMh&#10;2dmQXTX9992C4G0+vucsVr1txI06XzlWMBknIIgLpysuFRz2H6MZCB+QNTaOScEveVgtXwYLzLW7&#10;8xfddqEUMYR9jgpMCG0upS8MWfRj1xJH7uI6iyHCrpS6w3sMt42cJkkqLVYcGwy29G6oqHdXqyBL&#10;G/OdHTenH/48X7a8rq+nqlbqddiv5yAC9eEpfri3Os5P3lL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oNMMAAADdAAAADwAAAAAAAAAAAAAAAACYAgAAZHJzL2Rv&#10;d25yZXYueG1sUEsFBgAAAAAEAAQA9QAAAIgDAAAAAA==&#10;" adj="674" filled="f" strokecolor="black [3213]" strokeweight="2pt"/>
                <v:line id="Straight Connector 1057" o:spid="_x0000_s1029" style="position:absolute;visibility:visible;mso-wrap-style:square" from="0,11605" to="13990,1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7F8MAAADdAAAADwAAAGRycy9kb3ducmV2LnhtbERPS2sCMRC+C/0PYQq9aVahWrZmFxFa&#10;PBV8QOlt2Ew3q5vJmkR36683hUJv8/E9Z1kOthVX8qFxrGA6yUAQV043XCs47N/GLyBCRNbYOiYF&#10;PxSgLB5GS8y163lL112sRQrhkKMCE2OXSxkqQxbDxHXEift23mJM0NdSe+xTuG3lLMvm0mLDqcFg&#10;R2tD1Wl3sQr88f3z1m/rL9R2PuMzkTWHD6WeHofVK4hIQ/wX/7k3Os3Pnhfw+006QR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ouxfDAAAA3QAAAA8AAAAAAAAAAAAA&#10;AAAAoQIAAGRycy9kb3ducmV2LnhtbFBLBQYAAAAABAAEAPkAAACRAwAAAAA=&#10;" strokecolor="black [3040]">
                  <v:stroke dashstyle="3 1"/>
                </v:lin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0117CAF" wp14:editId="69E93152">
                <wp:simplePos x="0" y="0"/>
                <wp:positionH relativeFrom="column">
                  <wp:posOffset>3305810</wp:posOffset>
                </wp:positionH>
                <wp:positionV relativeFrom="paragraph">
                  <wp:posOffset>192405</wp:posOffset>
                </wp:positionV>
                <wp:extent cx="3017520" cy="1470660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SQUARE BADSED PYRAMID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faces (4 triangles and 1 square)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vertices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straight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17CAF" id="_x0000_s1423" type="#_x0000_t202" style="position:absolute;margin-left:260.3pt;margin-top:15.15pt;width:237.6pt;height:115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SyvQIAAMY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SQUARE BADSED PYRAMID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faces (4 triangles and 1 square)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straight edges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215F86C" wp14:editId="0FE814B7">
                <wp:simplePos x="0" y="0"/>
                <wp:positionH relativeFrom="column">
                  <wp:posOffset>-153670</wp:posOffset>
                </wp:positionH>
                <wp:positionV relativeFrom="paragraph">
                  <wp:posOffset>176530</wp:posOffset>
                </wp:positionV>
                <wp:extent cx="3017520" cy="1684020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TRIANGULAR BASED PYRAMID or TETRAHEDRON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 faces (all triangles)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 vertices</w:t>
                            </w:r>
                          </w:p>
                          <w:p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straight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F86C" id="_x0000_s1424" type="#_x0000_t202" style="position:absolute;margin-left:-12.1pt;margin-top:13.9pt;width:237.6pt;height:132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GI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TRIANGULAR BASED PYRAMID or TETRAHEDRON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 faces (all triangles)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straight lines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56F5CE9" wp14:editId="2C4C4BD5">
                <wp:simplePos x="0" y="0"/>
                <wp:positionH relativeFrom="column">
                  <wp:posOffset>1713548</wp:posOffset>
                </wp:positionH>
                <wp:positionV relativeFrom="paragraph">
                  <wp:posOffset>177483</wp:posOffset>
                </wp:positionV>
                <wp:extent cx="883920" cy="763587"/>
                <wp:effectExtent l="0" t="0" r="11430" b="1778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20" cy="763587"/>
                          <a:chOff x="0" y="0"/>
                          <a:chExt cx="883920" cy="763587"/>
                        </a:xfrm>
                      </wpg:grpSpPr>
                      <wps:wsp>
                        <wps:cNvPr id="1061" name="Isosceles Triangle 1061"/>
                        <wps:cNvSpPr/>
                        <wps:spPr>
                          <a:xfrm>
                            <a:off x="0" y="0"/>
                            <a:ext cx="883920" cy="76200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Isosceles Triangle 1062"/>
                        <wps:cNvSpPr/>
                        <wps:spPr>
                          <a:xfrm rot="10800000">
                            <a:off x="223837" y="385762"/>
                            <a:ext cx="438785" cy="37782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132E2" id="Group 1060" o:spid="_x0000_s1026" style="position:absolute;margin-left:134.95pt;margin-top:14pt;width:69.6pt;height:60.1pt;z-index:251841536" coordsize="8839,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">
                <v:shape id="Isosceles Triangle 1061" o:spid="_x0000_s1027" type="#_x0000_t5" style="position:absolute;width:8839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hZMMA&#10;AADdAAAADwAAAGRycy9kb3ducmV2LnhtbERPS2sCMRC+C/0PYQreNKuCrKtRbGmhh2LxeR4242bp&#10;ZrJNUt3+eyMUvM3H95zFqrONuJAPtWMFo2EGgrh0uuZKwWH/PshBhIissXFMCv4owGr51Ftgod2V&#10;t3TZxUqkEA4FKjAxtoWUoTRkMQxdS5y4s/MWY4K+ktrjNYXbRo6zbCot1pwaDLb0aqj83v1aBZ/7&#10;sfmZbb6Oby+zU75ZTwL6kCvVf+7WcxCRuvgQ/7s/dJqfTUd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ShZMMAAADdAAAADwAAAAAAAAAAAAAAAACYAgAAZHJzL2Rv&#10;d25yZXYueG1sUEsFBgAAAAAEAAQA9QAAAIgDAAAAAA==&#10;" filled="f" strokecolor="black [3213]" strokeweight="2pt"/>
                <v:shape id="Isosceles Triangle 1062" o:spid="_x0000_s1028" type="#_x0000_t5" style="position:absolute;left:2238;top:3857;width:4388;height:377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fkcIA&#10;AADdAAAADwAAAGRycy9kb3ducmV2LnhtbERPTWuDQBC9F/Iflin01qwJGIrNRsREKLnVlvY6uBM1&#10;dWfF3aj599lCILd5vM/ZprPpxEiDay0rWC0jEMSV1S3XCr6/itc3EM4ja+wsk4IrOUh3i6ctJtpO&#10;/Elj6WsRQtglqKDxvk+kdFVDBt3S9sSBO9nBoA9wqKUecArhppPrKNpIgy2HhgZ7yhuq/sqLUXBY&#10;HcvfYu/iOM/PB0k/GV33tVIvz3P2DsLT7B/iu/tDh/nRZg3/34QT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t+RwgAAAN0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6060785" wp14:editId="305B2454">
                <wp:simplePos x="0" y="0"/>
                <wp:positionH relativeFrom="column">
                  <wp:posOffset>5003800</wp:posOffset>
                </wp:positionH>
                <wp:positionV relativeFrom="paragraph">
                  <wp:posOffset>8890</wp:posOffset>
                </wp:positionV>
                <wp:extent cx="966470" cy="958215"/>
                <wp:effectExtent l="0" t="0" r="24130" b="1333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958215"/>
                          <a:chOff x="0" y="0"/>
                          <a:chExt cx="966893" cy="958427"/>
                        </a:xfrm>
                      </wpg:grpSpPr>
                      <wps:wsp>
                        <wps:cNvPr id="1064" name="Rectangle 1064"/>
                        <wps:cNvSpPr/>
                        <wps:spPr>
                          <a:xfrm>
                            <a:off x="305751" y="300567"/>
                            <a:ext cx="351366" cy="3513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Isosceles Triangle 1065"/>
                        <wps:cNvSpPr/>
                        <wps:spPr>
                          <a:xfrm>
                            <a:off x="305751" y="0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Isosceles Triangle 1066"/>
                        <wps:cNvSpPr/>
                        <wps:spPr>
                          <a:xfrm rot="5400000">
                            <a:off x="640185" y="325967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Isosceles Triangle 1067"/>
                        <wps:cNvSpPr/>
                        <wps:spPr>
                          <a:xfrm rot="16200000">
                            <a:off x="-24448" y="325966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Isosceles Triangle 1068"/>
                        <wps:cNvSpPr/>
                        <wps:spPr>
                          <a:xfrm rot="10800000">
                            <a:off x="309985" y="656167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0F47E" id="Group 1063" o:spid="_x0000_s1026" style="position:absolute;margin-left:394pt;margin-top:.7pt;width:76.1pt;height:75.45pt;z-index:251845632" coordsize="9668,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">
                <v:rect id="Rectangle 1064" o:spid="_x0000_s1027" style="position:absolute;left:3057;top:3005;width:3514;height:3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pQMQA&#10;AADdAAAADwAAAGRycy9kb3ducmV2LnhtbERPTWsCMRC9C/6HMEIvotlKEdkaRQTrIljQ1kNvw2bc&#10;LG4mYZPq+u8boeBtHu9z5svONuJKbagdK3gdZyCIS6drrhR8f21GMxAhImtsHJOCOwVYLvq9Oeba&#10;3fhA12OsRArhkKMCE6PPpQylIYth7Dxx4s6utRgTbCupW7ylcNvISZZNpcWaU4NBT2tD5eX4axVs&#10;tma4krv9yRfh82wnhf/YDn+Uehl0q3cQkbr4FP+7C53mZ9M3eHy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KUDEAAAA3QAAAA8AAAAAAAAAAAAAAAAAmAIAAGRycy9k&#10;b3ducmV2LnhtbFBLBQYAAAAABAAEAPUAAACJAwAAAAA=&#10;" filled="f" strokecolor="black [3213]" strokeweight="2pt"/>
                <v:shape id="Isosceles Triangle 1065" o:spid="_x0000_s1028" type="#_x0000_t5" style="position:absolute;left:3057;width:3512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nZ8MA&#10;AADdAAAADwAAAGRycy9kb3ducmV2LnhtbERPTWsCMRC9C/6HMIXeNFuLsm6NolLBgyjVtudhM90s&#10;3UzWJNX13zdCobd5vM+ZLTrbiAv5UDtW8DTMQBCXTtdcKXg/bQY5iBCRNTaOScGNAizm/d4MC+2u&#10;/EaXY6xECuFQoAITY1tIGUpDFsPQtcSJ+3LeYkzQV1J7vKZw28hRlk2kxZpTg8GW1obK7+OPVbA7&#10;jcx5uj98vK6mn/l++RzQh1ypx4du+QIiUhf/xX/urU7zs8kY7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+nZ8MAAADdAAAADwAAAAAAAAAAAAAAAACYAgAAZHJzL2Rv&#10;d25yZXYueG1sUEsFBgAAAAAEAAQA9QAAAIgDAAAAAA==&#10;" filled="f" strokecolor="black [3213]" strokeweight="2pt"/>
                <v:shape id="Isosceles Triangle 1066" o:spid="_x0000_s1029" type="#_x0000_t5" style="position:absolute;left:6401;top:3260;width:3511;height:302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SF8QA&#10;AADdAAAADwAAAGRycy9kb3ducmV2LnhtbERPTWsCMRC9F/ofwhR6KZrVwyJbo6hgET2Iael52Iyb&#10;xc1k2aTr1l9vCgVv83ifM18OrhE9daH2rGAyzkAQl97UXCn4+tyOZiBCRDbYeCYFvxRguXh+mmNh&#10;/JVP1OtYiRTCoUAFNsa2kDKUlhyGsW+JE3f2ncOYYFdJ0+E1hbtGTrMslw5rTg0WW9pYKi/6xylY&#10;77Xem9XhZI+b/rY9Hj4mb/pbqdeXYfUOItIQH+J/986k+Vmew98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GkhfEAAAA3QAAAA8AAAAAAAAAAAAAAAAAmAIAAGRycy9k&#10;b3ducmV2LnhtbFBLBQYAAAAABAAEAPUAAACJAwAAAAA=&#10;" filled="f" strokecolor="black [3213]" strokeweight="2pt"/>
                <v:shape id="Isosceles Triangle 1067" o:spid="_x0000_s1030" type="#_x0000_t5" style="position:absolute;left:-245;top:3260;width:3511;height:302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LvsQA&#10;AADdAAAADwAAAGRycy9kb3ducmV2LnhtbERPTWvCQBC9F/wPywi96UahatNsRJTSXJpSFXqdZsdN&#10;MDsbsluN/75bEHqbx/ucbD3YVlyo941jBbNpAoK4crpho+B4eJ2sQPiArLF1TApu5GGdjx4yTLW7&#10;8idd9sGIGMI+RQV1CF0qpa9qsuinriOO3Mn1FkOEvZG6x2sMt62cJ8lCWmw4NtTY0bam6rz/sQp2&#10;1XEo3p7L4v3rw5Q3s/0uyqelUo/jYfMCItAQ/sV3d6Hj/GSxhL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S77EAAAA3QAAAA8AAAAAAAAAAAAAAAAAmAIAAGRycy9k&#10;b3ducmV2LnhtbFBLBQYAAAAABAAEAPUAAACJAwAAAAA=&#10;" filled="f" strokecolor="black [3213]" strokeweight="2pt"/>
                <v:shape id="Isosceles Triangle 1068" o:spid="_x0000_s1031" type="#_x0000_t5" style="position:absolute;left:3099;top:6561;width:3512;height:30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oe8MA&#10;AADdAAAADwAAAGRycy9kb3ducmV2LnhtbESPQYvCQAyF78L+hyEL3nTqgiJdR5GqIN6s4l5DJ9t2&#10;t5MpnVHrvzcHwVvCe3nvy2LVu0bdqAu1ZwOTcQKKuPC25tLA+bQbzUGFiGyx8UwGHhRgtfwYLDC1&#10;/s5HuuWxVBLCIUUDVYxtqnUoKnIYxr4lFu3Xdw6jrF2pbYd3CXeN/kqSmXZYszRU2FJWUfGfX52B&#10;7eSQ/+w2YTrNsr+tpsuaHpvSmOFnv/4GFamPb/Prem8FP5kJrnwjI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oe8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38D6808" wp14:editId="52DCD99D">
                <wp:simplePos x="0" y="0"/>
                <wp:positionH relativeFrom="column">
                  <wp:posOffset>3378835</wp:posOffset>
                </wp:positionH>
                <wp:positionV relativeFrom="paragraph">
                  <wp:posOffset>146050</wp:posOffset>
                </wp:positionV>
                <wp:extent cx="1143000" cy="450850"/>
                <wp:effectExtent l="19050" t="0" r="19050" b="44450"/>
                <wp:wrapNone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70" name="Cloud 1070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Straight Arrow Connector 1071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D6808" id="Group 1069" o:spid="_x0000_s1425" style="position:absolute;margin-left:266.05pt;margin-top:11.5pt;width:90pt;height:35.5pt;z-index:251843584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">
                <v:shape id="Cloud 1070" o:spid="_x0000_s1426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mgckA&#10;AADdAAAADwAAAGRycy9kb3ducmV2LnhtbESPT2vCQBDF7wW/wzIFL0U3FloldRVpaREVin9Aexuz&#10;0ySYnY3ZrabfvnMoeJvhvXnvN+Np6yp1oSaUng0M+gko4szbknMDu+17bwQqRGSLlWcy8EsBppPO&#10;3RhT66+8pssm5kpCOKRooIixTrUOWUEOQ9/XxKJ9+8ZhlLXJtW3wKuGu0o9J8qwdliwNBdb0WlB2&#10;2vw4A3xYfRw/Bw+jt8VxbvfL1Zc/nZ+M6d63sxdQkdp4M/9fz63gJ0Phl29kBD3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UymgckAAADdAAAADwAAAAAAAAAAAAAAAACYAgAA&#10;ZHJzL2Rvd25yZXYueG1sUEsFBgAAAAAEAAQA9QAAAI4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71" o:spid="_x0000_s1427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4kcIAAADdAAAADwAAAGRycy9kb3ducmV2LnhtbERPS4vCMBC+C/sfwgh709SVuqUaRYTi&#10;Xn0s7N7GZmyLzaQ0qdZ/bwTB23x8z1mselOLK7WusqxgMo5AEOdWV1woOB6yUQLCeWSNtWVScCcH&#10;q+XHYIGptjfe0XXvCxFC2KWooPS+SaV0eUkG3dg2xIE729agD7AtpG7xFsJNLb+iaCYNVhwaSmxo&#10;U1J+2XdGwfR86reJX8sk+7Obrovj+Df7V+pz2K/nIDz1/i1+uX90mB99T+D5TTh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n4kcIAAADdAAAADwAAAAAAAAAAAAAA&#10;AAChAgAAZHJzL2Rvd25yZXYueG1sUEsFBgAAAAAEAAQA+QAAAJADAAAAAA==&#10;" strokecolor="#4579b8 [3044]">
                  <v:stroke endarrow="open"/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D954CA6" wp14:editId="63AA7CBB">
                <wp:simplePos x="0" y="0"/>
                <wp:positionH relativeFrom="column">
                  <wp:posOffset>-11430</wp:posOffset>
                </wp:positionH>
                <wp:positionV relativeFrom="paragraph">
                  <wp:posOffset>36830</wp:posOffset>
                </wp:positionV>
                <wp:extent cx="1143000" cy="450850"/>
                <wp:effectExtent l="19050" t="0" r="19050" b="4445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73" name="Cloud 1073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Straight Arrow Connector 1074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54CA6" id="Group 1072" o:spid="_x0000_s1428" style="position:absolute;margin-left:-.9pt;margin-top:2.9pt;width:90pt;height:35.5pt;z-index:251839488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">
                <v:shape id="Cloud 1073" o:spid="_x0000_s1429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49sYA&#10;AADdAAAADwAAAGRycy9kb3ducmV2LnhtbERPTWvCQBC9C/6HZQQvpW601Ep0FVEs0gpSK6i3MTsm&#10;wexszG41/vtuoeBtHu9zRpPaFOJKlcstK+h2IhDEidU5pwq234vnAQjnkTUWlknBnRxMxs3GCGNt&#10;b/xF141PRQhhF6OCzPsyltIlGRl0HVsSB+5kK4M+wCqVusJbCDeF7EVRXxrMOTRkWNIso+S8+TEK&#10;eL96P667T4P5x3Gpd5+rgz1fXpVqt+rpEISn2j/E/+6lDvOjtxf4+yac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49s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74" o:spid="_x0000_s1430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bCcMAAADdAAAADwAAAGRycy9kb3ducmV2LnhtbERPTWvCQBC9F/oflil4q5uqqSG6CSIE&#10;vVZbqLcxOyah2dmQ3Wj8926h0Ns83ues89G04kq9aywreJtGIIhLqxuuFHwei9cEhPPIGlvLpOBO&#10;DvLs+WmNqbY3/qDrwVcihLBLUUHtfZdK6cqaDLqp7YgDd7G9QR9gX0nd4y2Em1bOouhdGmw4NNTY&#10;0bam8ucwGAXzy3ncJX4jk+LbbochjuOv4qTU5GXcrEB4Gv2/+M+912F+tFzA7zfhBJ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WwnDAAAA3QAAAA8AAAAAAAAAAAAA&#10;AAAAoQIAAGRycy9kb3ducmV2LnhtbFBLBQYAAAAABAAEAPkAAACRAwAAAAA=&#10;" strokecolor="#4579b8 [3044]">
                  <v:stroke endarrow="open"/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E6DC4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w:pict>
          <v:shape id="_x0000_s1086" type="#_x0000_t75" style="position:absolute;margin-left:9.15pt;margin-top:.4pt;width:450pt;height:7.5pt;z-index:252409344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  <w:r w:rsidR="00D85DC3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7FF8AA" wp14:editId="2E73465C">
                <wp:simplePos x="0" y="0"/>
                <wp:positionH relativeFrom="column">
                  <wp:posOffset>-248603</wp:posOffset>
                </wp:positionH>
                <wp:positionV relativeFrom="paragraph">
                  <wp:posOffset>157162</wp:posOffset>
                </wp:positionV>
                <wp:extent cx="6624320" cy="981075"/>
                <wp:effectExtent l="0" t="0" r="0" b="952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these solid shapes (except the sphere) belong to either the prism or pyramid family.</w:t>
                            </w:r>
                          </w:p>
                          <w:p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PRISM keeps its shape all along its length</w:t>
                            </w:r>
                          </w:p>
                          <w:p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PYRAMID narrows to reach a point at the top.</w:t>
                            </w:r>
                          </w:p>
                          <w:p w:rsidR="00D85809" w:rsidRPr="00E4537F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Prism and pyramids get their names from the shape of their bases.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F8AA" id="_x0000_s1431" type="#_x0000_t202" style="position:absolute;margin-left:-19.6pt;margin-top:12.35pt;width:521.6pt;height:77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pIuwIAAMU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these solid shapes (except the sphere) belong to either the prism or pyramid family.</w:t>
                      </w:r>
                    </w:p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PRISM keeps its shape all along its length</w:t>
                      </w:r>
                    </w:p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PYRAMID narrows to reach a point at the top.</w:t>
                      </w:r>
                    </w:p>
                    <w:p w:rsidR="00D85809" w:rsidRPr="00E4537F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Prism and pyramids get their names from the shape of their bases.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:rsidR="00D85DC3" w:rsidRPr="005A057F" w:rsidRDefault="00D85DC3" w:rsidP="00D85DC3">
      <w:pPr>
        <w:rPr>
          <w:rFonts w:ascii="Comic Sans MS" w:hAnsi="Comic Sans MS"/>
          <w:sz w:val="32"/>
        </w:rPr>
      </w:pPr>
    </w:p>
    <w:p w:rsidR="009918B3" w:rsidRDefault="009918B3" w:rsidP="004E4A32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7A48A6" w:rsidRDefault="00D85DC3" w:rsidP="00D85DC3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929600" behindDoc="0" locked="0" layoutInCell="1" allowOverlap="1" wp14:anchorId="6FE822D2" wp14:editId="378CCE39">
            <wp:simplePos x="0" y="0"/>
            <wp:positionH relativeFrom="column">
              <wp:posOffset>1141186</wp:posOffset>
            </wp:positionH>
            <wp:positionV relativeFrom="paragraph">
              <wp:posOffset>5159647</wp:posOffset>
            </wp:positionV>
            <wp:extent cx="3559629" cy="3232981"/>
            <wp:effectExtent l="0" t="0" r="3175" b="5715"/>
            <wp:wrapNone/>
            <wp:docPr id="1263" name="Picture 1263" descr="C:\Users\murphys2\AppData\Local\Microsoft\Windows\Temporary Internet Files\Content.IE5\Z0PI6O4A\MC9003126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murphys2\AppData\Local\Microsoft\Windows\Temporary Internet Files\Content.IE5\Z0PI6O4A\MC900312664[1].wmf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9" cy="32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FD03BE5" wp14:editId="62969C34">
                <wp:simplePos x="0" y="0"/>
                <wp:positionH relativeFrom="column">
                  <wp:posOffset>-34290</wp:posOffset>
                </wp:positionH>
                <wp:positionV relativeFrom="paragraph">
                  <wp:posOffset>661959</wp:posOffset>
                </wp:positionV>
                <wp:extent cx="5902036" cy="3276426"/>
                <wp:effectExtent l="19050" t="0" r="41910" b="38735"/>
                <wp:wrapNone/>
                <wp:docPr id="1078" name="Cloud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36" cy="3276426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C6D5" id="Cloud 1078" o:spid="_x0000_s1026" style="position:absolute;margin-left:-2.7pt;margin-top:52.1pt;width:464.75pt;height:258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41163,1985347;295102,1924900;946512,2646852;795135,2675748;2251244,2964710;2159981,2832743;3938379,2635627;3901902,2780412;4662745,1740905;5106901,2282122;5710493,1164496;5512666,1367453;5235871,411525;5246254,507391;3972671,299732;4074044,177473;3024930,357980;3073977,252558;1912697,393778;2090304,496014;563836,1197488;532823,1089867" o:connectangles="0,0,0,0,0,0,0,0,0,0,0,0,0,0,0,0,0,0,0,0,0,0"/>
              </v:shape>
            </w:pict>
          </mc:Fallback>
        </mc:AlternateContent>
      </w:r>
      <w:r w:rsidRPr="007A48A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F352D4" wp14:editId="7FBD63FB">
                <wp:simplePos x="0" y="0"/>
                <wp:positionH relativeFrom="column">
                  <wp:posOffset>374015</wp:posOffset>
                </wp:positionH>
                <wp:positionV relativeFrom="paragraph">
                  <wp:posOffset>945515</wp:posOffset>
                </wp:positionV>
                <wp:extent cx="4865370" cy="2756535"/>
                <wp:effectExtent l="0" t="0" r="0" b="571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275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Handling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52D4" id="Text Box 1079" o:spid="_x0000_s1432" type="#_x0000_t202" style="position:absolute;margin-left:29.45pt;margin-top:74.45pt;width:383.1pt;height:217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" filled="f" stroked="f">
                <v:textbox>
                  <w:txbxContent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Handling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br w:type="page"/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FB193A4" wp14:editId="7A79AD00">
                <wp:simplePos x="0" y="0"/>
                <wp:positionH relativeFrom="column">
                  <wp:posOffset>1266635</wp:posOffset>
                </wp:positionH>
                <wp:positionV relativeFrom="paragraph">
                  <wp:posOffset>97155</wp:posOffset>
                </wp:positionV>
                <wp:extent cx="3664255" cy="602673"/>
                <wp:effectExtent l="19050" t="19050" r="12700" b="26035"/>
                <wp:wrapNone/>
                <wp:docPr id="108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664255" cy="602673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6B3A51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6B3A51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COLLECTING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93A4" id="_x0000_s1433" style="position:absolute;margin-left:99.75pt;margin-top:7.65pt;width:288.5pt;height:47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ayDwkAAGs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366,301337;1832127,602031;3661201,301337;1832127,34458" o:connectangles="0,0,0,0" textboxrect="2977,3262,17087,17337"/>
                <o:lock v:ext="edit" aspectratio="t" verticies="t"/>
                <v:textbox>
                  <w:txbxContent>
                    <w:p w:rsidR="00D85809" w:rsidRPr="006B3A51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6B3A51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COLLECTING DATA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EEE292" wp14:editId="6F76C165">
                <wp:simplePos x="0" y="0"/>
                <wp:positionH relativeFrom="column">
                  <wp:posOffset>-269240</wp:posOffset>
                </wp:positionH>
                <wp:positionV relativeFrom="paragraph">
                  <wp:posOffset>150322</wp:posOffset>
                </wp:positionV>
                <wp:extent cx="6642735" cy="1378527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378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When collecting data or information </w:t>
                            </w:r>
                            <w:r w:rsidRPr="006B3A51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TALLY MARKS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are often used to record the data.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Tally marks are usually grouped in FIVES which make them easier to count.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3923FB">
                              <w:rPr>
                                <w:sz w:val="44"/>
                              </w:rPr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 w:rsidRPr="003923FB">
                              <w:rPr>
                                <w:rFonts w:ascii="Comic Sans MS" w:hAnsi="Comic Sans MS"/>
                              </w:rPr>
                              <w:t>(17)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923FB">
                              <w:rPr>
                                <w:sz w:val="44"/>
                              </w:rPr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 w:rsidRPr="003923FB">
                              <w:rPr>
                                <w:rFonts w:ascii="Comic Sans MS" w:hAnsi="Comic Sans MS"/>
                              </w:rPr>
                              <w:t>(24)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E292" id="_x0000_s1434" type="#_x0000_t202" style="position:absolute;margin-left:-21.2pt;margin-top:11.85pt;width:523.05pt;height:108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PC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When collecting data or information </w:t>
                      </w:r>
                      <w:r w:rsidRPr="006B3A51">
                        <w:rPr>
                          <w:rFonts w:ascii="Comic Sans MS" w:hAnsi="Comic Sans MS"/>
                          <w:b/>
                          <w:sz w:val="22"/>
                        </w:rPr>
                        <w:t>TALLY MARKS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are often used to record the data.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Tally marks are usually grouped in FIVES which make them easier to count.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3923FB">
                        <w:rPr>
                          <w:sz w:val="44"/>
                        </w:rPr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</w:t>
                      </w:r>
                      <w:r>
                        <w:rPr>
                          <w:sz w:val="44"/>
                        </w:rPr>
                        <w:tab/>
                      </w:r>
                      <w:r w:rsidRPr="003923FB">
                        <w:rPr>
                          <w:rFonts w:ascii="Comic Sans MS" w:hAnsi="Comic Sans MS"/>
                        </w:rPr>
                        <w:t>(17)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3923FB">
                        <w:rPr>
                          <w:sz w:val="44"/>
                        </w:rPr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</w:r>
                      <w:r w:rsidRPr="003923FB">
                        <w:rPr>
                          <w:rFonts w:ascii="Comic Sans MS" w:hAnsi="Comic Sans MS"/>
                        </w:rPr>
                        <w:t>(24)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E62F09" wp14:editId="4EA7431C">
                <wp:simplePos x="0" y="0"/>
                <wp:positionH relativeFrom="column">
                  <wp:posOffset>4612928</wp:posOffset>
                </wp:positionH>
                <wp:positionV relativeFrom="paragraph">
                  <wp:posOffset>229235</wp:posOffset>
                </wp:positionV>
                <wp:extent cx="311150" cy="131445"/>
                <wp:effectExtent l="0" t="0" r="31750" b="20955"/>
                <wp:wrapNone/>
                <wp:docPr id="1082" name="Straight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3D0890" id="Straight Connector 1082" o:spid="_x0000_s1026" style="position:absolute;flip:y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3.2pt,18.05pt" to="387.7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C67705" wp14:editId="35D0B93C">
                <wp:simplePos x="0" y="0"/>
                <wp:positionH relativeFrom="column">
                  <wp:posOffset>4093903</wp:posOffset>
                </wp:positionH>
                <wp:positionV relativeFrom="paragraph">
                  <wp:posOffset>229061</wp:posOffset>
                </wp:positionV>
                <wp:extent cx="311150" cy="131445"/>
                <wp:effectExtent l="0" t="0" r="31750" b="20955"/>
                <wp:wrapNone/>
                <wp:docPr id="1083" name="Straight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A1ED0C" id="Straight Connector 1083" o:spid="_x0000_s1026" style="position:absolute;flip:y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35pt,18.05pt" to="346.8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5EF20A" wp14:editId="0C783FCE">
                <wp:simplePos x="0" y="0"/>
                <wp:positionH relativeFrom="column">
                  <wp:posOffset>3546648</wp:posOffset>
                </wp:positionH>
                <wp:positionV relativeFrom="paragraph">
                  <wp:posOffset>229061</wp:posOffset>
                </wp:positionV>
                <wp:extent cx="311150" cy="131445"/>
                <wp:effectExtent l="0" t="0" r="31750" b="20955"/>
                <wp:wrapNone/>
                <wp:docPr id="1084" name="Straight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0EBF75" id="Straight Connector 1084" o:spid="_x0000_s1026" style="position:absolute;flip:y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25pt,18.05pt" to="303.7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C3470F6" wp14:editId="02DE973D">
                <wp:simplePos x="0" y="0"/>
                <wp:positionH relativeFrom="column">
                  <wp:posOffset>2999105</wp:posOffset>
                </wp:positionH>
                <wp:positionV relativeFrom="paragraph">
                  <wp:posOffset>229235</wp:posOffset>
                </wp:positionV>
                <wp:extent cx="311150" cy="131445"/>
                <wp:effectExtent l="0" t="0" r="31750" b="20955"/>
                <wp:wrapNone/>
                <wp:docPr id="1085" name="Straight Connector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8F8F60" id="Straight Connector 1085" o:spid="_x0000_s1026" style="position:absolute;flip:y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15pt,18.05pt" to="260.6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5CBB07" wp14:editId="707FDA67">
                <wp:simplePos x="0" y="0"/>
                <wp:positionH relativeFrom="column">
                  <wp:posOffset>1205230</wp:posOffset>
                </wp:positionH>
                <wp:positionV relativeFrom="paragraph">
                  <wp:posOffset>208280</wp:posOffset>
                </wp:positionV>
                <wp:extent cx="311150" cy="131445"/>
                <wp:effectExtent l="0" t="0" r="31750" b="20955"/>
                <wp:wrapNone/>
                <wp:docPr id="1086" name="Straight Connector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45E088" id="Straight Connector 1086" o:spid="_x0000_s1026" style="position:absolute;flip:y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9pt,16.4pt" to="119.4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EA909C" wp14:editId="08BA9FCB">
                <wp:simplePos x="0" y="0"/>
                <wp:positionH relativeFrom="column">
                  <wp:posOffset>671830</wp:posOffset>
                </wp:positionH>
                <wp:positionV relativeFrom="paragraph">
                  <wp:posOffset>208280</wp:posOffset>
                </wp:positionV>
                <wp:extent cx="311150" cy="131445"/>
                <wp:effectExtent l="0" t="0" r="31750" b="20955"/>
                <wp:wrapNone/>
                <wp:docPr id="1087" name="Straight Connector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1E5D5" id="Straight Connector 1087" o:spid="_x0000_s1026" style="position:absolute;flip:y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16.4pt" to="77.4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A90F09B" wp14:editId="256B5D8D">
                <wp:simplePos x="0" y="0"/>
                <wp:positionH relativeFrom="column">
                  <wp:posOffset>138430</wp:posOffset>
                </wp:positionH>
                <wp:positionV relativeFrom="paragraph">
                  <wp:posOffset>208280</wp:posOffset>
                </wp:positionV>
                <wp:extent cx="332105" cy="131445"/>
                <wp:effectExtent l="0" t="0" r="29845" b="20955"/>
                <wp:wrapNone/>
                <wp:docPr id="1088" name="Straight Connector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105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DC94A" id="Straight Connector 1088" o:spid="_x0000_s1026" style="position:absolute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16.4pt" to="37.0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" strokecolor="black [3040]"/>
            </w:pict>
          </mc:Fallback>
        </mc:AlternateContent>
      </w:r>
    </w:p>
    <w:p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2F0ABC9" wp14:editId="05FB1564">
                <wp:simplePos x="0" y="0"/>
                <wp:positionH relativeFrom="column">
                  <wp:posOffset>1299845</wp:posOffset>
                </wp:positionH>
                <wp:positionV relativeFrom="paragraph">
                  <wp:posOffset>147955</wp:posOffset>
                </wp:positionV>
                <wp:extent cx="3498272" cy="671946"/>
                <wp:effectExtent l="19050" t="19050" r="26035" b="13970"/>
                <wp:wrapNone/>
                <wp:docPr id="108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498272" cy="671946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8156A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8156A4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PRESENTING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0ABC9" id="_x0000_s1435" style="position:absolute;margin-left:102.35pt;margin-top:11.65pt;width:275.45pt;height:52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851,335973;1749136,671231;3495357,335973;1749136,38419" o:connectangles="0,0,0,0" textboxrect="2977,3262,17087,17337"/>
                <o:lock v:ext="edit" aspectratio="t" verticies="t"/>
                <v:textbox>
                  <w:txbxContent>
                    <w:p w:rsidR="00D85809" w:rsidRPr="008156A4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8156A4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PRESENTING DATA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C7048DD" wp14:editId="4AA80E37">
                <wp:simplePos x="0" y="0"/>
                <wp:positionH relativeFrom="column">
                  <wp:posOffset>-236855</wp:posOffset>
                </wp:positionH>
                <wp:positionV relativeFrom="paragraph">
                  <wp:posOffset>88900</wp:posOffset>
                </wp:positionV>
                <wp:extent cx="6642735" cy="629920"/>
                <wp:effectExtent l="0" t="0" r="0" b="0"/>
                <wp:wrapNone/>
                <wp:docPr id="1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There are many ways to present data using </w:t>
                            </w:r>
                            <w:r w:rsidRPr="008156A4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GRAPHS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, </w:t>
                            </w:r>
                            <w:r w:rsidRPr="008156A4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CHARTS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or </w:t>
                            </w:r>
                            <w:r w:rsidRPr="008156A4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DIAGRAMS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.  The following is a variety of ways to present data.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48DD" id="_x0000_s1436" type="#_x0000_t202" style="position:absolute;margin-left:-18.65pt;margin-top:7pt;width:523.05pt;height:49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There are many ways to present data using </w:t>
                      </w:r>
                      <w:r w:rsidRPr="008156A4">
                        <w:rPr>
                          <w:rFonts w:ascii="Comic Sans MS" w:hAnsi="Comic Sans MS"/>
                          <w:b/>
                          <w:sz w:val="22"/>
                        </w:rPr>
                        <w:t>GRAPHS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, </w:t>
                      </w:r>
                      <w:r w:rsidRPr="008156A4">
                        <w:rPr>
                          <w:rFonts w:ascii="Comic Sans MS" w:hAnsi="Comic Sans MS"/>
                          <w:b/>
                          <w:sz w:val="22"/>
                        </w:rPr>
                        <w:t>CHARTS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or </w:t>
                      </w:r>
                      <w:r w:rsidRPr="008156A4">
                        <w:rPr>
                          <w:rFonts w:ascii="Comic Sans MS" w:hAnsi="Comic Sans MS"/>
                          <w:b/>
                          <w:sz w:val="22"/>
                        </w:rPr>
                        <w:t>DIAGRAMS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.  The following is a variety of ways to present data.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8F67E8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AAFFBC4" wp14:editId="1C5A57A3">
                <wp:simplePos x="0" y="0"/>
                <wp:positionH relativeFrom="column">
                  <wp:posOffset>2916555</wp:posOffset>
                </wp:positionH>
                <wp:positionV relativeFrom="paragraph">
                  <wp:posOffset>281940</wp:posOffset>
                </wp:positionV>
                <wp:extent cx="3091815" cy="3256280"/>
                <wp:effectExtent l="0" t="0" r="0" b="127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815" cy="3256280"/>
                          <a:chOff x="0" y="0"/>
                          <a:chExt cx="3092359" cy="3256312"/>
                        </a:xfrm>
                      </wpg:grpSpPr>
                      <wps:wsp>
                        <wps:cNvPr id="1092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28" y="2411185"/>
                            <a:ext cx="318654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0</w:t>
                              </w:r>
                            </w:p>
                            <w:p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3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168728" y="2084614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</w:t>
                              </w:r>
                            </w:p>
                            <w:p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4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8728" y="1719942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4</w:t>
                              </w:r>
                            </w:p>
                            <w:p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5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614" y="1366157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6</w:t>
                              </w:r>
                            </w:p>
                            <w:p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6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01385" y="996042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8</w:t>
                              </w:r>
                            </w:p>
                            <w:p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7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195909" y="631365"/>
                            <a:ext cx="36470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10</w:t>
                              </w:r>
                            </w:p>
                            <w:p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8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767443" y="2607128"/>
                            <a:ext cx="45720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blue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9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137557" y="2607128"/>
                            <a:ext cx="45148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red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0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43" y="2596242"/>
                            <a:ext cx="408305" cy="49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white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1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83228" y="2607128"/>
                            <a:ext cx="408305" cy="48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green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2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2607128"/>
                            <a:ext cx="408305" cy="51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yellow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3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2596243" y="2607128"/>
                            <a:ext cx="46863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Other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4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2642"/>
                            <a:ext cx="45656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033945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 w:rsidRPr="00033945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Number of children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2944585"/>
                            <a:ext cx="2493645" cy="3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033945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Toothbrush Colours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Straight Connector 1106"/>
                        <wps:cNvCnPr/>
                        <wps:spPr>
                          <a:xfrm flipV="1">
                            <a:off x="925285" y="1649185"/>
                            <a:ext cx="0" cy="94615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7" name="Straight Connector 1107"/>
                        <wps:cNvCnPr/>
                        <wps:spPr>
                          <a:xfrm flipV="1">
                            <a:off x="1289957" y="1861457"/>
                            <a:ext cx="0" cy="73025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8" name="Straight Connector 1108"/>
                        <wps:cNvCnPr/>
                        <wps:spPr>
                          <a:xfrm flipV="1">
                            <a:off x="1649185" y="914400"/>
                            <a:ext cx="0" cy="169164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9" name="Straight Connector 1109"/>
                        <wps:cNvCnPr/>
                        <wps:spPr>
                          <a:xfrm flipV="1">
                            <a:off x="2008414" y="2231571"/>
                            <a:ext cx="0" cy="36449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0" name="Straight Connector 1110"/>
                        <wps:cNvCnPr/>
                        <wps:spPr>
                          <a:xfrm flipV="1">
                            <a:off x="2362200" y="1507671"/>
                            <a:ext cx="0" cy="109474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" name="Straight Connector 1111"/>
                        <wps:cNvCnPr/>
                        <wps:spPr>
                          <a:xfrm flipV="1">
                            <a:off x="2726871" y="2002971"/>
                            <a:ext cx="0" cy="59817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8714" y="0"/>
                            <a:ext cx="24936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033945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Graph showing Toothbrush colours in a P7 Class</w:t>
                              </w:r>
                            </w:p>
                            <w:p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FFBC4" id="Group 1091" o:spid="_x0000_s1437" style="position:absolute;margin-left:229.65pt;margin-top:22.2pt;width:243.45pt;height:256.4pt;z-index:251865088" coordsize="30923,3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">
                <v:shape id="Text Box 1092" o:spid="_x0000_s1438" type="#_x0000_t202" style="position:absolute;left:1687;top:24111;width:3186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V/MEA&#10;AADdAAAADwAAAGRycy9kb3ducmV2LnhtbERPzYrCMBC+C75DGGEvsiZ60N1qlGVBENGDug8wNmNT&#10;bCalibX79kYQvM3H9zuLVecq0VITSs8axiMFgjj3puRCw99p/fkFIkRkg5Vn0vBPAVbLfm+BmfF3&#10;PlB7jIVIIRwy1GBjrDMpQ27JYRj5mjhxF984jAk2hTQN3lO4q+REqal0WHJqsFjTr6X8erw5DUNb&#10;q/3usjmvzTS3123AmWu3Wn8Mup85iEhdfItf7o1J89X3B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zFfzBAAAA3QAAAA8AAAAAAAAAAAAAAAAAmAIAAGRycy9kb3du&#10;cmV2LnhtbFBLBQYAAAAABAAEAPUAAACGAwAAAAA=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0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3" o:spid="_x0000_s1439" type="#_x0000_t202" style="position:absolute;left:1687;top:20846;width:3181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wZ8IA&#10;AADdAAAADwAAAGRycy9kb3ducmV2LnhtbERPzWoCMRC+C75DGKEXqYktaF2NIoIgoge1DzDdjJvF&#10;zWTZxHX79k1B8DYf3+8sVp2rREtNKD1rGI8UCOLcm5ILDd+X7fsXiBCRDVaeScMvBVgt+70FZsY/&#10;+ETtORYihXDIUIONsc6kDLklh2Hka+LEXX3jMCbYFNI0+EjhrpIfSk2kw5JTg8WaNpby2/nuNAxt&#10;rY6H6+5naya5ve0DTl271/pt0K3nICJ18SV+uncmzVezT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7Bn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4" o:spid="_x0000_s1440" type="#_x0000_t202" style="position:absolute;left:1687;top:17199;width:3181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oE8IA&#10;AADdAAAADwAAAGRycy9kb3ducmV2LnhtbERPzWoCMRC+C75DGKEXqYmlaF2NIoIgoge1DzDdjJvF&#10;zWTZxHX79k1B8DYf3+8sVp2rREtNKD1rGI8UCOLcm5ILDd+X7fsXiBCRDVaeScMvBVgt+70FZsY/&#10;+ETtORYihXDIUIONsc6kDLklh2Hka+LEXX3jMCbYFNI0+EjhrpIfSk2kw5JTg8WaNpby2/nuNAxt&#10;rY6H6+5naya5ve0DTl271/pt0K3nICJ18SV+uncmzVezT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igT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4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5" o:spid="_x0000_s1441" type="#_x0000_t202" style="position:absolute;left:1796;top:13661;width:3181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NiMIA&#10;AADdAAAADwAAAGRycy9kb3ducmV2LnhtbERPzWoCMRC+C75DGKEXqYmFal2NIoIgoge1DzDdjJvF&#10;zWTZxHX79k1B8DYf3+8sVp2rREtNKD1rGI8UCOLcm5ILDd+X7fsXiBCRDVaeScMvBVgt+70FZsY/&#10;+ETtORYihXDIUIONsc6kDLklh2Hka+LEXX3jMCbYFNI0+EjhrpIfSk2kw5JTg8WaNpby2/nuNAxt&#10;rY6H6+5naya5ve0DTl271/pt0K3nICJ18SV+uncmzVezT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o2I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6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6" o:spid="_x0000_s1442" type="#_x0000_t202" style="position:absolute;left:2013;top:9960;width:3182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T/8IA&#10;AADdAAAADwAAAGRycy9kb3ducmV2LnhtbERPzWoCMRC+C75DGKEX0cQe1nY1igiCiD247QOMm3Gz&#10;uJksm3Tdvr0pFHqbj+931tvBNaKnLtSeNSzmCgRx6U3NlYavz8PsDUSIyAYbz6ThhwJsN+PRGnPj&#10;H3yhvoiVSCEcctRgY2xzKUNpyWGY+5Y4cTffOYwJdpU0HT5SuGvkq1KZdFhzarDY0t5SeS++nYap&#10;bdXH+Xa8HkxW2vsp4NL1J61fJsNuBSLSEP/Ff+6jSfPVew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BP/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8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7" o:spid="_x0000_s1443" type="#_x0000_t202" style="position:absolute;left:1959;top:6313;width:3647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2ZMMA&#10;AADdAAAADwAAAGRycy9kb3ducmV2LnhtbERPzWrCQBC+F3yHZQQvpe7WQ7SpaxAhIKE9VH2AaXbM&#10;BrOzIbuN6dt3C4Xe5uP7nW0xuU6MNITWs4bnpQJBXHvTcqPhci6fNiBCRDbYeSYN3xSg2M0etpgb&#10;f+cPGk+xESmEQ44abIx9LmWoLTkMS98TJ+7qB4cxwaGRZsB7CnedXCmVSYctpwaLPR0s1bfTl9Pw&#10;aHv1/nY9fpYmq+2tCrh2Y6X1Yj7tX0FEmuK/+M99NGm+eln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S2ZMMAAADdAAAADwAAAAAAAAAAAAAAAACYAgAAZHJzL2Rv&#10;d25yZXYueG1sUEsFBgAAAAAEAAQA9QAAAIgDAAAAAA==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10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8" o:spid="_x0000_s1444" type="#_x0000_t202" style="position:absolute;left:7674;top:26071;width:4572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Uc8QA&#10;AADdAAAADwAAAGRycy9kb3ducmV2LnhtbESPT2vDMAzF74N9B6PBLmN11kO3pXXLGBR26aF/ctdi&#10;NQmJ5WB7jfvtq8OgN4n39N5Pq012g7pQiJ1nA2+zAhRx7W3HjYHTcfv6ASomZIuDZzJwpQib9ePD&#10;CkvrJ97T5ZAaJSEcSzTQpjSWWse6JYdx5kdi0c4+OEyyhkbbgJOEu0HPi2KhHXYsDS2O9N1S3R/+&#10;nIH3rQ474nk1vaCtuj6n3P/ujHl+yl9LUIlyupv/r3+s4BefgivfyAh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VHP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blue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099" o:spid="_x0000_s1445" type="#_x0000_t202" style="position:absolute;left:11375;top:26071;width:4515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x6MAA&#10;AADdAAAADwAAAGRycy9kb3ducmV2LnhtbERPS4vCMBC+C/sfwgh7EU31oGs1yiIIXjz4us82Y1va&#10;TEoSbfbfbxYEb/PxPWe9jaYVT3K+tqxgOslAEBdW11wquF724y8QPiBrbC2Tgl/ysN18DNaYa9vz&#10;iZ7nUIoUwj5HBVUIXS6lLyoy6Ce2I07c3TqDIUFXSu2wT+GmlbMsm0uDNaeGCjvaVVQ054dRsNhL&#10;dySe3foR6lvdxBCbn6NSn8P4vQIRKIa3+OU+6DQ/Wy7h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Xx6MAAAADdAAAADwAAAAAAAAAAAAAAAACYAgAAZHJzL2Rvd25y&#10;ZXYueG1sUEsFBgAAAAAEAAQA9QAAAIU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red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0" o:spid="_x0000_s1446" type="#_x0000_t202" style="position:absolute;left:15294;top:25962;width:4083;height:4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Cb8MA&#10;AADdAAAADwAAAGRycy9kb3ducmV2LnhtbESPQW/CMAyF70j7D5GRuKCRwmGgQkBoEtIuHMbG3WtM&#10;W7VxqiSj4d/PB6TdbL3n9z7vDtn16k4htp4NLBcFKOLK25ZrA99fp9cNqJiQLfaeycCDIhz2L5Md&#10;ltaP/En3S6qVhHAs0UCT0lBqHauGHMaFH4hFu/ngMMkaam0DjhLuer0qijftsGVpaHCg94aq7vLr&#10;DKxPOpyJV9dxjvbadjnl7udszGyaj1tQiXL6Nz+vP6zgLwvhl29kBL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TCb8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white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1" o:spid="_x0000_s1447" type="#_x0000_t202" style="position:absolute;left:18832;top:26071;width:4083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n9MAA&#10;AADdAAAADwAAAGRycy9kb3ducmV2LnhtbERPS4vCMBC+C/6HMMJeZE3rQaVrFFkQvHhYH/exGdvS&#10;ZlKSrI3/frMgeJuP7znrbTSdeJDzjWUF+SwDQVxa3XCl4HLef65A+ICssbNMCp7kYbsZj9ZYaDvw&#10;Dz1OoRIphH2BCuoQ+kJKX9Zk0M9sT5y4u3UGQ4KuktrhkMJNJ+dZtpAGG04NNfb0XVPZnn6NguVe&#10;uiPx/DpMUV+bNobY3o5KfUzi7gtEoBje4pf7oNP8PMvh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hn9MAAAADdAAAADwAAAAAAAAAAAAAAAACYAgAAZHJzL2Rvd25y&#10;ZXYueG1sUEsFBgAAAAAEAAQA9QAAAIU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green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2" o:spid="_x0000_s1448" type="#_x0000_t202" style="position:absolute;left:22479;top:26071;width:4083;height:5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5g8EA&#10;AADdAAAADwAAAGRycy9kb3ducmV2LnhtbERPPWvDMBDdA/0P4gpdSiPHQxpcK6EUAlk81K33i3W1&#10;ja2TkdRY+fdVIZDtHu/zykM0k7iQ84NlBZt1BoK4tXrgTsH31/FlB8IHZI2TZVJwJQ+H/cOqxELb&#10;hT/pUodOpBD2BSroQ5gLKX3bk0G/tjNx4n6sMxgSdJ3UDpcUbiaZZ9lWGhw4NfQ400dP7Vj/GgWv&#10;R+kq4rxZnlE3wxhDHM+VUk+P8f0NRKAY7uKb+6TT/E2Ww/836QS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K+YPBAAAA3Q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yellow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3" o:spid="_x0000_s1449" type="#_x0000_t202" style="position:absolute;left:25962;top:26071;width:4686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cGMAA&#10;AADdAAAADwAAAGRycy9kb3ducmV2LnhtbERPS4vCMBC+C/6HMIIXWVNd0KVrFBEELx7Wx31sZtvS&#10;ZlKSaOO/N8LC3ubje85qE00rHuR8bVnBbJqBIC6srrlUcDnvP75A+ICssbVMCp7kYbMeDlaYa9vz&#10;Dz1OoRQphH2OCqoQulxKX1Rk0E9tR5y4X+sMhgRdKbXDPoWbVs6zbCEN1pwaKuxoV1HRnO5GwXIv&#10;3ZF4fu0nqK91E0NsbkelxqO4/QYRKIZ/8Z/7oNP8WfYJ72/S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ZcGMAAAADdAAAADwAAAAAAAAAAAAAAAACYAgAAZHJzL2Rvd25y&#10;ZXYueG1sUEsFBgAAAAAEAAQA9QAAAIU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Other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4" o:spid="_x0000_s1450" type="#_x0000_t202" style="position:absolute;top:4626;width:4565;height:21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oTMUA&#10;AADdAAAADwAAAGRycy9kb3ducmV2LnhtbERPTWvCQBC9C/0PyxR6M7taKSW6SqlU9CKa1oO3MTtN&#10;QrOzaXY18d93BaG3ebzPmS16W4sLtb5yrGGUKBDEuTMVFxq+Pj+GryB8QDZYOyYNV/KwmD8MZpga&#10;1/GeLlkoRAxhn6KGMoQmldLnJVn0iWuII/ftWoshwraQpsUuhttajpV6kRYrjg0lNvReUv6Tna2G&#10;w2l7rffN81FV3WbXr3532XJVaP302L9NQQTqw7/47l6bOH+kJn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ahM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D85809" w:rsidRPr="00033945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 w:rsidRPr="00033945">
                          <w:rPr>
                            <w:rFonts w:ascii="Comic Sans MS" w:hAnsi="Comic Sans MS"/>
                            <w:b/>
                            <w:sz w:val="20"/>
                          </w:rPr>
                          <w:t>Number of children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5" o:spid="_x0000_s1451" type="#_x0000_t202" style="position:absolute;left:5715;top:29445;width:24936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LLs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fqg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/LLsMAAADdAAAADwAAAAAAAAAAAAAAAACYAgAAZHJzL2Rv&#10;d25yZXYueG1sUEsFBgAAAAAEAAQA9QAAAIgDAAAAAA==&#10;" filled="f" stroked="f">
                  <v:textbox>
                    <w:txbxContent>
                      <w:p w:rsidR="00D85809" w:rsidRPr="00033945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Toothbrush Colours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line id="Straight Connector 1106" o:spid="_x0000_s1452" style="position:absolute;flip:y;visibility:visible;mso-wrap-style:square" from="9252,16491" to="9252,2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F+sEAAADdAAAADwAAAGRycy9kb3ducmV2LnhtbERP24rCMBB9X/Afwgi+LJrosqLVKCIK&#10;K+uLlw8YmrEtNpPSRFv/3giCb3M415kvW1uKO9W+cKxhOFAgiFNnCs40nE/b/gSED8gGS8ek4UEe&#10;lovO1xwT4xo+0P0YMhFD2CeoIQ+hSqT0aU4W/cBVxJG7uNpiiLDOpKmxieG2lCOlxtJiwbEhx4rW&#10;OaXX481q8HTbh6pZP6b/l5/vdpduzr+l0rrXbVczEIHa8BG/3X8mzh+qMby+iS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fQX6wQAAAN0AAAAPAAAAAAAAAAAAAAAA&#10;AKECAABkcnMvZG93bnJldi54bWxQSwUGAAAAAAQABAD5AAAAjwMAAAAA&#10;" strokecolor="black [3040]" strokeweight="2.25pt"/>
                <v:line id="Straight Connector 1107" o:spid="_x0000_s1453" style="position:absolute;flip:y;visibility:visible;mso-wrap-style:square" from="12899,18614" to="12899,2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GgYcQAAADdAAAADwAAAGRycy9kb3ducmV2LnhtbERPzWrCQBC+C77DMgUvUnejaNvUNYi0&#10;0NJeTPMAQ3ZMQrOzIbua+PZuoeBtPr7f2WajbcWFet841pAsFAji0pmGKw3Fz/vjMwgfkA22jknD&#10;lTxku+lki6lxAx/pkodKxBD2KWqoQ+hSKX1Zk0W/cB1x5E6utxgi7CtpehxiuG3lUqmNtNhwbKix&#10;o0NN5W9+tho8nb9DNxyuL1+n1Xz8LN+Kdau0nj2M+1cQgcZwF/+7P0ycn6gn+Psmni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aBhxAAAAN0AAAAPAAAAAAAAAAAA&#10;AAAAAKECAABkcnMvZG93bnJldi54bWxQSwUGAAAAAAQABAD5AAAAkgMAAAAA&#10;" strokecolor="black [3040]" strokeweight="2.25pt"/>
                <v:line id="Straight Connector 1108" o:spid="_x0000_s1454" style="position:absolute;flip:y;visibility:visible;mso-wrap-style:square" from="16491,9144" to="16491,2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0E8UAAADdAAAADwAAAGRycy9kb3ducmV2LnhtbESPQWvCQBCF70L/wzIFL1J3rbTU6CpF&#10;Kij1ovUHDNkxCc3Ohuxq4r93DoK3Gd6b975ZrHpfqyu1sQpsYTI2oIjz4CouLJz+Nm9foGJCdlgH&#10;Jgs3irBavgwWmLnQ8YGux1QoCeGYoYUypSbTOuYleYzj0BCLdg6txyRrW2jXYifhvtbvxnxqjxVL&#10;Q4kNrUvK/48XbyHSZZ+abn2b/Z6no36X/5w+amPt8LX/noNK1Ken+XG9dYI/MYIr38gIe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40E8UAAADdAAAADwAAAAAAAAAA&#10;AAAAAAChAgAAZHJzL2Rvd25yZXYueG1sUEsFBgAAAAAEAAQA+QAAAJMDAAAAAA==&#10;" strokecolor="black [3040]" strokeweight="2.25pt"/>
                <v:line id="Straight Connector 1109" o:spid="_x0000_s1455" style="position:absolute;flip:y;visibility:visible;mso-wrap-style:square" from="20084,22315" to="20084,25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KRiMQAAADdAAAADwAAAGRycy9kb3ducmV2LnhtbERPzWrCQBC+C77DMkIvUndTsdTUNUiw&#10;YLGXpj7AkB2T0OxsyG5MfPtuodDbfHy/s8sm24ob9b5xrCFZKRDEpTMNVxouX2+PLyB8QDbYOiYN&#10;d/KQ7eezHabGjfxJtyJUIoawT1FDHUKXSunLmiz6leuII3d1vcUQYV9J0+MYw20rn5R6lhYbjg01&#10;dpTXVH4Xg9XgafgI3Zjft+frejm9l8fLplVaPyymwyuIQFP4F/+5TybOT9QWfr+JJ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4pGIxAAAAN0AAAAPAAAAAAAAAAAA&#10;AAAAAKECAABkcnMvZG93bnJldi54bWxQSwUGAAAAAAQABAD5AAAAkgMAAAAA&#10;" strokecolor="black [3040]" strokeweight="2.25pt"/>
                <v:line id="Straight Connector 1110" o:spid="_x0000_s1456" style="position:absolute;flip:y;visibility:visible;mso-wrap-style:square" from="23622,15076" to="23622,2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GuyMUAAADdAAAADwAAAGRycy9kb3ducmV2LnhtbESPQWvCQBCF70L/wzKFXkQ3USwaXaWI&#10;hYq9NPUHDNkxCc3Ohuxq4r/vHARvM7w3732z2Q2uUTfqQu3ZQDpNQBEX3tZcGjj/fk6WoEJEtth4&#10;JgN3CrDbvow2mFnf8w/d8lgqCeGQoYEqxjbTOhQVOQxT3xKLdvGdwyhrV2rbYS/hrtGzJHnXDmuW&#10;hgpb2ldU/OVXZyDQ9Tu2/f6+Ol3m4+FYHM6LJjHm7XX4WIOKNMSn+XH9ZQU/TYVf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GuyMUAAADdAAAADwAAAAAAAAAA&#10;AAAAAAChAgAAZHJzL2Rvd25yZXYueG1sUEsFBgAAAAAEAAQA+QAAAJMDAAAAAA==&#10;" strokecolor="black [3040]" strokeweight="2.25pt"/>
                <v:line id="Straight Connector 1111" o:spid="_x0000_s1457" style="position:absolute;flip:y;visibility:visible;mso-wrap-style:square" from="27268,20029" to="27268,26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0LU8MAAADdAAAADwAAAGRycy9kb3ducmV2LnhtbERP0WrCQBB8L/QfjhV8KeZSpUWjp5RQ&#10;Qakv2nzAkluTYG4v5C4m/r0nCM7TLrMzs7PaDKYWV2pdZVnBZxSDIM6trrhQkP1vJ3MQziNrrC2T&#10;ghs52Kzf31aYaNvzka4nX4hgwi5BBaX3TSKly0sy6CLbEAfubFuDPqxtIXWLfTA3tZzG8bc0WHFI&#10;KLGhtKT8cuqMAkfdwTd9elv8nWcfwz7/zb7qWKnxaPhZgvA0+NfxU73T4f0AeLQJI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NC1PDAAAA3QAAAA8AAAAAAAAAAAAA&#10;AAAAoQIAAGRycy9kb3ducmV2LnhtbFBLBQYAAAAABAAEAPkAAACRAwAAAAA=&#10;" strokecolor="black [3040]" strokeweight="2.25pt"/>
                <v:shape id="Text Box 1112" o:spid="_x0000_s1458" type="#_x0000_t202" style="position:absolute;left:5987;width:24936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Fh8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xYfBAAAA3QAAAA8AAAAAAAAAAAAAAAAAmAIAAGRycy9kb3du&#10;cmV2LnhtbFBLBQYAAAAABAAEAPUAAACGAwAAAAA=&#10;" filled="f" stroked="f">
                  <v:textbox>
                    <w:txbxContent>
                      <w:p w:rsidR="00D85809" w:rsidRPr="00033945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Graph showing Toothbrush colours in a P7 Class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C363C35" wp14:editId="37B08A22">
            <wp:simplePos x="0" y="0"/>
            <wp:positionH relativeFrom="column">
              <wp:posOffset>-82550</wp:posOffset>
            </wp:positionH>
            <wp:positionV relativeFrom="paragraph">
              <wp:posOffset>243205</wp:posOffset>
            </wp:positionV>
            <wp:extent cx="2874645" cy="2576830"/>
            <wp:effectExtent l="0" t="0" r="20955" b="13970"/>
            <wp:wrapNone/>
            <wp:docPr id="1264" name="Chart 1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194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shd w:val="clear" w:color="auto" w:fill="auto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D85DC3" w:rsidRDefault="00D85DC3" w:rsidP="00D85DC3">
      <w:pPr>
        <w:tabs>
          <w:tab w:val="left" w:pos="5103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E0BBFD" wp14:editId="5898C674">
                <wp:simplePos x="0" y="0"/>
                <wp:positionH relativeFrom="column">
                  <wp:posOffset>742315</wp:posOffset>
                </wp:positionH>
                <wp:positionV relativeFrom="paragraph">
                  <wp:posOffset>149802</wp:posOffset>
                </wp:positionV>
                <wp:extent cx="1022985" cy="299085"/>
                <wp:effectExtent l="0" t="0" r="0" b="5715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373B3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 w:rsidRPr="004373B3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BAR GRAPH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BBFD" id="_x0000_s1459" type="#_x0000_t202" style="position:absolute;margin-left:58.45pt;margin-top:11.8pt;width:80.5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HR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" filled="f" stroked="f">
                <v:textbox>
                  <w:txbxContent>
                    <w:p w:rsidR="00D85809" w:rsidRPr="004373B3" w:rsidRDefault="00D85809" w:rsidP="00D85DC3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 w:rsidRPr="004373B3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BAR GRAPH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8023F68" wp14:editId="09476EDF">
                <wp:simplePos x="0" y="0"/>
                <wp:positionH relativeFrom="column">
                  <wp:posOffset>3472815</wp:posOffset>
                </wp:positionH>
                <wp:positionV relativeFrom="paragraph">
                  <wp:posOffset>138026</wp:posOffset>
                </wp:positionV>
                <wp:extent cx="2694214" cy="299085"/>
                <wp:effectExtent l="0" t="0" r="0" b="5715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214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373B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BAR-LINE or SPIKE GRAPH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3F68" id="_x0000_s1460" type="#_x0000_t202" style="position:absolute;margin-left:273.45pt;margin-top:10.85pt;width:212.15pt;height:23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hqu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" filled="f" stroked="f">
                <v:textbox>
                  <w:txbxContent>
                    <w:p w:rsidR="00D85809" w:rsidRPr="004373B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BAR-LINE or SPIKE GRAPH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4751EAE" wp14:editId="6C26BF7E">
                <wp:simplePos x="0" y="0"/>
                <wp:positionH relativeFrom="column">
                  <wp:posOffset>3324283</wp:posOffset>
                </wp:positionH>
                <wp:positionV relativeFrom="paragraph">
                  <wp:posOffset>118745</wp:posOffset>
                </wp:positionV>
                <wp:extent cx="2597785" cy="1441450"/>
                <wp:effectExtent l="0" t="0" r="31115" b="6350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85" cy="1441450"/>
                          <a:chOff x="0" y="0"/>
                          <a:chExt cx="2598304" cy="1441797"/>
                        </a:xfrm>
                      </wpg:grpSpPr>
                      <wps:wsp>
                        <wps:cNvPr id="1116" name="Rectangle 1116"/>
                        <wps:cNvSpPr/>
                        <wps:spPr>
                          <a:xfrm>
                            <a:off x="547254" y="422563"/>
                            <a:ext cx="2051050" cy="10123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Straight Connector 1117"/>
                        <wps:cNvCnPr/>
                        <wps:spPr>
                          <a:xfrm>
                            <a:off x="547254" y="921327"/>
                            <a:ext cx="20510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8" name="Straight Connector 1118"/>
                        <wps:cNvCnPr/>
                        <wps:spPr>
                          <a:xfrm>
                            <a:off x="1558636" y="422563"/>
                            <a:ext cx="0" cy="101923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54" y="0"/>
                            <a:ext cx="942052" cy="42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Greater than 10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982" y="0"/>
                            <a:ext cx="94170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Not greater than 10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254"/>
                            <a:ext cx="547486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Even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8" y="1046018"/>
                            <a:ext cx="491663" cy="3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Odd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27" y="477981"/>
                            <a:ext cx="347621" cy="2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14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1327" y="602672"/>
                            <a:ext cx="339090" cy="24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491" y="443345"/>
                            <a:ext cx="354525" cy="28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16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054" y="505690"/>
                            <a:ext cx="3473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8854" y="630381"/>
                            <a:ext cx="3390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8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18" y="471054"/>
                            <a:ext cx="3543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672" y="1018309"/>
                            <a:ext cx="347621" cy="2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11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472" y="1143000"/>
                            <a:ext cx="3390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17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0709" y="983672"/>
                            <a:ext cx="3543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19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3327" y="1046018"/>
                            <a:ext cx="3390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0472" y="1011381"/>
                            <a:ext cx="3543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9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1EAE" id="Group 1115" o:spid="_x0000_s1461" style="position:absolute;margin-left:261.75pt;margin-top:9.35pt;width:204.55pt;height:113.5pt;z-index:251871232" coordsize="25983,1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">
                <v:rect id="Rectangle 1116" o:spid="_x0000_s1462" style="position:absolute;left:5472;top:4225;width:20511;height:10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58MA&#10;AADdAAAADwAAAGRycy9kb3ducmV2LnhtbERPS2vCQBC+F/oflil4KXWTCqGk2UhpLehJfLTnITtN&#10;gtnZdHeN8d+7guBtPr7nFPPRdGIg51vLCtJpAoK4srrlWsF+9/3yBsIHZI2dZVJwJg/z8vGhwFzb&#10;E29o2IZaxBD2OSpoQuhzKX3VkEE/tT1x5P6sMxgidLXUDk8x3HTyNUkyabDl2NBgT58NVYft0ShY&#10;/ejMb/aH54U/u692mGXrX/5XavI0fryDCDSGu/jmXuo4P00zuH4TT5D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58MAAADdAAAADwAAAAAAAAAAAAAAAACYAgAAZHJzL2Rv&#10;d25yZXYueG1sUEsFBgAAAAAEAAQA9QAAAIgDAAAAAA==&#10;" filled="f" strokecolor="#365f91 [2404]" strokeweight="2.25pt"/>
                <v:line id="Straight Connector 1117" o:spid="_x0000_s1463" style="position:absolute;visibility:visible;mso-wrap-style:square" from="5472,9213" to="25983,9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nJcQAAADdAAAADwAAAGRycy9kb3ducmV2LnhtbERPS4vCMBC+C/sfwgh707SLaKlGkX2A&#10;IrJs3YPHoRnbYjMpTbat/94Iwt7m43vOajOYWnTUusqygngagSDOra64UPB7+pokIJxH1lhbJgU3&#10;crBZv4xWmGrb8w91mS9ECGGXooLS+yaV0uUlGXRT2xAH7mJbgz7AtpC6xT6Em1q+RdFcGqw4NJTY&#10;0HtJ+TX7Mwq2fPj4Pn0em2S+n3Uzf+332blX6nU8bJcgPA3+X/x073SYH8cLeHw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+clxAAAAN0AAAAPAAAAAAAAAAAA&#10;AAAAAKECAABkcnMvZG93bnJldi54bWxQSwUGAAAAAAQABAD5AAAAkgMAAAAA&#10;" strokecolor="#365f91 [2404]" strokeweight="1.5pt"/>
                <v:line id="Straight Connector 1118" o:spid="_x0000_s1464" style="position:absolute;visibility:visible;mso-wrap-style:square" from="15586,4225" to="15586,14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BzV8YAAADdAAAADwAAAGRycy9kb3ducmV2LnhtbESPQWvCQBCF74X+h2UK3uomIiLRVcRW&#10;qEgpjT14HLJjEszOhuw2if/eORR6m+G9ee+b9XZ0jeqpC7VnA+k0AUVceFtzaeDnfHhdggoR2WLj&#10;mQzcKcB28/y0xsz6gb+pz2OpJIRDhgaqGNtM61BU5DBMfUss2tV3DqOsXalth4OEu0bPkmShHdYs&#10;DRW2tK+ouOW/zsCOT29f5/fPdrk4zvt5vA3H/DIYM3kZdytQkcb4b/67/rCCn6aCK9/ICHr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Ac1fGAAAA3QAAAA8AAAAAAAAA&#10;AAAAAAAAoQIAAGRycy9kb3ducmV2LnhtbFBLBQYAAAAABAAEAPkAAACUAwAAAAA=&#10;" strokecolor="#365f91 [2404]" strokeweight="1.5pt"/>
                <v:shape id="_x0000_s1465" type="#_x0000_t202" style="position:absolute;left:5472;width:9421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X9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lpOo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1f2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Greater than 10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6" type="#_x0000_t202" style="position:absolute;left:16209;width:9417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Not greater than 10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7" type="#_x0000_t202" style="position:absolute;top:5472;width:547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RTc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kU3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Even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8" type="#_x0000_t202" style="position:absolute;left:554;top:10460;width:4916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Os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jDzr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Odd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9" type="#_x0000_t202" style="position:absolute;left:6165;top:4779;width:3476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14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0" type="#_x0000_t202" style="position:absolute;left:9213;top:6026;width:3391;height:2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1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MtX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20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1" type="#_x0000_t202" style="position:absolute;left:11914;top:4433;width:3546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T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W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XT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16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2" type="#_x0000_t202" style="position:absolute;left:16140;top:5056;width:3473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O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ma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JOc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2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3" type="#_x0000_t202" style="position:absolute;left:19188;top:6303;width:339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so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k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so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8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4" type="#_x0000_t202" style="position:absolute;left:21890;top:4710;width:3543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0M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jQ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5" type="#_x0000_t202" style="position:absolute;left:6026;top:10183;width:3476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dS8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N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dS8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11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6" type="#_x0000_t202" style="position:absolute;left:9074;top:11430;width:339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iC8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KIL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17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7" type="#_x0000_t202" style="position:absolute;left:11707;top:9836;width:3543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k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Jew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eQ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19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8" type="#_x0000_t202" style="position:absolute;left:16833;top:10460;width:339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Z58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Z58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3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9" type="#_x0000_t202" style="position:absolute;left:20504;top:10113;width:3544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9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58D2D27" wp14:editId="3409E5B2">
                <wp:simplePos x="0" y="0"/>
                <wp:positionH relativeFrom="column">
                  <wp:posOffset>-27305</wp:posOffset>
                </wp:positionH>
                <wp:positionV relativeFrom="paragraph">
                  <wp:posOffset>46355</wp:posOffset>
                </wp:positionV>
                <wp:extent cx="2486025" cy="1649095"/>
                <wp:effectExtent l="0" t="0" r="0" b="27305"/>
                <wp:wrapNone/>
                <wp:docPr id="1134" name="Group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1649095"/>
                          <a:chOff x="0" y="0"/>
                          <a:chExt cx="2486256" cy="1649460"/>
                        </a:xfrm>
                      </wpg:grpSpPr>
                      <wps:wsp>
                        <wps:cNvPr id="1135" name="Oval 1135"/>
                        <wps:cNvSpPr/>
                        <wps:spPr>
                          <a:xfrm>
                            <a:off x="394854" y="284018"/>
                            <a:ext cx="1083310" cy="108331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Oval 1136"/>
                        <wps:cNvSpPr/>
                        <wps:spPr>
                          <a:xfrm>
                            <a:off x="942109" y="284018"/>
                            <a:ext cx="1083310" cy="108331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0" y="6927"/>
                            <a:ext cx="2421467" cy="164253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91" y="69273"/>
                            <a:ext cx="477981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222272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BOYY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0"/>
                            <a:ext cx="823884" cy="51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222272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9 YEARS OLD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18" y="408709"/>
                            <a:ext cx="609138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Kevin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36" y="706582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David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472" y="997527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John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9763" y="561109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Alan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109" y="762000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Peter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163" y="464127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Mark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5509" y="741218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Kevin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891" y="1004455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Claire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1260764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Alison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7291" y="782782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Joy</w:t>
                              </w: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D2D27" id="Group 1134" o:spid="_x0000_s1480" style="position:absolute;margin-left:-2.15pt;margin-top:3.65pt;width:195.75pt;height:129.85pt;z-index:251870208" coordsize="24862,1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">
                <v:oval id="Oval 1135" o:spid="_x0000_s1481" style="position:absolute;left:3948;top:2840;width:10833;height:10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/I8EA&#10;AADdAAAADwAAAGRycy9kb3ducmV2LnhtbERPS4vCMBC+L/gfwgje1tTHqlSjqCB4WvAB4m1oxraY&#10;TEoTbf33RljY23x8z1msWmvEk2pfOlYw6CcgiDOnS84VnE+77xkIH5A1Gsek4EUeVsvO1wJT7Ro+&#10;0PMYchFD2KeooAihSqX0WUEWfd9VxJG7udpiiLDOpa6xieHWyGGSTKTFkmNDgRVtC8rux4dVMN7b&#10;8a95HRq+7ozh7fBip5uLUr1uu56DCNSGf/Gfe6/j/MHoBz7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+fyPBAAAA3QAAAA8AAAAAAAAAAAAAAAAAmAIAAGRycy9kb3du&#10;cmV2LnhtbFBLBQYAAAAABAAEAPUAAACGAwAAAAA=&#10;" filled="f" strokecolor="#243f60 [1604]" strokeweight="2pt"/>
                <v:oval id="Oval 1136" o:spid="_x0000_s1482" style="position:absolute;left:9421;top:2840;width:10833;height:10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hVMAA&#10;AADdAAAADwAAAGRycy9kb3ducmV2LnhtbERPy6rCMBDdC/5DGMGdpnpFpRpFBcGV4APE3dCMbTGZ&#10;lCbX1r83woW7m8N5znLdWiNeVPvSsYLRMAFBnDldcq7getkP5iB8QNZoHJOCN3lYr7qdJabaNXyi&#10;1znkIoawT1FBEUKVSumzgiz6oauII/dwtcUQYZ1LXWMTw62R4ySZSoslx4YCK9oVlD3Pv1bB5GAn&#10;R/M+NXzfG8O78c3Otjel+r12swARqA3/4j/3Qcf5o58pfL+JJ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zhVMAAAADdAAAADwAAAAAAAAAAAAAAAACYAgAAZHJzL2Rvd25y&#10;ZXYueG1sUEsFBgAAAAAEAAQA9QAAAIUDAAAAAA==&#10;" filled="f" strokecolor="#243f60 [1604]" strokeweight="2pt"/>
                <v:rect id="Rectangle 1137" o:spid="_x0000_s1483" style="position:absolute;top:69;width:24214;height:16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hl8QA&#10;AADdAAAADwAAAGRycy9kb3ducmV2LnhtbERP32vCMBB+F/Y/hBv4pqkbzFGN4oTBQCfUTsG3I7m1&#10;3ZpLaaJ2++uNIPh2H9/Pm847W4sTtb5yrGA0TEAQa2cqLhR85e+DVxA+IBusHZOCP/Iwnz30ppga&#10;d+aMTttQiBjCPkUFZQhNKqXXJVn0Q9cQR+7btRZDhG0hTYvnGG5r+ZQkL9JixbGhxIaWJenf7dEq&#10;oN3+J/s/rPRmrRcu42XI3/JPpfqP3WICIlAX7uKb+8PE+aPnMVy/i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YZfEAAAA3QAAAA8AAAAAAAAAAAAAAAAAmAIAAGRycy9k&#10;b3ducmV2LnhtbFBLBQYAAAAABAAEAPUAAACJAwAAAAA=&#10;" filled="f" strokecolor="#243f60 [1604]" strokeweight="2pt"/>
                <v:shape id="_x0000_s1484" type="#_x0000_t202" style="position:absolute;left:484;top:692;width:478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Dc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q4N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222272">
                          <w:rPr>
                            <w:rFonts w:ascii="Comic Sans MS" w:hAnsi="Comic Sans MS"/>
                            <w:b/>
                            <w:sz w:val="20"/>
                          </w:rPr>
                          <w:t>BOYY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5" type="#_x0000_t202" style="position:absolute;left:16002;width:8238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Ll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d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uW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222272">
                          <w:rPr>
                            <w:rFonts w:ascii="Comic Sans MS" w:hAnsi="Comic Sans MS"/>
                            <w:b/>
                            <w:sz w:val="20"/>
                          </w:rPr>
                          <w:t>9 YEARS OLD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6" type="#_x0000_t202" style="position:absolute;left:4364;top:4087;width:6091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Kevin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7" type="#_x0000_t202" style="position:absolute;left:3394;top:7065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07c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8ZJ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nTt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David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8" type="#_x0000_t202" style="position:absolute;left:5264;top:9975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John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9" type="#_x0000_t202" style="position:absolute;left:8797;top:5611;width:6090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PA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P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E8B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Alan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0" type="#_x0000_t202" style="position:absolute;left:9421;top:7620;width:6089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Xd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NMv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nXdc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Peter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1" type="#_x0000_t202" style="position:absolute;left:14131;top:4641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y7s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q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y7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Mark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2" type="#_x0000_t202" style="position:absolute;left:14755;top:7412;width:608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Kevin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3" type="#_x0000_t202" style="position:absolute;left:13438;top:10044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JA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0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tJA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Claire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4" type="#_x0000_t202" style="position:absolute;left:17456;top:12607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cM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N1w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Alison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5" type="#_x0000_t202" style="position:absolute;left:18772;top:7827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468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vkj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468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Joy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BD9DCD" wp14:editId="575BADE5">
                <wp:simplePos x="0" y="0"/>
                <wp:positionH relativeFrom="column">
                  <wp:posOffset>4019550</wp:posOffset>
                </wp:positionH>
                <wp:positionV relativeFrom="paragraph">
                  <wp:posOffset>50165</wp:posOffset>
                </wp:positionV>
                <wp:extent cx="1692275" cy="299085"/>
                <wp:effectExtent l="0" t="0" r="0" b="5715"/>
                <wp:wrapNone/>
                <wp:docPr id="1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373B3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CARROLL DIAGRAM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9DCD" id="_x0000_s1496" type="#_x0000_t202" style="position:absolute;margin-left:316.5pt;margin-top:3.95pt;width:133.25pt;height:23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8Suw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" filled="f" stroked="f">
                <v:textbox>
                  <w:txbxContent>
                    <w:p w:rsidR="00D85809" w:rsidRPr="004373B3" w:rsidRDefault="00D85809" w:rsidP="00D85DC3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CARROLL DIAGRAM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32AFDBC" wp14:editId="53550371">
                <wp:simplePos x="0" y="0"/>
                <wp:positionH relativeFrom="column">
                  <wp:posOffset>507365</wp:posOffset>
                </wp:positionH>
                <wp:positionV relativeFrom="paragraph">
                  <wp:posOffset>71120</wp:posOffset>
                </wp:positionV>
                <wp:extent cx="1414780" cy="299085"/>
                <wp:effectExtent l="0" t="0" r="0" b="5715"/>
                <wp:wrapNone/>
                <wp:docPr id="1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373B3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VENN DIAGRAM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FDBC" id="_x0000_s1497" type="#_x0000_t202" style="position:absolute;margin-left:39.95pt;margin-top:5.6pt;width:111.4pt;height:23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UR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" filled="f" stroked="f">
                <v:textbox>
                  <w:txbxContent>
                    <w:p w:rsidR="00D85809" w:rsidRPr="004373B3" w:rsidRDefault="00D85809" w:rsidP="00D85DC3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VENN DIAGRAM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71E07C" wp14:editId="4EBDFE77">
                <wp:simplePos x="0" y="0"/>
                <wp:positionH relativeFrom="column">
                  <wp:posOffset>309000</wp:posOffset>
                </wp:positionH>
                <wp:positionV relativeFrom="paragraph">
                  <wp:posOffset>190096</wp:posOffset>
                </wp:positionV>
                <wp:extent cx="2493082" cy="482624"/>
                <wp:effectExtent l="0" t="0" r="0" b="0"/>
                <wp:wrapNone/>
                <wp:docPr id="115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82" cy="482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339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Graph showing Temperatures during a 12 hour period on 4</w:t>
                            </w:r>
                            <w:r w:rsidRPr="003F1F95">
                              <w:rPr>
                                <w:rFonts w:ascii="Comic Sans MS" w:hAnsi="Comic Sans MS"/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January</w:t>
                            </w:r>
                          </w:p>
                          <w:p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1E07C" id="Text Box 1152" o:spid="_x0000_s1498" type="#_x0000_t202" style="position:absolute;margin-left:24.35pt;margin-top:14.95pt;width:196.3pt;height:3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sSvAIAAMg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" filled="f" stroked="f">
                <v:textbox>
                  <w:txbxContent>
                    <w:p w:rsidR="00D85809" w:rsidRPr="00033945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Graph showing Temperatures during a 12 hour period on 4</w:t>
                      </w:r>
                      <w:r w:rsidRPr="003F1F95">
                        <w:rPr>
                          <w:rFonts w:ascii="Comic Sans MS" w:hAnsi="Comic Sans MS"/>
                          <w:b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January</w:t>
                      </w: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D7FA2A" wp14:editId="1DA4FC6B">
                <wp:simplePos x="0" y="0"/>
                <wp:positionH relativeFrom="column">
                  <wp:posOffset>18357</wp:posOffset>
                </wp:positionH>
                <wp:positionV relativeFrom="paragraph">
                  <wp:posOffset>243840</wp:posOffset>
                </wp:positionV>
                <wp:extent cx="317500" cy="283210"/>
                <wp:effectExtent l="0" t="0" r="0" b="2540"/>
                <wp:wrapNone/>
                <wp:docPr id="115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7FA2A" id="Text Box 1153" o:spid="_x0000_s1499" type="#_x0000_t202" style="position:absolute;margin-left:1.45pt;margin-top:19.2pt;width:25pt;height:22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8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693" w:tblpY="172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D746292" wp14:editId="54F662BD">
                      <wp:simplePos x="0" y="0"/>
                      <wp:positionH relativeFrom="column">
                        <wp:posOffset>282121</wp:posOffset>
                      </wp:positionH>
                      <wp:positionV relativeFrom="paragraph">
                        <wp:posOffset>150041</wp:posOffset>
                      </wp:positionV>
                      <wp:extent cx="364944" cy="576943"/>
                      <wp:effectExtent l="0" t="0" r="35560" b="33020"/>
                      <wp:wrapNone/>
                      <wp:docPr id="1154" name="Straight Connector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4944" cy="57694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FF4539" id="Straight Connector 1154" o:spid="_x0000_s1026" style="position:absolute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11.8pt" to="50.9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shd w:val="clear" w:color="auto" w:fill="auto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B36D57D" wp14:editId="51A8D44E">
                      <wp:simplePos x="0" y="0"/>
                      <wp:positionH relativeFrom="column">
                        <wp:posOffset>-68179</wp:posOffset>
                      </wp:positionH>
                      <wp:positionV relativeFrom="paragraph">
                        <wp:posOffset>176129</wp:posOffset>
                      </wp:positionV>
                      <wp:extent cx="356937" cy="349685"/>
                      <wp:effectExtent l="0" t="0" r="24130" b="31750"/>
                      <wp:wrapNone/>
                      <wp:docPr id="1155" name="Straight Connector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6937" cy="34968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E1E821" id="Straight Connector 1155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3.85pt" to="22.7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4E5A181" wp14:editId="0871C4A8">
                      <wp:simplePos x="0" y="0"/>
                      <wp:positionH relativeFrom="column">
                        <wp:posOffset>-71664</wp:posOffset>
                      </wp:positionH>
                      <wp:positionV relativeFrom="paragraph">
                        <wp:posOffset>173264</wp:posOffset>
                      </wp:positionV>
                      <wp:extent cx="353876" cy="190500"/>
                      <wp:effectExtent l="0" t="0" r="27305" b="19050"/>
                      <wp:wrapNone/>
                      <wp:docPr id="1156" name="Straight Connector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876" cy="1905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B18FC5" id="Straight Connector 1156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3.65pt" to="22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F921F00" wp14:editId="73BBFECA">
                      <wp:simplePos x="0" y="0"/>
                      <wp:positionH relativeFrom="column">
                        <wp:posOffset>269413</wp:posOffset>
                      </wp:positionH>
                      <wp:positionV relativeFrom="paragraph">
                        <wp:posOffset>160366</wp:posOffset>
                      </wp:positionV>
                      <wp:extent cx="381404" cy="207819"/>
                      <wp:effectExtent l="0" t="0" r="19050" b="20955"/>
                      <wp:wrapNone/>
                      <wp:docPr id="1157" name="Straight Connector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404" cy="207819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EA09DF" id="Straight Connector 1157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12.65pt" to="51.2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E2A89A4" wp14:editId="10EF0E9B">
                      <wp:simplePos x="0" y="0"/>
                      <wp:positionH relativeFrom="column">
                        <wp:posOffset>270009</wp:posOffset>
                      </wp:positionH>
                      <wp:positionV relativeFrom="paragraph">
                        <wp:posOffset>3142</wp:posOffset>
                      </wp:positionV>
                      <wp:extent cx="360947" cy="539750"/>
                      <wp:effectExtent l="0" t="0" r="20320" b="31750"/>
                      <wp:wrapNone/>
                      <wp:docPr id="1158" name="Straight Connector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0947" cy="5397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71DA7F" id="Straight Connector 1158" o:spid="_x0000_s1026" style="position:absolute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5pt,.25pt" to="49.6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E10025C" wp14:editId="07376A27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171918</wp:posOffset>
                      </wp:positionV>
                      <wp:extent cx="346364" cy="0"/>
                      <wp:effectExtent l="0" t="0" r="15875" b="19050"/>
                      <wp:wrapNone/>
                      <wp:docPr id="1159" name="Straight Connector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3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3B5A88" id="Straight Connector 1159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13.55pt" to="49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" strokecolor="black [3040]" strokeweight="1.5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3F00EC4" wp14:editId="5B7362AC">
                      <wp:simplePos x="0" y="0"/>
                      <wp:positionH relativeFrom="column">
                        <wp:posOffset>47798</wp:posOffset>
                      </wp:positionH>
                      <wp:positionV relativeFrom="paragraph">
                        <wp:posOffset>341399</wp:posOffset>
                      </wp:positionV>
                      <wp:extent cx="456565" cy="436418"/>
                      <wp:effectExtent l="0" t="0" r="0" b="1905"/>
                      <wp:wrapNone/>
                      <wp:docPr id="1160" name="Text Box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00EC4" id="Text Box 1160" o:spid="_x0000_s1500" type="#_x0000_t202" style="position:absolute;margin-left:3.75pt;margin-top:26.9pt;width:35.95pt;height:34.3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49D48DB" wp14:editId="5100FABC">
                      <wp:simplePos x="0" y="0"/>
                      <wp:positionH relativeFrom="column">
                        <wp:posOffset>46932</wp:posOffset>
                      </wp:positionH>
                      <wp:positionV relativeFrom="paragraph">
                        <wp:posOffset>333375</wp:posOffset>
                      </wp:positionV>
                      <wp:extent cx="456565" cy="436245"/>
                      <wp:effectExtent l="0" t="0" r="0" b="1905"/>
                      <wp:wrapNone/>
                      <wp:docPr id="1161" name="Text Box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D48DB" id="Text Box 1161" o:spid="_x0000_s1501" type="#_x0000_t202" style="position:absolute;margin-left:3.7pt;margin-top:26.25pt;width:35.95pt;height:34.3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LpvA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D9FDDD5" wp14:editId="690DFE8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2" name="Text Box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FDDD5" id="Text Box 1162" o:spid="_x0000_s1502" type="#_x0000_t202" style="position:absolute;margin-left:4.8pt;margin-top:26.85pt;width:35.95pt;height:34.3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noProof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8EB870B" wp14:editId="5EA89BB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3" name="Text Box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B870B" id="Text Box 1163" o:spid="_x0000_s1503" type="#_x0000_t202" style="position:absolute;margin-left:5.9pt;margin-top:26.85pt;width:35.95pt;height:34.3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569C852" wp14:editId="46369E4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4" name="Text Box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10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9C852" id="Text Box 1164" o:spid="_x0000_s1504" type="#_x0000_t202" style="position:absolute;margin-left:3.85pt;margin-top:26.85pt;width:35.95pt;height:34.3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UIbuw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10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8639F67" wp14:editId="60E70B6E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5" name="Text Box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12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noon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39F67" id="Text Box 1165" o:spid="_x0000_s1505" type="#_x0000_t202" style="position:absolute;margin-left:6.5pt;margin-top:26.85pt;width:35.95pt;height:34.3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X6vA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12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noon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AAE7313" wp14:editId="318159E6">
                      <wp:simplePos x="0" y="0"/>
                      <wp:positionH relativeFrom="column">
                        <wp:posOffset>53282</wp:posOffset>
                      </wp:positionH>
                      <wp:positionV relativeFrom="paragraph">
                        <wp:posOffset>333375</wp:posOffset>
                      </wp:positionV>
                      <wp:extent cx="456565" cy="436245"/>
                      <wp:effectExtent l="0" t="0" r="0" b="1905"/>
                      <wp:wrapNone/>
                      <wp:docPr id="1166" name="Text Box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  <w:p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pm</w:t>
                                  </w:r>
                                </w:p>
                                <w:p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E7313" id="Text Box 1166" o:spid="_x0000_s1506" type="#_x0000_t202" style="position:absolute;margin-left:4.2pt;margin-top:26.25pt;width:35.95pt;height:34.3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H/vA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B9E623" wp14:editId="08BE98FF">
                <wp:simplePos x="0" y="0"/>
                <wp:positionH relativeFrom="column">
                  <wp:posOffset>-3245485</wp:posOffset>
                </wp:positionH>
                <wp:positionV relativeFrom="paragraph">
                  <wp:posOffset>198813</wp:posOffset>
                </wp:positionV>
                <wp:extent cx="456462" cy="2139798"/>
                <wp:effectExtent l="0" t="0" r="0" b="0"/>
                <wp:wrapNone/>
                <wp:docPr id="1209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62" cy="2139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339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Temperature ºC</w:t>
                            </w:r>
                          </w:p>
                          <w:p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9E623" id="Text Box 1209" o:spid="_x0000_s1507" type="#_x0000_t202" style="position:absolute;margin-left:-255.55pt;margin-top:15.65pt;width:35.95pt;height:168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" filled="f" stroked="f">
                <v:textbox style="layout-flow:vertical;mso-layout-flow-alt:bottom-to-top">
                  <w:txbxContent>
                    <w:p w:rsidR="00D85809" w:rsidRPr="00033945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Temperature ºC</w:t>
                      </w: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3001EAB" wp14:editId="06A54A29">
                <wp:simplePos x="0" y="0"/>
                <wp:positionH relativeFrom="column">
                  <wp:posOffset>-3040380</wp:posOffset>
                </wp:positionH>
                <wp:positionV relativeFrom="paragraph">
                  <wp:posOffset>131445</wp:posOffset>
                </wp:positionV>
                <wp:extent cx="455930" cy="2139315"/>
                <wp:effectExtent l="0" t="0" r="0" b="0"/>
                <wp:wrapNone/>
                <wp:docPr id="1210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0339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  <w:p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01EAB" id="Text Box 1210" o:spid="_x0000_s1508" type="#_x0000_t202" style="position:absolute;margin-left:-239.4pt;margin-top:10.35pt;width:35.9pt;height:168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" filled="f" stroked="f">
                <v:textbox style="layout-flow:vertical;mso-layout-flow-alt:bottom-to-top">
                  <w:txbxContent>
                    <w:p w:rsidR="00D85809" w:rsidRPr="00033945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8F67E8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4A6296A9" wp14:editId="433A9D86">
                <wp:simplePos x="0" y="0"/>
                <wp:positionH relativeFrom="column">
                  <wp:posOffset>3218477</wp:posOffset>
                </wp:positionH>
                <wp:positionV relativeFrom="paragraph">
                  <wp:posOffset>9796</wp:posOffset>
                </wp:positionV>
                <wp:extent cx="3091815" cy="1945640"/>
                <wp:effectExtent l="0" t="0" r="0" b="16510"/>
                <wp:wrapNone/>
                <wp:docPr id="1167" name="Group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815" cy="1945640"/>
                          <a:chOff x="0" y="0"/>
                          <a:chExt cx="3091815" cy="1945640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0"/>
                            <a:ext cx="3017520" cy="19456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470150" y="19685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2470150" y="58420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470150" y="97790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470150" y="137160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Block Arc 1173"/>
                        <wps:cNvSpPr/>
                        <wps:spPr>
                          <a:xfrm rot="16200000">
                            <a:off x="2203450" y="-50800"/>
                            <a:ext cx="518160" cy="1258570"/>
                          </a:xfrm>
                          <a:prstGeom prst="blockArc">
                            <a:avLst>
                              <a:gd name="adj1" fmla="val 10736822"/>
                              <a:gd name="adj2" fmla="val 0"/>
                              <a:gd name="adj3" fmla="val 25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Block Arc 1174"/>
                        <wps:cNvSpPr/>
                        <wps:spPr>
                          <a:xfrm rot="16200000">
                            <a:off x="2203450" y="749300"/>
                            <a:ext cx="518160" cy="1258570"/>
                          </a:xfrm>
                          <a:prstGeom prst="blockArc">
                            <a:avLst>
                              <a:gd name="adj1" fmla="val 10736822"/>
                              <a:gd name="adj2" fmla="val 0"/>
                              <a:gd name="adj3" fmla="val 25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Block Arc 1175"/>
                        <wps:cNvSpPr/>
                        <wps:spPr>
                          <a:xfrm rot="16200000">
                            <a:off x="1358900" y="127000"/>
                            <a:ext cx="969010" cy="1703070"/>
                          </a:xfrm>
                          <a:prstGeom prst="blockArc">
                            <a:avLst>
                              <a:gd name="adj1" fmla="val 10642808"/>
                              <a:gd name="adj2" fmla="val 211126"/>
                              <a:gd name="adj3" fmla="val 1717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Straight Connector 1176"/>
                        <wps:cNvCnPr/>
                        <wps:spPr>
                          <a:xfrm flipH="1" flipV="1">
                            <a:off x="279400" y="908050"/>
                            <a:ext cx="711701" cy="802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7" name="Straight Connector 1177"/>
                        <wps:cNvCnPr/>
                        <wps:spPr>
                          <a:xfrm flipH="1" flipV="1">
                            <a:off x="279400" y="1054100"/>
                            <a:ext cx="711701" cy="802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816100" y="508000"/>
                            <a:ext cx="77470" cy="142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816100" y="1308100"/>
                            <a:ext cx="77653" cy="1426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977900" y="927100"/>
                            <a:ext cx="45719" cy="1283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Isosceles Triangle 1181"/>
                        <wps:cNvSpPr/>
                        <wps:spPr>
                          <a:xfrm>
                            <a:off x="2571750" y="222250"/>
                            <a:ext cx="99831" cy="86061"/>
                          </a:xfrm>
                          <a:prstGeom prst="triangle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444750" y="336550"/>
                            <a:ext cx="55325" cy="1029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432050" y="723900"/>
                            <a:ext cx="55245" cy="102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444750" y="1130300"/>
                            <a:ext cx="55245" cy="102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444750" y="1517650"/>
                            <a:ext cx="55245" cy="102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Right Triangle 1186"/>
                        <wps:cNvSpPr/>
                        <wps:spPr>
                          <a:xfrm>
                            <a:off x="2673350" y="438150"/>
                            <a:ext cx="138511" cy="80010"/>
                          </a:xfrm>
                          <a:prstGeom prst="rtTriangle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Right Triangle 1187"/>
                        <wps:cNvSpPr/>
                        <wps:spPr>
                          <a:xfrm rot="15236460" flipH="1">
                            <a:off x="2743200" y="273050"/>
                            <a:ext cx="109114" cy="84525"/>
                          </a:xfrm>
                          <a:prstGeom prst="rtTriangl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Right Triangle 1188"/>
                        <wps:cNvSpPr/>
                        <wps:spPr>
                          <a:xfrm>
                            <a:off x="2527300" y="628650"/>
                            <a:ext cx="122945" cy="141386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Isosceles Triangle 1189"/>
                        <wps:cNvSpPr/>
                        <wps:spPr>
                          <a:xfrm>
                            <a:off x="2711450" y="787400"/>
                            <a:ext cx="151528" cy="13062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Oval 1190"/>
                        <wps:cNvSpPr/>
                        <wps:spPr>
                          <a:xfrm>
                            <a:off x="2527300" y="1047750"/>
                            <a:ext cx="87598" cy="8759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686050" y="1047750"/>
                            <a:ext cx="163679" cy="70526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2628900" y="1187450"/>
                            <a:ext cx="113724" cy="113724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2540000" y="1416050"/>
                            <a:ext cx="113665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Oval 1194"/>
                        <wps:cNvSpPr/>
                        <wps:spPr>
                          <a:xfrm>
                            <a:off x="2736850" y="1416050"/>
                            <a:ext cx="102363" cy="10236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Parallelogram 1195"/>
                        <wps:cNvSpPr/>
                        <wps:spPr>
                          <a:xfrm>
                            <a:off x="2527300" y="1600200"/>
                            <a:ext cx="122555" cy="113724"/>
                          </a:xfrm>
                          <a:prstGeom prst="parallelogram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736850" y="1574800"/>
                            <a:ext cx="72406" cy="1387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 rot="20584175">
                            <a:off x="1708150" y="158115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Straight Connector 1198"/>
                        <wps:cNvCnPr/>
                        <wps:spPr>
                          <a:xfrm>
                            <a:off x="1619250" y="1568450"/>
                            <a:ext cx="328876" cy="1367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9" name="Straight Connector 1199"/>
                        <wps:cNvCnPr/>
                        <wps:spPr>
                          <a:xfrm flipH="1">
                            <a:off x="1695450" y="1517650"/>
                            <a:ext cx="161339" cy="2650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0" name="Rectangle 1200"/>
                        <wps:cNvSpPr/>
                        <wps:spPr>
                          <a:xfrm rot="20584175">
                            <a:off x="1651000" y="110490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 rot="20584175">
                            <a:off x="1530350" y="33655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 rot="20584175">
                            <a:off x="1619250" y="74930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>
                            <a:off x="1530350" y="742950"/>
                            <a:ext cx="328295" cy="136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H="1">
                            <a:off x="1606550" y="685800"/>
                            <a:ext cx="161290" cy="2647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Isosceles Triangle 1205"/>
                        <wps:cNvSpPr/>
                        <wps:spPr>
                          <a:xfrm>
                            <a:off x="666750" y="647700"/>
                            <a:ext cx="254285" cy="21968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Isosceles Triangle 1206"/>
                        <wps:cNvSpPr/>
                        <wps:spPr>
                          <a:xfrm>
                            <a:off x="654050" y="1117600"/>
                            <a:ext cx="254000" cy="21907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Straight Connector 1207"/>
                        <wps:cNvCnPr/>
                        <wps:spPr>
                          <a:xfrm>
                            <a:off x="615950" y="1168400"/>
                            <a:ext cx="328295" cy="136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Straight Connector 1208"/>
                        <wps:cNvCnPr/>
                        <wps:spPr>
                          <a:xfrm flipH="1">
                            <a:off x="692150" y="1117600"/>
                            <a:ext cx="161290" cy="2647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C1451" id="Group 1167" o:spid="_x0000_s1026" style="position:absolute;margin-left:253.4pt;margin-top:.75pt;width:243.45pt;height:153.2pt;z-index:251897856" coordsize="30918,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">
                <v:rect id="Rectangle 1168" o:spid="_x0000_s1027" style="position:absolute;width:30175;height:19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rSMQA&#10;AADdAAAADwAAAGRycy9kb3ducmV2LnhtbESPT2vCQBDF7wW/wzJCb3WjBZHoKiJIa0/1/3XIjkkw&#10;Oxuya0y+fedQ8DbDe/PebxarzlWqpSaUng2MRwko4szbknMDp+P2YwYqRGSLlWcy0FOA1XLwtsDU&#10;+ifvqT3EXEkIhxQNFDHWqdYhK8hhGPmaWLSbbxxGWZtc2wafEu4qPUmSqXZYsjQUWNOmoOx+eDgD&#10;53bH+ieEOLl8rn+/rpvel/vemPdht56DitTFl/n/+tsK/ngquPKNj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q0jEAAAA3QAAAA8AAAAAAAAAAAAAAAAAmAIAAGRycy9k&#10;b3ducmV2LnhtbFBLBQYAAAAABAAEAPUAAACJAwAAAAA=&#10;" filled="f" strokecolor="black [3200]" strokeweight="2pt"/>
                <v:rect id="Rectangle 1169" o:spid="_x0000_s1028" style="position:absolute;left:24701;top:1968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JQ8QA&#10;AADdAAAADwAAAGRycy9kb3ducmV2LnhtbERPTWsCMRC9F/wPYYReRLN6ELs1igjqUlDQ6sHbsBk3&#10;SzeTsEl1++9NodDbPN7nzJedbcSd2lA7VjAeZSCIS6drrhScPzfDGYgQkTU2jknBDwVYLnovc8y1&#10;e/CR7qdYiRTCIUcFJkafSxlKQxbDyHnixN1cazEm2FZSt/hI4baRkyybSos1pwaDntaGyq/Tt1Ww&#10;2ZnBSn7sL74Ih5udFH67G1yVeu13q3cQkbr4L/5zFzrNH0/f4Pebd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iUPEAAAA3QAAAA8AAAAAAAAAAAAAAAAAmAIAAGRycy9k&#10;b3ducmV2LnhtbFBLBQYAAAAABAAEAPUAAACJAwAAAAA=&#10;" filled="f" strokecolor="black [3213]" strokeweight="2pt"/>
                <v:rect id="Rectangle 1170" o:spid="_x0000_s1029" style="position:absolute;left:24701;top:5842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2A8cA&#10;AADdAAAADwAAAGRycy9kb3ducmV2LnhtbESPQWsCMRCF74X+hzCFXqRm9dDK1igiqEuhBbUevA2b&#10;cbN0MwmbVLf/vnMo9DbDe/PeN/Pl4Dt1pT61gQ1MxgUo4jrYlhsDn8fN0wxUysgWu8Bk4IcSLBf3&#10;d3Msbbjxnq6H3CgJ4VSiAZdzLLVOtSOPaRwisWiX0HvMsvaNtj3eJNx3eloUz9pjy9LgMNLaUf11&#10;+PYGNjs3Wum391Os0sfFT6u43Y3Oxjw+DKtXUJmG/G/+u66s4E9e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tgPHAAAA3QAAAA8AAAAAAAAAAAAAAAAAmAIAAGRy&#10;cy9kb3ducmV2LnhtbFBLBQYAAAAABAAEAPUAAACMAwAAAAA=&#10;" filled="f" strokecolor="black [3213]" strokeweight="2pt"/>
                <v:rect id="Rectangle 1171" o:spid="_x0000_s1030" style="position:absolute;left:24701;top:9779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TmMQA&#10;AADdAAAADwAAAGRycy9kb3ducmV2LnhtbERPTWsCMRC9F/wPYYReRLProS2rUURQl0ILtfXgbdiM&#10;m8XNJGyibv99Iwi9zeN9znzZ21ZcqQuNYwX5JANBXDndcK3g53szfgMRIrLG1jEp+KUAy8XgaY6F&#10;djf+ous+1iKFcChQgYnRF1KGypDFMHGeOHEn11mMCXa11B3eUrht5TTLXqTFhlODQU9rQ9V5f7EK&#10;NjszWsn3j4Mvw+fJTku/3Y2OSj0P+9UMRKQ+/osf7lKn+flrDv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BE5jEAAAA3QAAAA8AAAAAAAAAAAAAAAAAmAIAAGRycy9k&#10;b3ducmV2LnhtbFBLBQYAAAAABAAEAPUAAACJAwAAAAA=&#10;" filled="f" strokecolor="black [3213]" strokeweight="2pt"/>
                <v:rect id="Rectangle 1172" o:spid="_x0000_s1031" style="position:absolute;left:24701;top:13716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N78QA&#10;AADdAAAADwAAAGRycy9kb3ducmV2LnhtbERPTWsCMRC9F/wPYYReRLPuoS2rUURQl0ILtfXgbdiM&#10;m8XNJGyibv99Iwi9zeN9znzZ21ZcqQuNYwXTSQaCuHK64VrBz/dm/AYiRGSNrWNS8EsBlovB0xwL&#10;7W78Rdd9rEUK4VCgAhOjL6QMlSGLYeI8ceJOrrMYE+xqqTu8pXDbyjzLXqTFhlODQU9rQ9V5f7EK&#10;NjszWsn3j4Mvw+fJ5qXf7kZHpZ6H/WoGIlIf/8UPd6nT/OlrDv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je/EAAAA3QAAAA8AAAAAAAAAAAAAAAAAmAIAAGRycy9k&#10;b3ducmV2LnhtbFBLBQYAAAAABAAEAPUAAACJAwAAAAA=&#10;" filled="f" strokecolor="black [3213]" strokeweight="2pt"/>
                <v:shape id="Block Arc 1173" o:spid="_x0000_s1032" style="position:absolute;left:22034;top:-508;width:5181;height:12586;rotation:-90;visibility:visible;mso-wrap-style:square;v-text-anchor:middle" coordsize="518160,125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vxcEA&#10;AADdAAAADwAAAGRycy9kb3ducmV2LnhtbERPS2rDMBDdB3oHMYXsEjktxMGNbNpAoLt82gMM1tRW&#10;K42MpdrO7aNAILt5vO9sq8lZMVAfjGcFq2UGgrj22nCj4Ptrv9iACBFZo/VMCi4UoCqfZlsstB/5&#10;RMM5NiKFcChQQRtjV0gZ6pYchqXviBP343uHMcG+kbrHMYU7K1+ybC0dGk4NLXa0a6n+O/87BYan&#10;D7szuc82eTjy7zAe7H5Uav48vb+BiDTFh/ju/tRp/ip/hd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b8XBAAAA3QAAAA8AAAAAAAAAAAAAAAAAmAIAAGRycy9kb3du&#10;cmV2LnhtbFBLBQYAAAAABAAEAPUAAACGAwAAAAA=&#10;" path="m7,634047c-397,504277,15726,377378,46169,270731,147962,-85873,364303,-91114,469004,260487v31954,107307,49156,236365,49156,368798l388620,629285v,-71457,-3972,-142083,-11649,-207114c330515,28615,185204,33025,140358,429351v-7219,63796,-10903,132706,-10817,202315l7,634047xe" filled="f" strokecolor="black [3213]" strokeweight="2pt">
                  <v:path arrowok="t" o:connecttype="custom" o:connectlocs="7,634047;46169,270731;469004,260487;518160,629285;388620,629285;376971,422171;140358,429351;129541,631666;7,634047" o:connectangles="0,0,0,0,0,0,0,0,0"/>
                </v:shape>
                <v:shape id="Block Arc 1174" o:spid="_x0000_s1033" style="position:absolute;left:22034;top:7493;width:5181;height:12586;rotation:-90;visibility:visible;mso-wrap-style:square;v-text-anchor:middle" coordsize="518160,125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3scEA&#10;AADdAAAADwAAAGRycy9kb3ducmV2LnhtbERPS2rDMBDdB3oHMYXsEjmlxMGNbNpAoLt82gMM1tRW&#10;K42MpdrO7aNAILt5vO9sq8lZMVAfjGcFq2UGgrj22nCj4Ptrv9iACBFZo/VMCi4UoCqfZlsstB/5&#10;RMM5NiKFcChQQRtjV0gZ6pYchqXviBP343uHMcG+kbrHMYU7K1+ybC0dGk4NLXa0a6n+O/87BYan&#10;D7szuc82eTjy7zAe7H5Uav48vb+BiDTFh/ju/tRp/ip/hd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97HBAAAA3QAAAA8AAAAAAAAAAAAAAAAAmAIAAGRycy9kb3du&#10;cmV2LnhtbFBLBQYAAAAABAAEAPUAAACGAwAAAAA=&#10;" path="m7,634047c-397,504277,15726,377378,46169,270731,147962,-85873,364303,-91114,469004,260487v31954,107307,49156,236365,49156,368798l388620,629285v,-71457,-3972,-142083,-11649,-207114c330515,28615,185204,33025,140358,429351v-7219,63796,-10903,132706,-10817,202315l7,634047xe" filled="f" strokecolor="black [3213]" strokeweight="2pt">
                  <v:path arrowok="t" o:connecttype="custom" o:connectlocs="7,634047;46169,270731;469004,260487;518160,629285;388620,629285;376971,422171;140358,429351;129541,631666;7,634047" o:connectangles="0,0,0,0,0,0,0,0,0"/>
                </v:shape>
                <v:shape id="Block Arc 1175" o:spid="_x0000_s1034" style="position:absolute;left:13589;top:1269;width:9690;height:17031;rotation:-90;visibility:visible;mso-wrap-style:square;v-text-anchor:middle" coordsize="969010,170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PBMMA&#10;AADdAAAADwAAAGRycy9kb3ducmV2LnhtbERP32vCMBB+H+x/CDfwTdNOtmk1yhgMBzJlVfD1aM62&#10;2FxCErX77xdB2Nt9fD9vvuxNJy7kQ2tZQT7KQBBXVrdcK9jvPocTECEia+wsk4JfCrBcPD7MsdD2&#10;yj90KWMtUgiHAhU0MbpCylA1ZDCMrCNO3NF6gzFBX0vt8ZrCTSefs+xVGmw5NTTo6KOh6lSejQI+&#10;TG1ZufM2/55u3Ko7+tXYrpUaPPXvMxCR+vgvvru/dJqfv73A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SPBMMAAADdAAAADwAAAAAAAAAAAAAAAACYAgAAZHJzL2Rv&#10;d25yZXYueG1sUEsFBgAAAAAEAAQA9QAAAIgDAAAAAA==&#10;" path="m164,873697c-3212,645798,45549,425036,135530,260831,328455,-91233,650042,-86221,839385,271800v87306,165083,133813,384265,129329,609509l802453,871086c804522,714951,781759,561980,737936,437527,612024,79950,363158,75345,234412,428209,188936,552849,164934,707599,166497,866086l164,873697xe" filled="f" strokecolor="black [3213]" strokeweight="2pt">
                  <v:path arrowok="t" o:connecttype="custom" o:connectlocs="164,873697;135530,260831;839385,271800;968714,881309;802453,871086;737936,437527;234412,428209;166497,866086;164,873697" o:connectangles="0,0,0,0,0,0,0,0,0"/>
                </v:shape>
                <v:line id="Straight Connector 1176" o:spid="_x0000_s1035" style="position:absolute;flip:x y;visibility:visible;mso-wrap-style:square" from="2794,9080" to="9911,9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9DEsQAAADdAAAADwAAAGRycy9kb3ducmV2LnhtbERP3WrCMBS+H+wdwhF2MzRNByrVKFNY&#10;t4E3cz7AoTm2xeSkNpl2b78Iwu7Ox/d7luvBWXGhPrSeNahJBoK48qblWsPh+208BxEiskHrmTT8&#10;UoD16vFhiYXxV/6iyz7WIoVwKFBDE2NXSBmqhhyGie+IE3f0vcOYYF9L0+M1hTsr8yybSoctp4YG&#10;O9o2VJ32P07Di3pW5W5TRutP77NPu83Ls8q1fhoNrwsQkYb4L767P0yar2ZTuH2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X0MSxAAAAN0AAAAPAAAAAAAAAAAA&#10;AAAAAKECAABkcnMvZG93bnJldi54bWxQSwUGAAAAAAQABAD5AAAAkgMAAAAA&#10;" strokecolor="black [3040]" strokeweight="1.5pt"/>
                <v:line id="Straight Connector 1177" o:spid="_x0000_s1036" style="position:absolute;flip:x y;visibility:visible;mso-wrap-style:square" from="2794,10541" to="9911,10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ZUMEAAADdAAAADwAAAGRycy9kb3ducmV2LnhtbERPS4vCMBC+C/6HMIK3NbWISjWKDwSv&#10;uop6G5uxrTaT0kTt/vvNwoK3+fieM503phQvql1hWUG/F4EgTq0uOFNw+N58jUE4j6yxtEwKfsjB&#10;fNZuTTHR9s07eu19JkIIuwQV5N5XiZQuzcmg69mKOHA3Wxv0AdaZ1DW+Q7gpZRxFQ2mw4NCQY0Wr&#10;nNLH/mkUVOwG8eV6Wl7KLPbbwXEtx+e7Ut1Os5iA8NT4j/jfvdVhfn80gr9vwgly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sNlQwQAAAN0AAAAPAAAAAAAAAAAAAAAA&#10;AKECAABkcnMvZG93bnJldi54bWxQSwUGAAAAAAQABAD5AAAAjwMAAAAA&#10;" strokeweight="1.5pt"/>
                <v:rect id="Rectangle 1178" o:spid="_x0000_s1037" style="position:absolute;left:18161;top:5080;width:774;height:1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DN8YA&#10;AADdAAAADwAAAGRycy9kb3ducmV2LnhtbESPQW/CMAyF70j8h8hIu0EKE3TqCAihDTFu69adrcZr&#10;qzVOaQJ0/34+TOJm6z2/93m9HVyrrtSHxrOB+SwBRVx623Bl4PPjdfoEKkRki61nMvBLAbab8WiN&#10;mfU3fqdrHislIRwyNFDH2GVah7Imh2HmO2LRvn3vMMraV9r2eJNw1+pFkqy0w4alocaO9jWVP/nF&#10;Gbgs07eX4et8eCySIj0V7fIYD50xD5Nh9wwq0hDv5v/roxX8eSq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oDN8YAAADdAAAADwAAAAAAAAAAAAAAAACYAgAAZHJz&#10;L2Rvd25yZXYueG1sUEsFBgAAAAAEAAQA9QAAAIsDAAAAAA==&#10;" fillcolor="white [3212]" stroked="f" strokeweight="2pt"/>
                <v:rect id="Rectangle 1179" o:spid="_x0000_s1038" style="position:absolute;left:18161;top:13081;width:776;height:1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mrMMA&#10;AADdAAAADwAAAGRycy9kb3ducmV2LnhtbERPTWvCQBC9C/0PyxR6040VjUZXKcWK9WY0nofsNAnN&#10;zqbZVeO/dwuCt3m8z1msOlOLC7WusqxgOIhAEOdWV1woOB6++lMQziNrrC2Tghs5WC1fegtMtL3y&#10;ni6pL0QIYZeggtL7JpHS5SUZdAPbEAfux7YGfYBtIXWL1xBuavkeRRNpsOLQUGJDnyXlv+nZKDiP&#10;4+91d/rbjLIoi3dZPd76TaPU22v3MQfhqfNP8cO91WH+MJ7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amrMMAAADdAAAADwAAAAAAAAAAAAAAAACYAgAAZHJzL2Rv&#10;d25yZXYueG1sUEsFBgAAAAAEAAQA9QAAAIgDAAAAAA==&#10;" fillcolor="white [3212]" stroked="f" strokeweight="2pt"/>
                <v:rect id="Rectangle 1180" o:spid="_x0000_s1039" style="position:absolute;left:9779;top:9271;width:457;height:1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jb8QA&#10;AADdAAAADwAAAGRycy9kb3ducmV2LnhtbESPT4vCQAzF7wt+hyHC3tape1ikOooKBcGD+PccO7Gt&#10;djKlM1vrtzeHhb0lvJf3fpktelerjtpQeTYwHiWgiHNvKy4MnI7Z1wRUiMgWa89k4EUBFvPBxwxT&#10;65+8p+4QCyUhHFI0UMbYpFqHvCSHYeQbYtFuvnUYZW0LbVt8Srir9XeS/GiHFUtDiQ2tS8ofh19n&#10;4Pqq7uGiO788Fzq7xfVqt81WxnwO++UUVKQ+/pv/rjdW8McT4ZdvZAQ9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I2/EAAAA3QAAAA8AAAAAAAAAAAAAAAAAmAIAAGRycy9k&#10;b3ducmV2LnhtbFBLBQYAAAAABAAEAPUAAACJAwAAAAA=&#10;" fillcolor="white [3212]" stroked="f" strokeweight=".2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181" o:spid="_x0000_s1040" type="#_x0000_t5" style="position:absolute;left:25717;top:2222;width:998;height: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SK8MA&#10;AADdAAAADwAAAGRycy9kb3ducmV2LnhtbERPTUsDMRC9F/wPYQQvxWbXw1LWpkUKwh7aglu9j5tx&#10;E7uZLJvYpv/eCEJv83ifs9okN4gzTcF6VlAuChDEndeWewXvx9fHJYgQkTUOnknBlQJs1nezFdba&#10;X/iNzm3sRQ7hUKMCE+NYSxk6Qw7Dwo/Emfvyk8OY4dRLPeElh7tBPhVFJR1azg0GR9oa6k7tj1Nw&#10;sN+uLfQ+7ezHfFtVpvk8pUaph/v08gwiUoo38b+70Xl+uSzh75t8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bSK8MAAADdAAAADwAAAAAAAAAAAAAAAACYAgAAZHJzL2Rv&#10;d25yZXYueG1sUEsFBgAAAAAEAAQA9QAAAIgDAAAAAA==&#10;" fillcolor="black [3200]" strokecolor="black [1600]" strokeweight=".25pt"/>
                <v:rect id="Rectangle 1182" o:spid="_x0000_s1041" style="position:absolute;left:24447;top:3365;width:553;height:1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Yg8EA&#10;AADdAAAADwAAAGRycy9kb3ducmV2LnhtbERPTYvCMBC9L/gfwgje1tQeRKpRVCgIHkR39Tw2Y1tt&#10;JqWJbf33RljY2zze5yxWvalES40rLSuYjCMQxJnVJecKfn/S7xkI55E1VpZJwYscrJaDrwUm2nZ8&#10;pPbkcxFC2CWooPC+TqR0WUEG3djWxIG72cagD7DJpW6wC+GmknEUTaXBkkNDgTVtC8oep6dRcH2V&#10;d3eRrV2fc5ne/HZz2KcbpUbDfj0H4an3/+I/906H+ZNZDJ9vw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lGIPBAAAA3QAAAA8AAAAAAAAAAAAAAAAAmAIAAGRycy9kb3du&#10;cmV2LnhtbFBLBQYAAAAABAAEAPUAAACGAwAAAAA=&#10;" fillcolor="white [3212]" stroked="f" strokeweight=".25pt"/>
                <v:rect id="Rectangle 1183" o:spid="_x0000_s1042" style="position:absolute;left:24320;top:7239;width:552;height:1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9GMIA&#10;AADdAAAADwAAAGRycy9kb3ducmV2LnhtbERPS4vCMBC+C/6HMMLeNNWFRaqpqFAQPMi66nlspg9t&#10;JqWJtf57s7Cwt/n4nrNc9aYWHbWusqxgOolAEGdWV1woOP2k4zkI55E11pZJwYscrJLhYImxtk/+&#10;pu7oCxFC2MWooPS+iaV0WUkG3cQ2xIHLbWvQB9gWUrf4DOGmlrMo+pIGKw4NJTa0LSm7Hx9GwfVV&#10;3dxFdnZ9LmSa++3msE83Sn2M+vUChKfe/4v/3Dsd5k/nn/D7TThB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b0YwgAAAN0AAAAPAAAAAAAAAAAAAAAAAJgCAABkcnMvZG93&#10;bnJldi54bWxQSwUGAAAAAAQABAD1AAAAhwMAAAAA&#10;" fillcolor="white [3212]" stroked="f" strokeweight=".25pt"/>
                <v:rect id="Rectangle 1184" o:spid="_x0000_s1043" style="position:absolute;left:24447;top:11303;width:552;height:1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lbMIA&#10;AADdAAAADwAAAGRycy9kb3ducmV2LnhtbERPS4vCMBC+C/6HMMLeNFWWRaqpqFAQPMi66nlspg9t&#10;JqWJtf57s7Cwt/n4nrNc9aYWHbWusqxgOolAEGdWV1woOP2k4zkI55E11pZJwYscrJLhYImxtk/+&#10;pu7oCxFC2MWooPS+iaV0WUkG3cQ2xIHLbWvQB9gWUrf4DOGmlrMo+pIGKw4NJTa0LSm7Hx9GwfVV&#10;3dxFdnZ9LmSa++3msE83Sn2M+vUChKfe/4v/3Dsd5k/nn/D7TThB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CVswgAAAN0AAAAPAAAAAAAAAAAAAAAAAJgCAABkcnMvZG93&#10;bnJldi54bWxQSwUGAAAAAAQABAD1AAAAhwMAAAAA&#10;" fillcolor="white [3212]" stroked="f" strokeweight=".25pt"/>
                <v:rect id="Rectangle 1185" o:spid="_x0000_s1044" style="position:absolute;left:24447;top:15176;width:552;height:1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A98IA&#10;AADdAAAADwAAAGRycy9kb3ducmV2LnhtbERPS4vCMBC+C/6HMMLeNFXYRaqpqFAQPMi66nlspg9t&#10;JqWJtf57s7Cwt/n4nrNc9aYWHbWusqxgOolAEGdWV1woOP2k4zkI55E11pZJwYscrJLhYImxtk/+&#10;pu7oCxFC2MWooPS+iaV0WUkG3cQ2xIHLbWvQB9gWUrf4DOGmlrMo+pIGKw4NJTa0LSm7Hx9GwfVV&#10;3dxFdnZ9LmSa++3msE83Sn2M+vUChKfe/4v/3Dsd5k/nn/D7TThB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ID3wgAAAN0AAAAPAAAAAAAAAAAAAAAAAJgCAABkcnMvZG93&#10;bnJldi54bWxQSwUGAAAAAAQABAD1AAAAhwMAAAAA&#10;" fillcolor="white [3212]" stroked="f" strokeweight=".25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186" o:spid="_x0000_s1045" type="#_x0000_t6" style="position:absolute;left:26733;top:4381;width:1385;height: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SK8QA&#10;AADdAAAADwAAAGRycy9kb3ducmV2LnhtbESPQYvCMBCF78L+hzALXkRTPahUo7jConsR1xXPQzO2&#10;xWZSm1iz/94IgrcZ3nvfvJkvg6lES40rLSsYDhIQxJnVJecKjn/f/SkI55E1VpZJwT85WC4+OnNM&#10;tb3zL7UHn4sIYZeigsL7OpXSZQUZdANbE0ftbBuDPq5NLnWD9wg3lRwlyVgaLDleKLCmdUHZ5XAz&#10;kRJ6lxvvwn7ztcb859Sin1yvSnU/w2oGwlPwb/MrvdWx/nA6huc3c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UivEAAAA3QAAAA8AAAAAAAAAAAAAAAAAmAIAAGRycy9k&#10;b3ducmV2LnhtbFBLBQYAAAAABAAEAPUAAACJAwAAAAA=&#10;" fillcolor="black [3200]" strokecolor="black [1600]" strokeweight=".25pt"/>
                <v:shape id="Right Triangle 1187" o:spid="_x0000_s1046" type="#_x0000_t6" style="position:absolute;left:27431;top:2730;width:1091;height:846;rotation:6950683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Gc8UA&#10;AADdAAAADwAAAGRycy9kb3ducmV2LnhtbERP32vCMBB+H/g/hBN8GTPVgdPOKGIRygbCdOoej+Zs&#10;i82lJJl2//0iDPZ2H9/Pmy8704grOV9bVjAaJiCIC6trLhV87jdPUxA+IGtsLJOCH/KwXPQe5phq&#10;e+MPuu5CKWII+xQVVCG0qZS+qMigH9qWOHJn6wyGCF0ptcNbDDeNHCfJRBqsOTZU2NK6ouKy+zYK&#10;tm/Ps/cy2+enlc0fs6/Mu+PBKzXod6tXEIG68C/+c+c6zh9NX+D+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sZzxQAAAN0AAAAPAAAAAAAAAAAAAAAAAJgCAABkcnMv&#10;ZG93bnJldi54bWxQSwUGAAAAAAQABAD1AAAAigMAAAAA&#10;" fillcolor="black [3200]" strokecolor="black [3213]" strokeweight=".25pt"/>
                <v:shape id="Right Triangle 1188" o:spid="_x0000_s1047" type="#_x0000_t6" style="position:absolute;left:25273;top:6286;width:1229;height:1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fw8UA&#10;AADdAAAADwAAAGRycy9kb3ducmV2LnhtbESPzWrCQBDH70LfYZlCL1I3URBJXaUUaj/0YuoDTLPT&#10;JJidXbKrxrd3DgVvM8z/4zfL9eA6daY+tp4N5JMMFHHlbcu1gcPP+/MCVEzIFjvPZOBKEdarh9ES&#10;C+svvKdzmWolIRwLNNCkFAqtY9WQwzjxgVhuf753mGTta217vEi46/Q0y+baYcvS0GCgt4aqY3ly&#10;0vsxnh9yP9ttjtPt7vf6Hcr8Kxjz9Di8voBKNKS7+N/9aQU/XwiufCM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1/DxQAAAN0AAAAPAAAAAAAAAAAAAAAAAJgCAABkcnMv&#10;ZG93bnJldi54bWxQSwUGAAAAAAQABAD1AAAAigMAAAAA&#10;" fillcolor="white [3212]" strokecolor="black [3213]"/>
                <v:shape id="Isosceles Triangle 1189" o:spid="_x0000_s1048" type="#_x0000_t5" style="position:absolute;left:27114;top:7874;width:1515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0wcMA&#10;AADdAAAADwAAAGRycy9kb3ducmV2LnhtbERPTWvCQBC9F/oflin0VjeRommajUit2KtaweOYnW5C&#10;s7Mxu9X4792C4G0e73OK2WBbcaLeN44VpKMEBHHldMNGwfd2+ZKB8AFZY+uYFFzIw6x8fCgw1+7M&#10;azptghExhH2OCuoQulxKX9Vk0Y9cRxy5H9dbDBH2RuoezzHctnKcJBNpseHYUGNHHzVVv5s/q8BP&#10;8XNldl26OE73hx1djD6+zpV6fhrm7yACDeEuvrm/dJyfZm/w/008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U0wcMAAADdAAAADwAAAAAAAAAAAAAAAACYAgAAZHJzL2Rv&#10;d25yZXYueG1sUEsFBgAAAAAEAAQA9QAAAIgDAAAAAA==&#10;" fillcolor="white [3212]" strokecolor="black [3213]"/>
                <v:oval id="Oval 1190" o:spid="_x0000_s1049" style="position:absolute;left:25273;top:10477;width:875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2AcQA&#10;AADdAAAADwAAAGRycy9kb3ducmV2LnhtbESPQW/CMAyF75P2HyIj7TZSdhhbISA2CakaJwq7m8Y0&#10;hcapmqx0/34+IO1m6z2/93m5Hn2rBupjE9jAbJqBIq6Cbbg2cDxsn99AxYRssQ1MBn4pwnr1+LDE&#10;3IYb72koU60khGOOBlxKXa51rBx5jNPQEYt2Dr3HJGtfa9vjTcJ9q1+y7FV7bFgaHHb06ai6lj/e&#10;QNjuTnbuDtfi+1Jwcyo/hq+zM+ZpMm4WoBKN6d98vy6s4M/ehV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tgHEAAAA3QAAAA8AAAAAAAAAAAAAAAAAmAIAAGRycy9k&#10;b3ducmV2LnhtbFBLBQYAAAAABAAEAPUAAACJAwAAAAA=&#10;" fillcolor="black [3200]" strokecolor="black [1600]" strokeweight="2pt"/>
                <v:rect id="Rectangle 1191" o:spid="_x0000_s1050" style="position:absolute;left:26860;top:10477;width:1637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mWcQA&#10;AADdAAAADwAAAGRycy9kb3ducmV2LnhtbERPTWvCQBC9F/wPywi9NZv0oG10FRFa2oJKo+h1yI7Z&#10;YHY2za4a/71bKPQ2j/c503lvG3GhzteOFWRJCoK4dLrmSsFu+/b0AsIHZI2NY1JwIw/z2eBhirl2&#10;V/6mSxEqEUPY56jAhNDmUvrSkEWfuJY4ckfXWQwRdpXUHV5juG3kc5qOpMWaY4PBlpaGylNxtgps&#10;saKFKdf9eTN+/zoUo5/95xqVehz2iwmIQH34F/+5P3Scn71m8Pt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JlnEAAAA3QAAAA8AAAAAAAAAAAAAAAAAmAIAAGRycy9k&#10;b3ducmV2LnhtbFBLBQYAAAAABAAEAPUAAACJAwAAAAA=&#10;" fillcolor="black [3200]" strokecolor="black [1600]" strokeweight=".25pt"/>
                <v:rect id="Rectangle 1192" o:spid="_x0000_s1051" style="position:absolute;left:26289;top:11874;width:1137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4LsQA&#10;AADdAAAADwAAAGRycy9kb3ducmV2LnhtbERPTWvCQBC9C/6HZQRvdWMO0UZXkUKLLdTSVPQ6ZKfZ&#10;0Oxsml01/vuuUPA2j/c5y3VvG3GmzteOFUwnCQji0umaKwX7r+eHOQgfkDU2jknBlTysV8PBEnPt&#10;LvxJ5yJUIoawz1GBCaHNpfSlIYt+4lriyH27zmKIsKuk7vASw20j0yTJpMWaY4PBlp4MlT/FySqw&#10;xTttTLnrTx+zl7djkf0eXneo1HjUbxYgAvXhLv53b3WcP31M4f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uC7EAAAA3QAAAA8AAAAAAAAAAAAAAAAAmAIAAGRycy9k&#10;b3ducmV2LnhtbFBLBQYAAAAABAAEAPUAAACJAwAAAAA=&#10;" fillcolor="black [3200]" strokecolor="black [1600]" strokeweight=".25pt"/>
                <v:rect id="Rectangle 1193" o:spid="_x0000_s1052" style="position:absolute;left:25400;top:14160;width:1136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DS8UA&#10;AADdAAAADwAAAGRycy9kb3ducmV2LnhtbERP22rCQBB9F/oPywi+SN2kgqSpq9gUQRDBxn7ANDsm&#10;qdnZkF01+vXdgtC3OZzrzJe9acSFOldbVhBPIhDEhdU1lwq+DuvnBITzyBoby6TgRg6Wi6fBHFNt&#10;r/xJl9yXIoSwS1FB5X2bSumKigy6iW2JA3e0nUEfYFdK3eE1hJtGvkTRTBqsOTRU2FJWUXHKz0bB&#10;x/gnS5LtUb7H+/H3Kp9mh/vuptRo2K/eQHjq/b/44d7oMD9+nc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kNLxQAAAN0AAAAPAAAAAAAAAAAAAAAAAJgCAABkcnMv&#10;ZG93bnJldi54bWxQSwUGAAAAAAQABAD1AAAAigMAAAAA&#10;" fillcolor="white [3212]" strokecolor="black [1600]"/>
                <v:oval id="Oval 1194" o:spid="_x0000_s1053" style="position:absolute;left:27368;top:14160;width:1024;height:1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OMsYA&#10;AADdAAAADwAAAGRycy9kb3ducmV2LnhtbERPTWvCQBC9C/6HZQq9FN1NKsVGVykFWwUprXroccxO&#10;k2B2Nma3Gv99Vyh4m8f7nOm8s7U4UesrxxqSoQJBnDtTcaFht10MxiB8QDZYOyYNF/Iwn/V7U8yM&#10;O/MXnTahEDGEfYYayhCaTEqfl2TRD11DHLkf11oMEbaFNC2eY7itZarUk7RYcWwosaHXkvLD5tdq&#10;qB92R7W/pKl6f1zh98fn+m2ceK3v77qXCYhAXbiJ/91LE+cnzyO4fh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OMsYAAADdAAAADwAAAAAAAAAAAAAAAACYAgAAZHJz&#10;L2Rvd25yZXYueG1sUEsFBgAAAAAEAAQA9QAAAIsDAAAAAA==&#10;" fillcolor="white [3212]" strokecolor="black [1600]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195" o:spid="_x0000_s1054" type="#_x0000_t7" style="position:absolute;left:25273;top:16002;width:1225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2tMUA&#10;AADdAAAADwAAAGRycy9kb3ducmV2LnhtbESPQYvCMBCF74L/IYzgTdOKilajSGGh7Iqg7mGPQzO2&#10;3W0mpclq/fdGELzN8N68781625laXKl1lWUF8TgCQZxbXXGh4Pv8MVqAcB5ZY22ZFNzJwXbT760x&#10;0fbGR7qefCFCCLsEFZTeN4mULi/JoBvbhjhoF9sa9GFtC6lbvIVwU8tJFM2lwYoDocSG0pLyv9O/&#10;CVxapGn88xvP6GvZ3LM8O3zup0oNB91uBcJT59/m13WmQ/14OYPnN2EE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Xa0xQAAAN0AAAAPAAAAAAAAAAAAAAAAAJgCAABkcnMv&#10;ZG93bnJldi54bWxQSwUGAAAAAAQABAD1AAAAigMAAAAA&#10;" adj="5011" fillcolor="white [3212]" strokecolor="black [3213]"/>
                <v:rect id="Rectangle 1196" o:spid="_x0000_s1055" style="position:absolute;left:27368;top:15748;width:724;height:13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NeMQA&#10;AADdAAAADwAAAGRycy9kb3ducmV2LnhtbERPS2sCMRC+C/0PYQq9iGZtYbVbsyKCKPTk4+Bx3Ez3&#10;0c1kTaJu/31TKHibj+8580VvWnEj52vLCibjBARxYXXNpYLjYT2agfABWWNrmRT8kIdF/jSYY6bt&#10;nXd024dSxBD2GSqoQugyKX1RkUE/th1x5L6sMxgidKXUDu8x3LTyNUlSabDm2FBhR6uKiu/91SgY&#10;WjN1u7Q5r5vN8nKy4fNt202Vennulx8gAvXhIf53b3WcP3lP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TXjEAAAA3QAAAA8AAAAAAAAAAAAAAAAAmAIAAGRycy9k&#10;b3ducmV2LnhtbFBLBQYAAAAABAAEAPUAAACJAwAAAAA=&#10;" fillcolor="white [3212]" strokecolor="black [3213]"/>
                <v:rect id="Rectangle 1197" o:spid="_x0000_s1056" style="position:absolute;left:17081;top:15811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Ad8QA&#10;AADdAAAADwAAAGRycy9kb3ducmV2LnhtbERPTWvCQBC9F/wPywi9NRstGJu6igiWXEqbWBBvQ3aa&#10;BLOzIbuNyb/vFgre5vE+Z7MbTSsG6l1jWcEiikEQl1Y3XCn4Oh2f1iCcR9bYWiYFEznYbWcPG0y1&#10;vXFOQ+ErEULYpaig9r5LpXRlTQZdZDviwH3b3qAPsK+k7vEWwk0rl3G8kgYbDg01dnSoqbwWP0bB&#10;+zKZzk1uE1595m/PY/xxybNBqcf5uH8F4Wn0d/G/O9Nh/uIlgb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AHfEAAAA3QAAAA8AAAAAAAAAAAAAAAAAmAIAAGRycy9k&#10;b3ducmV2LnhtbFBLBQYAAAAABAAEAPUAAACJAwAAAAA=&#10;" fillcolor="black [3200]" strokecolor="black [1600]" strokeweight="2pt"/>
                <v:line id="Straight Connector 1198" o:spid="_x0000_s1057" style="position:absolute;visibility:visible;mso-wrap-style:square" from="16192,15684" to="19481,17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NCcYAAADdAAAADwAAAGRycy9kb3ducmV2LnhtbESPQU8CQQyF7yb+h0lNvMksEAmsDISY&#10;mBDlIvoD6k7d3bDTWWcKLP56eyDx1ua9vvd1uR5CZ06UchvZwXhUgCGuom+5dvD58fIwB5MF2WMX&#10;mRxcKMN6dXuzxNLHM7/TaS+10RDOJTpoRPrS2lw1FDCPYk+s2ndMAUXXVFuf8KzhobOTopjZgC1r&#10;Q4M9PTdUHfbH4ODnbbfNl69uIrPH39dD2swXMs3O3d8NmycwQoP8m6/XW6/444Xi6jc6gl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wDQnGAAAA3QAAAA8AAAAAAAAA&#10;AAAAAAAAoQIAAGRycy9kb3ducmV2LnhtbFBLBQYAAAAABAAEAPkAAACUAwAAAAA=&#10;" strokecolor="#4579b8 [3044]"/>
                <v:line id="Straight Connector 1199" o:spid="_x0000_s1058" style="position:absolute;flip:x;visibility:visible;mso-wrap-style:square" from="16954,15176" to="18567,17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8hIMUAAADdAAAADwAAAGRycy9kb3ducmV2LnhtbERPTWvCQBC9C/0PyxS86SZaao2uUgQx&#10;KGhre+hxyI5JaHY2Zrcm9dd3C4K3ebzPmS87U4kLNa60rCAeRiCIM6tLzhV8fqwHLyCcR9ZYWSYF&#10;v+RguXjozTHRtuV3uhx9LkIIuwQVFN7XiZQuK8igG9qaOHAn2xj0ATa51A22IdxUchRFz9JgyaGh&#10;wJpWBWXfxx+jIE15u73y+vAVv503flzu9k/tRKn+Y/c6A+Gp83fxzZ3qMD+eTuH/m3C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8hIMUAAADdAAAADwAAAAAAAAAA&#10;AAAAAAChAgAAZHJzL2Rvd25yZXYueG1sUEsFBgAAAAAEAAQA+QAAAJMDAAAAAA==&#10;" strokecolor="#4579b8 [3044]"/>
                <v:rect id="Rectangle 1200" o:spid="_x0000_s1059" style="position:absolute;left:16510;top:11049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s+MQA&#10;AADdAAAADwAAAGRycy9kb3ducmV2LnhtbESPQYvCMBCF7wv+hzDC3tbUCirVWETYxcuyVgXxNjRj&#10;W2wmpYm1/vuNIHib4b33zZtl2ptadNS6yrKC8SgCQZxbXXGh4Hj4/pqDcB5ZY22ZFDzIQboafCwx&#10;0fbOGXV7X4gAYZeggtL7JpHS5SUZdCPbEAftYluDPqxtIXWL9wA3tYyjaCoNVhwulNjQpqT8ur8Z&#10;Bb/x7HGqMjvj6S77mfTR3znbdkp9Dvv1AoSn3r/Nr/RWh/oBCc9vwgh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bPjEAAAA3QAAAA8AAAAAAAAAAAAAAAAAmAIAAGRycy9k&#10;b3ducmV2LnhtbFBLBQYAAAAABAAEAPUAAACJAwAAAAA=&#10;" fillcolor="black [3200]" strokecolor="black [1600]" strokeweight="2pt"/>
                <v:rect id="Rectangle 1201" o:spid="_x0000_s1060" style="position:absolute;left:15303;top:3365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JY8MA&#10;AADdAAAADwAAAGRycy9kb3ducmV2LnhtbERPTYvCMBC9L/gfwgje1sQuqHSNIoLiRbQqyN6GZrYt&#10;20xKk6313xthYW/zeJ+zWPW2Fh21vnKsYTJWIIhzZyouNFwv2/c5CB+QDdaOScODPKyWg7cFpsbd&#10;OaPuHAoRQ9inqKEMoUml9HlJFv3YNcSR+3atxRBhW0jT4j2G21omSk2lxYpjQ4kNbUrKf86/VsMh&#10;mT1uVeZmPD1lu49eHb+yfaf1aNivP0EE6sO/+M+9N3F+oibw+i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fJY8MAAADdAAAADwAAAAAAAAAAAAAAAACYAgAAZHJzL2Rv&#10;d25yZXYueG1sUEsFBgAAAAAEAAQA9QAAAIgDAAAAAA==&#10;" fillcolor="black [3200]" strokecolor="black [1600]" strokeweight="2pt"/>
                <v:rect id="Rectangle 1202" o:spid="_x0000_s1061" style="position:absolute;left:16192;top:7493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XFMMA&#10;AADdAAAADwAAAGRycy9kb3ducmV2LnhtbERPTWvCQBC9F/oflhG81V1T0BLdBCkoXqSNFsTbkB2T&#10;YHY2ZLcx/vtuodDbPN7nrPPRtmKg3jeONcxnCgRx6UzDlYav0/blDYQPyAZbx6ThQR7y7Plpjalx&#10;dy5oOIZKxBD2KWqoQ+hSKX1Zk0U/cx1x5K6utxgi7CtperzHcNvKRKmFtNhwbKixo/eaytvx22o4&#10;JMvHuSnckhefxe51VB+XYj9oPZ2MmxWIQGP4F/+59ybOT1QC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VXFMMAAADdAAAADwAAAAAAAAAAAAAAAACYAgAAZHJzL2Rv&#10;d25yZXYueG1sUEsFBgAAAAAEAAQA9QAAAIgDAAAAAA==&#10;" fillcolor="black [3200]" strokecolor="black [1600]" strokeweight="2pt"/>
                <v:line id="Straight Connector 1203" o:spid="_x0000_s1062" style="position:absolute;visibility:visible;mso-wrap-style:square" from="15303,7429" to="18586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rg8MAAADdAAAADwAAAGRycy9kb3ducmV2LnhtbERPzWrCQBC+F/oOyxR6q5tGFI2uIgVB&#10;2l6qPsCYnSbB7Gy6O2rs07uFgrf5+H5nvuxdq84UYuPZwOsgA0VcettwZWC/W79MQEVBtth6JgNX&#10;irBcPD7MsbD+wl903kqlUgjHAg3UIl2hdSxrchgHviNO3LcPDiXBUGkb8JLCXavzLBtrhw2nhho7&#10;equpPG5PzsDPx+cmXg9tLuPR7/sxrCZTGUZjnp/61QyUUC938b97Y9P8PBvC3zfpBL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7a4PDAAAA3QAAAA8AAAAAAAAAAAAA&#10;AAAAoQIAAGRycy9kb3ducmV2LnhtbFBLBQYAAAAABAAEAPkAAACRAwAAAAA=&#10;" strokecolor="#4579b8 [3044]"/>
                <v:line id="Straight Connector 1204" o:spid="_x0000_s1063" style="position:absolute;flip:x;visibility:visible;mso-wrap-style:square" from="16065,6858" to="17678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6RcUAAADdAAAADwAAAGRycy9kb3ducmV2LnhtbERPS2vCQBC+C/0PyxS81Y0PrERXKQUx&#10;KNT6OHgcstMkNDsbs6uJ/vquUPA2H99zZovWlOJKtSssK+j3IhDEqdUFZwqOh+XbBITzyBpLy6Tg&#10;Rg4W85fODGNtG97Rde8zEULYxagg976KpXRpTgZdz1bEgfuxtUEfYJ1JXWMTwk0pB1E0lgYLDg05&#10;VvSZU/q7vxgFScLr9Z2X21P/+7zyw2LzNWreleq+th9TEJ5a/xT/uxMd5g+iETy+C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F6RcUAAADdAAAADwAAAAAAAAAA&#10;AAAAAAChAgAAZHJzL2Rvd25yZXYueG1sUEsFBgAAAAAEAAQA+QAAAJMDAAAAAA==&#10;" strokecolor="#4579b8 [3044]"/>
                <v:shape id="Isosceles Triangle 1205" o:spid="_x0000_s1064" type="#_x0000_t5" style="position:absolute;left:6667;top:6477;width:2543;height:2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c4sMA&#10;AADdAAAADwAAAGRycy9kb3ducmV2LnhtbERPTWvCQBC9C/6HZQq96SZSa0ldJahFr9UKPU6z001o&#10;djZmt0n8926h4G0e73OW68HWoqPWV44VpNMEBHHhdMVGwcfpbfICwgdkjbVjUnAlD+vVeLTETLue&#10;36k7BiNiCPsMFZQhNJmUvijJop+6hjhy3661GCJsjdQt9jHc1nKWJM/SYsWxocSGNiUVP8dfq8Av&#10;cLc35ybdXhafX2e6Gn15ypV6fBjyVxCBhnAX/7sPOs6fJXP4+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5c4sMAAADdAAAADwAAAAAAAAAAAAAAAACYAgAAZHJzL2Rv&#10;d25yZXYueG1sUEsFBgAAAAAEAAQA9QAAAIgDAAAAAA==&#10;" fillcolor="white [3212]" strokecolor="black [3213]"/>
                <v:shape id="Isosceles Triangle 1206" o:spid="_x0000_s1065" type="#_x0000_t5" style="position:absolute;left:6540;top:11176;width:2540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ClcEA&#10;AADdAAAADwAAAGRycy9kb3ducmV2LnhtbERPS4vCMBC+C/sfwix401QRXapRxAfuddXCHsdmTIvN&#10;pDZR67/fLAje5uN7zmzR2krcqfGlYwWDfgKCOHe6ZKPgeNj2vkD4gKyxckwKnuRhMf/ozDDV7sE/&#10;dN8HI2II+xQVFCHUqZQ+L8ii77uaOHJn11gMETZG6gYfMdxWcpgkY2mx5NhQYE2rgvLL/mYV+Alu&#10;diarB+vr5PeU0dPo62ipVPezXU5BBGrDW/xyf+s4f5iM4f+beIK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wpXBAAAA3QAAAA8AAAAAAAAAAAAAAAAAmAIAAGRycy9kb3du&#10;cmV2LnhtbFBLBQYAAAAABAAEAPUAAACGAwAAAAA=&#10;" fillcolor="white [3212]" strokecolor="black [3213]"/>
                <v:line id="Straight Connector 1207" o:spid="_x0000_s1066" style="position:absolute;visibility:visible;mso-wrap-style:square" from="6159,11684" to="9442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BtgMQAAADdAAAADwAAAGRycy9kb3ducmV2LnhtbERP22rCQBB9L/Qflin0TTeN1EvqKiII&#10;0vZF2w8Ys9MkmJ1Nd0eN/fpuQejbHM515svetepMITaeDTwNM1DEpbcNVwY+PzaDKagoyBZbz2Tg&#10;ShGWi/u7ORbWX3hH571UKoVwLNBALdIVWseyJodx6DvixH354FASDJW2AS8p3LU6z7Kxdthwaqix&#10;o3VN5XF/cga+39638Xpocxk//7wew2o6k1E05vGhX72AEurlX3xzb22an2cT+Psmna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G2AxAAAAN0AAAAPAAAAAAAAAAAA&#10;AAAAAKECAABkcnMvZG93bnJldi54bWxQSwUGAAAAAAQABAD5AAAAkgMAAAAA&#10;" strokecolor="#4579b8 [3044]"/>
                <v:line id="Straight Connector 1208" o:spid="_x0000_s1067" style="position:absolute;flip:x;visibility:visible;mso-wrap-style:square" from="6921,11176" to="8534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wQMcAAADdAAAADwAAAGRycy9kb3ducmV2LnhtbESPT0vDQBDF74LfYRnBW7NpFVtit6UU&#10;iqGC/XvwOGTHJJidjdm1iX5651DwNsN7895v5svBNepCXag9GxgnKSjiwtuaSwPn02Y0AxUissXG&#10;Mxn4oQDLxe3NHDPrez7Q5RhLJSEcMjRQxdhmWoeiIoch8S2xaB++cxhl7UptO+wl3DV6kqZP2mHN&#10;0lBhS+uKis/jtzOQ57zd/vJm9z7ef73Eh/r17bGfGnN/N6yeQUUa4r/5ep1bwZ+kgivfyAh6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XHBAxwAAAN0AAAAPAAAAAAAA&#10;AAAAAAAAAKECAABkcnMvZG93bnJldi54bWxQSwUGAAAAAAQABAD5AAAAlQMAAAAA&#10;" strokecolor="#4579b8 [3044]"/>
              </v:group>
            </w:pict>
          </mc:Fallback>
        </mc:AlternateContent>
      </w:r>
      <w:r w:rsidR="00D85DC3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E1AB7AD" wp14:editId="320524D7">
                <wp:simplePos x="0" y="0"/>
                <wp:positionH relativeFrom="column">
                  <wp:posOffset>-2902008</wp:posOffset>
                </wp:positionH>
                <wp:positionV relativeFrom="paragraph">
                  <wp:posOffset>26670</wp:posOffset>
                </wp:positionV>
                <wp:extent cx="317500" cy="283210"/>
                <wp:effectExtent l="0" t="0" r="0" b="2540"/>
                <wp:wrapNone/>
                <wp:docPr id="1211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AB7AD" id="Text Box 1211" o:spid="_x0000_s1509" type="#_x0000_t202" style="position:absolute;margin-left:-228.5pt;margin-top:2.1pt;width:25pt;height:2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6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A632067" wp14:editId="17DED029">
                <wp:simplePos x="0" y="0"/>
                <wp:positionH relativeFrom="column">
                  <wp:posOffset>-2897563</wp:posOffset>
                </wp:positionH>
                <wp:positionV relativeFrom="paragraph">
                  <wp:posOffset>118110</wp:posOffset>
                </wp:positionV>
                <wp:extent cx="317500" cy="283210"/>
                <wp:effectExtent l="0" t="0" r="0" b="2540"/>
                <wp:wrapNone/>
                <wp:docPr id="1212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32067" id="Text Box 1212" o:spid="_x0000_s1510" type="#_x0000_t202" style="position:absolute;margin-left:-228.15pt;margin-top:9.3pt;width:25pt;height:22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4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E465F9" wp14:editId="2A28DA53">
                <wp:simplePos x="0" y="0"/>
                <wp:positionH relativeFrom="column">
                  <wp:posOffset>-2898833</wp:posOffset>
                </wp:positionH>
                <wp:positionV relativeFrom="paragraph">
                  <wp:posOffset>165100</wp:posOffset>
                </wp:positionV>
                <wp:extent cx="317500" cy="283210"/>
                <wp:effectExtent l="0" t="0" r="0" b="2540"/>
                <wp:wrapNone/>
                <wp:docPr id="1213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65F9" id="Text Box 1213" o:spid="_x0000_s1511" type="#_x0000_t202" style="position:absolute;margin-left:-228.25pt;margin-top:13pt;width:25pt;height:22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2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4C65F6" wp14:editId="19F076F8">
                <wp:simplePos x="0" y="0"/>
                <wp:positionH relativeFrom="column">
                  <wp:posOffset>-2897447</wp:posOffset>
                </wp:positionH>
                <wp:positionV relativeFrom="paragraph">
                  <wp:posOffset>1270</wp:posOffset>
                </wp:positionV>
                <wp:extent cx="318135" cy="283845"/>
                <wp:effectExtent l="0" t="0" r="0" b="1905"/>
                <wp:wrapNone/>
                <wp:docPr id="1214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0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C65F6" id="Text Box 1214" o:spid="_x0000_s1512" type="#_x0000_t202" style="position:absolute;margin-left:-228.15pt;margin-top:.1pt;width:25.05pt;height:22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0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10D173" wp14:editId="553FFBF2">
                <wp:simplePos x="0" y="0"/>
                <wp:positionH relativeFrom="column">
                  <wp:posOffset>2374900</wp:posOffset>
                </wp:positionH>
                <wp:positionV relativeFrom="paragraph">
                  <wp:posOffset>157538</wp:posOffset>
                </wp:positionV>
                <wp:extent cx="636905" cy="768350"/>
                <wp:effectExtent l="0" t="0" r="0" b="0"/>
                <wp:wrapNone/>
                <wp:docPr id="1215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777BD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D173" id="Text Box 1215" o:spid="_x0000_s1513" type="#_x0000_t202" style="position:absolute;margin-left:187pt;margin-top:12.4pt;width:50.15pt;height:60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" filled="f" stroked="f">
                <v:textbox>
                  <w:txbxContent>
                    <w:p w:rsidR="00D85809" w:rsidRPr="00777BD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2B16495" wp14:editId="3A6C70A9">
                <wp:simplePos x="0" y="0"/>
                <wp:positionH relativeFrom="column">
                  <wp:posOffset>-2921693</wp:posOffset>
                </wp:positionH>
                <wp:positionV relativeFrom="paragraph">
                  <wp:posOffset>65405</wp:posOffset>
                </wp:positionV>
                <wp:extent cx="364490" cy="283210"/>
                <wp:effectExtent l="0" t="0" r="0" b="2540"/>
                <wp:wrapNone/>
                <wp:docPr id="1216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-2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16495" id="Text Box 1216" o:spid="_x0000_s1514" type="#_x0000_t202" style="position:absolute;margin-left:-230.05pt;margin-top:5.15pt;width:28.7pt;height:2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-2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D2AD6A3" wp14:editId="1F7923DA">
                <wp:simplePos x="0" y="0"/>
                <wp:positionH relativeFrom="column">
                  <wp:posOffset>-2952173</wp:posOffset>
                </wp:positionH>
                <wp:positionV relativeFrom="paragraph">
                  <wp:posOffset>129540</wp:posOffset>
                </wp:positionV>
                <wp:extent cx="364490" cy="283210"/>
                <wp:effectExtent l="0" t="0" r="0" b="2540"/>
                <wp:wrapNone/>
                <wp:docPr id="1217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-4</w:t>
                            </w:r>
                          </w:p>
                          <w:p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AD6A3" id="Text Box 1217" o:spid="_x0000_s1515" type="#_x0000_t202" style="position:absolute;margin-left:-232.45pt;margin-top:10.2pt;width:28.7pt;height:22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-4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:rsidR="00D85DC3" w:rsidRDefault="008F67E8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11E433" wp14:editId="746C35AA">
                <wp:simplePos x="0" y="0"/>
                <wp:positionH relativeFrom="column">
                  <wp:posOffset>4053002</wp:posOffset>
                </wp:positionH>
                <wp:positionV relativeFrom="paragraph">
                  <wp:posOffset>193445</wp:posOffset>
                </wp:positionV>
                <wp:extent cx="1619250" cy="299085"/>
                <wp:effectExtent l="0" t="0" r="0" b="5715"/>
                <wp:wrapNone/>
                <wp:docPr id="1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373B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TREE DIAGRAM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E433" id="_x0000_s1516" type="#_x0000_t202" style="position:absolute;margin-left:319.15pt;margin-top:15.25pt;width:127.5pt;height:23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2v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" filled="f" stroked="f">
                <v:textbox>
                  <w:txbxContent>
                    <w:p w:rsidR="00D85809" w:rsidRPr="004373B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TREE DIAGRAM</w:t>
                      </w:r>
                    </w:p>
                    <w:p w:rsidR="00D85809" w:rsidRDefault="00D85809" w:rsidP="00D85DC3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56126C2" wp14:editId="7B189BAB">
                <wp:simplePos x="0" y="0"/>
                <wp:positionH relativeFrom="column">
                  <wp:posOffset>325755</wp:posOffset>
                </wp:positionH>
                <wp:positionV relativeFrom="paragraph">
                  <wp:posOffset>151765</wp:posOffset>
                </wp:positionV>
                <wp:extent cx="2493082" cy="311705"/>
                <wp:effectExtent l="0" t="0" r="0" b="0"/>
                <wp:wrapNone/>
                <wp:docPr id="1218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82" cy="31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E2403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E2403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Time</w:t>
                            </w:r>
                          </w:p>
                          <w:p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126C2" id="Text Box 1218" o:spid="_x0000_s1516" type="#_x0000_t202" style="position:absolute;margin-left:25.65pt;margin-top:11.95pt;width:196.3pt;height:24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88vAIAAM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" filled="f" stroked="f">
                <v:textbox>
                  <w:txbxContent>
                    <w:p w:rsidR="00D85809" w:rsidRPr="00E2403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E24033">
                        <w:rPr>
                          <w:rFonts w:ascii="Comic Sans MS" w:hAnsi="Comic Sans MS"/>
                          <w:b/>
                          <w:sz w:val="20"/>
                        </w:rPr>
                        <w:t>Time</w:t>
                      </w: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A18DBFD" wp14:editId="26BC7644">
                <wp:simplePos x="0" y="0"/>
                <wp:positionH relativeFrom="column">
                  <wp:posOffset>851535</wp:posOffset>
                </wp:positionH>
                <wp:positionV relativeFrom="paragraph">
                  <wp:posOffset>118745</wp:posOffset>
                </wp:positionV>
                <wp:extent cx="1162685" cy="299085"/>
                <wp:effectExtent l="0" t="0" r="0" b="5715"/>
                <wp:wrapNone/>
                <wp:docPr id="1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4373B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LINE</w:t>
                            </w:r>
                            <w:r w:rsidRPr="004373B3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 xml:space="preserve"> GRAPH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DBFD" id="_x0000_s1518" type="#_x0000_t202" style="position:absolute;margin-left:67.05pt;margin-top:9.35pt;width:91.55pt;height:23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TJugIAAMU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" filled="f" stroked="f">
                <v:textbox>
                  <w:txbxContent>
                    <w:p w:rsidR="00D85809" w:rsidRPr="004373B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LINE</w:t>
                      </w:r>
                      <w:r w:rsidRPr="004373B3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 xml:space="preserve"> GRAPH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53C359" wp14:editId="067A32A2">
                <wp:simplePos x="0" y="0"/>
                <wp:positionH relativeFrom="column">
                  <wp:posOffset>2018030</wp:posOffset>
                </wp:positionH>
                <wp:positionV relativeFrom="paragraph">
                  <wp:posOffset>420370</wp:posOffset>
                </wp:positionV>
                <wp:extent cx="381000" cy="519430"/>
                <wp:effectExtent l="0" t="0" r="0" b="0"/>
                <wp:wrapNone/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37571" w:rsidRDefault="00D85809" w:rsidP="00D85DC3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</w:p>
                          <w:p w:rsidR="00D85809" w:rsidRPr="00337571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:rsidR="00D85809" w:rsidRPr="00337571" w:rsidRDefault="00D85809" w:rsidP="00D85DC3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C359" id="Text Box 1221" o:spid="_x0000_s1519" type="#_x0000_t202" style="position:absolute;margin-left:158.9pt;margin-top:33.1pt;width:30pt;height:40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" filled="f" stroked="f">
                <v:textbox>
                  <w:txbxContent>
                    <w:p w:rsidR="00D85809" w:rsidRPr="00337571" w:rsidRDefault="00D85809" w:rsidP="00D85DC3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</w:p>
                    <w:p w:rsidR="00D85809" w:rsidRPr="00337571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D85DC3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8F529BA" wp14:editId="104E72E1">
                <wp:simplePos x="0" y="0"/>
                <wp:positionH relativeFrom="column">
                  <wp:posOffset>2949575</wp:posOffset>
                </wp:positionH>
                <wp:positionV relativeFrom="paragraph">
                  <wp:posOffset>157480</wp:posOffset>
                </wp:positionV>
                <wp:extent cx="3330575" cy="2984500"/>
                <wp:effectExtent l="0" t="0" r="0" b="6350"/>
                <wp:wrapNone/>
                <wp:docPr id="1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On leaving a Health Centre, 36 patients were asked the name of their doctor.  The pie chart shows the results.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What fraction of those surveyed were patients of Dr Bones?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How many were patients of Dr O’Harte?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To which doctor did 15 patients belong?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What percentage were patients of Dr Foot and Dr Bones together?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What fraction of the patients were not Dr Kidney’s?</w:t>
                            </w:r>
                          </w:p>
                          <w:p w:rsidR="00D85809" w:rsidRPr="008304D8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How many people were not patients of Dr Bones?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29BA" id="_x0000_s1520" type="#_x0000_t202" style="position:absolute;margin-left:232.25pt;margin-top:12.4pt;width:262.25pt;height:2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ZL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On leaving a Health Centre, 36 patients were asked the name of their doctor.  The pie chart shows the results.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What fraction of those surveyed were patients of Dr Bones?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How many were patients of Dr O’Harte?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To which doctor did 15 patients belong?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What percentage were patients of Dr Foot and Dr Bones together?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What fraction of the patients were not Dr Kidney’s?</w:t>
                      </w:r>
                    </w:p>
                    <w:p w:rsidR="00D85809" w:rsidRPr="008304D8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How many people were not patients of Dr Bones?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C99DEF5" wp14:editId="260B1FD8">
                <wp:simplePos x="0" y="0"/>
                <wp:positionH relativeFrom="column">
                  <wp:posOffset>129540</wp:posOffset>
                </wp:positionH>
                <wp:positionV relativeFrom="paragraph">
                  <wp:posOffset>2686050</wp:posOffset>
                </wp:positionV>
                <wp:extent cx="2952750" cy="299085"/>
                <wp:effectExtent l="0" t="0" r="0" b="5715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D1887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2D1887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PIE CHART</w:t>
                            </w:r>
                            <w:r w:rsidRPr="002D1887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 (with sample questions)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DEF5" id="_x0000_s1521" type="#_x0000_t202" style="position:absolute;margin-left:10.2pt;margin-top:211.5pt;width:232.5pt;height:23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Z5uQ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" filled="f" stroked="f">
                <v:textbox>
                  <w:txbxContent>
                    <w:p w:rsidR="00D85809" w:rsidRPr="002D1887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2D1887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PIE CHART</w:t>
                      </w:r>
                      <w:r w:rsidRPr="002D1887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 (with sample questions)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w:drawing>
          <wp:inline distT="0" distB="0" distL="0" distR="0" wp14:anchorId="13D155D9" wp14:editId="60D71808">
            <wp:extent cx="3302000" cy="2876550"/>
            <wp:effectExtent l="0" t="0" r="0" b="0"/>
            <wp:docPr id="1265" name="Chart 1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6C1DF92" wp14:editId="46AAB6C3">
                <wp:simplePos x="0" y="0"/>
                <wp:positionH relativeFrom="column">
                  <wp:posOffset>3879215</wp:posOffset>
                </wp:positionH>
                <wp:positionV relativeFrom="paragraph">
                  <wp:posOffset>176848</wp:posOffset>
                </wp:positionV>
                <wp:extent cx="495300" cy="299085"/>
                <wp:effectExtent l="0" t="0" r="0" b="5715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YES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DF92" id="_x0000_s1522" type="#_x0000_t202" style="position:absolute;margin-left:305.45pt;margin-top:13.95pt;width:39pt;height:23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BP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YES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321EB3" wp14:editId="03D073ED">
                <wp:simplePos x="0" y="0"/>
                <wp:positionH relativeFrom="column">
                  <wp:posOffset>1527175</wp:posOffset>
                </wp:positionH>
                <wp:positionV relativeFrom="paragraph">
                  <wp:posOffset>176848</wp:posOffset>
                </wp:positionV>
                <wp:extent cx="495300" cy="299085"/>
                <wp:effectExtent l="0" t="0" r="0" b="5715"/>
                <wp:wrapNone/>
                <wp:docPr id="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NO 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1EB3" id="_x0000_s1523" type="#_x0000_t202" style="position:absolute;margin-left:120.25pt;margin-top:13.95pt;width:39pt;height:23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Os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BB2A92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NO 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EFBF5BB" wp14:editId="530EEE55">
                <wp:simplePos x="0" y="0"/>
                <wp:positionH relativeFrom="column">
                  <wp:posOffset>2429510</wp:posOffset>
                </wp:positionH>
                <wp:positionV relativeFrom="paragraph">
                  <wp:posOffset>180340</wp:posOffset>
                </wp:positionV>
                <wp:extent cx="1041400" cy="527050"/>
                <wp:effectExtent l="0" t="0" r="25400" b="25400"/>
                <wp:wrapNone/>
                <wp:docPr id="1226" name="Rounded Rectangl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27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E566BA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Is it a vowel?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BF5BB" id="Rounded Rectangle 1226" o:spid="_x0000_s1524" style="position:absolute;margin-left:191.3pt;margin-top:14.2pt;width:82pt;height:41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" fillcolor="#4f81bd [3204]" strokecolor="#243f60 [1604]" strokeweight="2pt">
                <v:textbox>
                  <w:txbxContent>
                    <w:p w:rsidR="00D85809" w:rsidRPr="00E566BA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Is it a vowel?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EDA2631" wp14:editId="11F8148C">
                <wp:simplePos x="0" y="0"/>
                <wp:positionH relativeFrom="column">
                  <wp:posOffset>3470910</wp:posOffset>
                </wp:positionH>
                <wp:positionV relativeFrom="paragraph">
                  <wp:posOffset>125730</wp:posOffset>
                </wp:positionV>
                <wp:extent cx="1213485" cy="533400"/>
                <wp:effectExtent l="0" t="0" r="24765" b="19050"/>
                <wp:wrapNone/>
                <wp:docPr id="1227" name="Group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213485" cy="533400"/>
                          <a:chOff x="0" y="0"/>
                          <a:chExt cx="1213485" cy="533400"/>
                        </a:xfrm>
                      </wpg:grpSpPr>
                      <wps:wsp>
                        <wps:cNvPr id="1261" name="Straight Connector 1228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2" name="Straight Connector 1229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D1657" id="Group 1227" o:spid="_x0000_s1026" style="position:absolute;margin-left:273.3pt;margin-top:9.9pt;width:95.55pt;height:42pt;flip:x;z-index:251907072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">
                <v:line id="Straight Connector 1228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sIMgAAADdAAAADwAAAGRycy9kb3ducmV2LnhtbESPT0vDQBDF74LfYRmhN7tpWrSk3RYR&#10;iqGCtX8OPQ7ZMQlmZ2N220Q/vXMQvM3w3rz3m+V6cI26UhdqzwYm4wQUceFtzaWB03FzPwcVIrLF&#10;xjMZ+KYA69XtzRIz63ve0/UQSyUhHDI0UMXYZlqHoiKHYexbYtE+fOcwytqV2nbYS7hrdJokD9ph&#10;zdJQYUvPFRWfh4szkOe83f7wZneevH+9xGn9+jbrH40Z3Q1PC1CRhvhv/rvOreCnqeDKNzKCXv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ksIMgAAADdAAAADwAAAAAA&#10;AAAAAAAAAAChAgAAZHJzL2Rvd25yZXYueG1sUEsFBgAAAAAEAAQA+QAAAJYDAAAAAA==&#10;" strokecolor="#4579b8 [3044]"/>
                <v:line id="Straight Connector 1229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ACcMAAADdAAAADwAAAGRycy9kb3ducmV2LnhtbERPzWrCQBC+C32HZQredNMURaOrSKEg&#10;tpdaH2DMjkkwO5vuTjX26d1Cobf5+H5nue5dqy4UYuPZwNM4A0VcettwZeDw+TqagYqCbLH1TAZu&#10;FGG9ehgssbD+yh902UulUgjHAg3UIl2hdSxrchjHviNO3MkHh5JgqLQNeE3hrtV5lk21w4ZTQ40d&#10;vdRUnvffzsDX2/s23o5tLtPJz+4cNrO5PEdjho/9ZgFKqJd/8Z97a9P8PJ/D7zfpBL2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mAAnDAAAA3QAAAA8AAAAAAAAAAAAA&#10;AAAAoQIAAGRycy9kb3ducmV2LnhtbFBLBQYAAAAABAAEAPkAAACRAwAAAAA=&#10;" strokecolor="#4579b8 [3044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5390451" wp14:editId="27677FE1">
                <wp:simplePos x="0" y="0"/>
                <wp:positionH relativeFrom="column">
                  <wp:posOffset>1215390</wp:posOffset>
                </wp:positionH>
                <wp:positionV relativeFrom="paragraph">
                  <wp:posOffset>138430</wp:posOffset>
                </wp:positionV>
                <wp:extent cx="1213485" cy="533400"/>
                <wp:effectExtent l="0" t="0" r="24765" b="19050"/>
                <wp:wrapNone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485" cy="533400"/>
                          <a:chOff x="0" y="0"/>
                          <a:chExt cx="1213485" cy="533400"/>
                        </a:xfrm>
                      </wpg:grpSpPr>
                      <wps:wsp>
                        <wps:cNvPr id="1275" name="Straight Connector 1231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" name="Straight Connector 1232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1A85" id="Group 1230" o:spid="_x0000_s1026" style="position:absolute;margin-left:95.7pt;margin-top:10.9pt;width:95.55pt;height:42pt;z-index:251906048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">
                <v:line id="Straight Connector 1231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TYMUAAADdAAAADwAAAGRycy9kb3ducmV2LnhtbERPS2vCQBC+C/0PyxR6M5tosZK6SilI&#10;g4LWx6HHITtNQrOzaXZrUn+9Kwje5uN7zmzRm1qcqHWVZQVJFIMgzq2uuFBwPCyHUxDOI2usLZOC&#10;f3KwmD8MZphq2/GOTntfiBDCLkUFpfdNKqXLSzLoItsQB+7btgZ9gG0hdYtdCDe1HMXxRBqsODSU&#10;2NB7SfnP/s8oyDJerc683H4ln78fflytN8/di1JPj/3bKwhPvb+Lb+5Mh/mjcQLXb8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oTYMUAAADdAAAADwAAAAAAAAAA&#10;AAAAAAChAgAAZHJzL2Rvd25yZXYueG1sUEsFBgAAAAAEAAQA+QAAAJMDAAAAAA==&#10;" strokecolor="#4579b8 [3044]"/>
                <v:line id="Straight Connector 1232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EpcMAAADdAAAADwAAAGRycy9kb3ducmV2LnhtbERPzWrCQBC+F3yHZYTe6sZIxaauIoIg&#10;rZfaPsA0OybB7GzcHTX26btCobf5+H5nvuxdqy4UYuPZwHiUgSIuvW24MvD1uXmagYqCbLH1TAZu&#10;FGG5GDzMsbD+yh902UulUgjHAg3UIl2hdSxrchhHviNO3MEHh5JgqLQNeE3hrtV5lk21w4ZTQ40d&#10;rWsqj/uzM3B6323j7bvNZfr883YMq9mLTKIxj8N+9QpKqJd/8Z97a9P8fJLD/Zt0gl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bBKXDAAAA3QAAAA8AAAAAAAAAAAAA&#10;AAAAoQIAAGRycy9kb3ducmV2LnhtbFBLBQYAAAAABAAEAPkAAACRAwAAAAA=&#10;" strokecolor="#4579b8 [3044]"/>
              </v:group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8A1964E" wp14:editId="7A1017AF">
                <wp:simplePos x="0" y="0"/>
                <wp:positionH relativeFrom="column">
                  <wp:posOffset>4165600</wp:posOffset>
                </wp:positionH>
                <wp:positionV relativeFrom="paragraph">
                  <wp:posOffset>101600</wp:posOffset>
                </wp:positionV>
                <wp:extent cx="1041400" cy="681990"/>
                <wp:effectExtent l="0" t="0" r="25400" b="22860"/>
                <wp:wrapNone/>
                <wp:docPr id="1233" name="Rounded Rectangle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819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E566BA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Is it a curved letter?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1964E" id="Rounded Rectangle 1233" o:spid="_x0000_s1525" style="position:absolute;margin-left:328pt;margin-top:8pt;width:82pt;height:53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" fillcolor="#4f81bd [3204]" strokecolor="#243f60 [1604]" strokeweight="2pt">
                <v:textbox>
                  <w:txbxContent>
                    <w:p w:rsidR="00D85809" w:rsidRPr="00E566BA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Is it a curved letter?</w:t>
                      </w:r>
                    </w:p>
                  </w:txbxContent>
                </v:textbox>
              </v:roundrect>
            </w:pict>
          </mc:Fallback>
        </mc:AlternateContent>
      </w:r>
      <w:r w:rsidRPr="00BB2A9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697D3F" wp14:editId="27F6D0A6">
                <wp:simplePos x="0" y="0"/>
                <wp:positionH relativeFrom="column">
                  <wp:posOffset>5344160</wp:posOffset>
                </wp:positionH>
                <wp:positionV relativeFrom="paragraph">
                  <wp:posOffset>99060</wp:posOffset>
                </wp:positionV>
                <wp:extent cx="495300" cy="299085"/>
                <wp:effectExtent l="0" t="0" r="0" b="5715"/>
                <wp:wrapNone/>
                <wp:docPr id="1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YES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7D3F" id="_x0000_s1526" type="#_x0000_t202" style="position:absolute;margin-left:420.8pt;margin-top:7.8pt;width:39pt;height:2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az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YES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2A9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2AF4653" wp14:editId="5929A5B5">
                <wp:simplePos x="0" y="0"/>
                <wp:positionH relativeFrom="column">
                  <wp:posOffset>3521075</wp:posOffset>
                </wp:positionH>
                <wp:positionV relativeFrom="paragraph">
                  <wp:posOffset>107950</wp:posOffset>
                </wp:positionV>
                <wp:extent cx="495300" cy="299085"/>
                <wp:effectExtent l="0" t="0" r="0" b="5715"/>
                <wp:wrapNone/>
                <wp:docPr id="1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NO 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4653" id="_x0000_s1527" type="#_x0000_t202" style="position:absolute;margin-left:277.25pt;margin-top:8.5pt;width:39pt;height:23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ta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BB2A92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NO 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2A92"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DC6FC81" wp14:editId="45D19BFB">
                <wp:simplePos x="0" y="0"/>
                <wp:positionH relativeFrom="column">
                  <wp:posOffset>5206365</wp:posOffset>
                </wp:positionH>
                <wp:positionV relativeFrom="paragraph">
                  <wp:posOffset>339090</wp:posOffset>
                </wp:positionV>
                <wp:extent cx="728345" cy="533400"/>
                <wp:effectExtent l="0" t="0" r="14605" b="19050"/>
                <wp:wrapNone/>
                <wp:docPr id="1236" name="Group 1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28345" cy="533400"/>
                          <a:chOff x="0" y="0"/>
                          <a:chExt cx="1213485" cy="533400"/>
                        </a:xfrm>
                      </wpg:grpSpPr>
                      <wps:wsp>
                        <wps:cNvPr id="1281" name="Straight Connector 1237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" name="Straight Connector 1238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3E42FC" id="Group 1236" o:spid="_x0000_s1026" style="position:absolute;margin-left:409.95pt;margin-top:26.7pt;width:57.35pt;height:42pt;flip:x;z-index:251915264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">
                <v:line id="Straight Connector 1237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8uj8UAAADdAAAADwAAAGRycy9kb3ducmV2LnhtbERPS2vCQBC+F/wPywje6sYHWmI2IgUx&#10;WOjDevA4ZMckmJ1Ns6tJ++u7BaG3+fiek6x7U4sbta6yrGAyjkAQ51ZXXCg4fm4fn0A4j6yxtkwK&#10;vsnBOh08JBhr2/EH3Q6+ECGEXYwKSu+bWEqXl2TQjW1DHLizbQ36ANtC6ha7EG5qOY2ihTRYcWgo&#10;saHnkvLL4WoUZBnv9z+8fTtN3r92fla9vM67pVKjYb9ZgfDU+3/x3Z3pMH86W8LfN+EE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8uj8UAAADdAAAADwAAAAAAAAAA&#10;AAAAAAChAgAAZHJzL2Rvd25yZXYueG1sUEsFBgAAAAAEAAQA+QAAAJMDAAAAAA==&#10;" strokecolor="#4579b8 [3044]"/>
                <v:line id="Straight Connector 1238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MzT8YAAADdAAAADwAAAGRycy9kb3ducmV2LnhtbESPwU7DQAxE70j8w8pI3OimqahK6Laq&#10;kJAq4ELLB5ism0TNesOuaVO+Hh+QuNma8czzcj2G3pwo5S6yg+mkAENcR99x4+Bj/3y3AJMF2WMf&#10;mRxcKMN6dX21xMrHM7/TaSeN0RDOFTpoRYbK2ly3FDBP4kCs2iGmgKJraqxPeNbw0NuyKOY2YMfa&#10;0OJATy3Vx913cPD1+rbNl8++lPn9z8sxbRYPMsvO3d6Mm0cwQqP8m/+ut17xy5ni6j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zM0/GAAAA3QAAAA8AAAAAAAAA&#10;AAAAAAAAoQIAAGRycy9kb3ducmV2LnhtbFBLBQYAAAAABAAEAPkAAACUAwAAAAA=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559D217" wp14:editId="31DD7108">
                <wp:simplePos x="0" y="0"/>
                <wp:positionH relativeFrom="column">
                  <wp:posOffset>1902460</wp:posOffset>
                </wp:positionH>
                <wp:positionV relativeFrom="paragraph">
                  <wp:posOffset>99377</wp:posOffset>
                </wp:positionV>
                <wp:extent cx="495300" cy="299085"/>
                <wp:effectExtent l="0" t="0" r="0" b="5715"/>
                <wp:wrapNone/>
                <wp:docPr id="1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YES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D217" id="_x0000_s1528" type="#_x0000_t202" style="position:absolute;margin-left:149.8pt;margin-top:7.8pt;width:39pt;height:2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PW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YES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7460DFC" wp14:editId="75933A5C">
                <wp:simplePos x="0" y="0"/>
                <wp:positionH relativeFrom="column">
                  <wp:posOffset>79375</wp:posOffset>
                </wp:positionH>
                <wp:positionV relativeFrom="paragraph">
                  <wp:posOffset>107950</wp:posOffset>
                </wp:positionV>
                <wp:extent cx="495300" cy="299085"/>
                <wp:effectExtent l="0" t="0" r="0" b="5715"/>
                <wp:wrapNone/>
                <wp:docPr id="1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NO 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0DFC" id="_x0000_s1529" type="#_x0000_t202" style="position:absolute;margin-left:6.25pt;margin-top:8.5pt;width:39pt;height:23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1YuA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BB2A92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NO 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32D602" wp14:editId="3548C47F">
                <wp:simplePos x="0" y="0"/>
                <wp:positionH relativeFrom="column">
                  <wp:posOffset>708660</wp:posOffset>
                </wp:positionH>
                <wp:positionV relativeFrom="paragraph">
                  <wp:posOffset>113030</wp:posOffset>
                </wp:positionV>
                <wp:extent cx="1047750" cy="533400"/>
                <wp:effectExtent l="0" t="0" r="19050" b="19050"/>
                <wp:wrapNone/>
                <wp:docPr id="1241" name="Rounded Rectangle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E566BA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</w:pPr>
                            <w:r w:rsidRPr="00E566BA"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  <w:t>Is it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  <w:t xml:space="preserve"> in</w:t>
                            </w:r>
                            <w:r w:rsidRPr="00E566BA"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  <w:t xml:space="preserve"> the first half of the alphabet?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2D602" id="Rounded Rectangle 1241" o:spid="_x0000_s1530" style="position:absolute;margin-left:55.8pt;margin-top:8.9pt;width:82.5pt;height:4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" fillcolor="#4f81bd [3204]" strokecolor="#243f60 [1604]" strokeweight="2pt">
                <v:textbox>
                  <w:txbxContent>
                    <w:p w:rsidR="00D85809" w:rsidRPr="00E566BA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22"/>
                        </w:rPr>
                      </w:pPr>
                      <w:r w:rsidRPr="00E566BA">
                        <w:rPr>
                          <w:rFonts w:ascii="Comic Sans MS" w:hAnsi="Comic Sans MS"/>
                          <w:sz w:val="14"/>
                          <w:szCs w:val="22"/>
                        </w:rPr>
                        <w:t>Is it</w:t>
                      </w:r>
                      <w:r>
                        <w:rPr>
                          <w:rFonts w:ascii="Comic Sans MS" w:hAnsi="Comic Sans MS"/>
                          <w:sz w:val="14"/>
                          <w:szCs w:val="22"/>
                        </w:rPr>
                        <w:t xml:space="preserve"> in</w:t>
                      </w:r>
                      <w:r w:rsidRPr="00E566BA">
                        <w:rPr>
                          <w:rFonts w:ascii="Comic Sans MS" w:hAnsi="Comic Sans MS"/>
                          <w:sz w:val="14"/>
                          <w:szCs w:val="22"/>
                        </w:rPr>
                        <w:t xml:space="preserve"> the first half of the alphabet?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BB2A92"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3A717B3" wp14:editId="7C450684">
                <wp:simplePos x="0" y="0"/>
                <wp:positionH relativeFrom="column">
                  <wp:posOffset>3422967</wp:posOffset>
                </wp:positionH>
                <wp:positionV relativeFrom="paragraph">
                  <wp:posOffset>66040</wp:posOffset>
                </wp:positionV>
                <wp:extent cx="728663" cy="533400"/>
                <wp:effectExtent l="0" t="0" r="14605" b="19050"/>
                <wp:wrapNone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3" cy="533400"/>
                          <a:chOff x="0" y="0"/>
                          <a:chExt cx="1213485" cy="533400"/>
                        </a:xfrm>
                      </wpg:grpSpPr>
                      <wps:wsp>
                        <wps:cNvPr id="1287" name="Straight Connector 1243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Straight Connector 1244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1AD344" id="Group 1242" o:spid="_x0000_s1026" style="position:absolute;margin-left:269.5pt;margin-top:5.2pt;width:57.4pt;height:42pt;z-index:251914240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">
                <v:line id="Straight Connector 1243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Jb8cUAAADdAAAADwAAAGRycy9kb3ducmV2LnhtbERPS2vCQBC+C/0PyxR6040PqqSuUgRp&#10;ULD1cfA4ZKdJaHY2ZlcT/fVuQfA2H99zpvPWlOJCtSssK+j3IhDEqdUFZwoO+2V3AsJ5ZI2lZVJw&#10;JQfz2UtnirG2DW/psvOZCCHsYlSQe1/FUro0J4OuZyviwP3a2qAPsM6krrEJ4aaUgyh6lwYLDg05&#10;VrTIKf3bnY2CJOHV6sbL72P/5/Tlh8V6M2rGSr29tp8fIDy1/il+uBMd5g9GQ/j/Jpw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Jb8cUAAADdAAAADwAAAAAAAAAA&#10;AAAAAAChAgAAZHJzL2Rvd25yZXYueG1sUEsFBgAAAAAEAAQA+QAAAJMDAAAAAA==&#10;" strokecolor="#4579b8 [3044]"/>
                <v:line id="Straight Connector 1244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hKN8QAAADdAAAADwAAAGRycy9kb3ducmV2LnhtbERPzWrCQBC+F/oOyxR6q5umKpq6ihQE&#10;aXup9QHG7JgEs7Pp7qixT98tCN7m4/ud2aJ3rTpRiI1nA8+DDBRx6W3DlYHt9+ppAioKssXWMxm4&#10;UITF/P5uhoX1Z/6i00YqlUI4FmigFukKrWNZk8M48B1x4vY+OJQEQ6VtwHMKd63Os2ysHTacGmrs&#10;6K2m8rA5OgM/H5/reNm1uYxHv++HsJxM5SUa8/jQL19BCfVyE1/da5vm58Mh/H+TTt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Eo3xAAAAN0AAAAPAAAAAAAAAAAA&#10;AAAAAKECAABkcnMvZG93bnJldi54bWxQSwUGAAAAAAQABAD5AAAAkgMAAAAA&#10;" strokecolor="#4579b8 [3044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F17E3A5" wp14:editId="52852E25">
                <wp:simplePos x="0" y="0"/>
                <wp:positionH relativeFrom="column">
                  <wp:posOffset>1764665</wp:posOffset>
                </wp:positionH>
                <wp:positionV relativeFrom="paragraph">
                  <wp:posOffset>56197</wp:posOffset>
                </wp:positionV>
                <wp:extent cx="728663" cy="533400"/>
                <wp:effectExtent l="0" t="0" r="14605" b="19050"/>
                <wp:wrapNone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28663" cy="533400"/>
                          <a:chOff x="0" y="0"/>
                          <a:chExt cx="1213485" cy="533400"/>
                        </a:xfrm>
                      </wpg:grpSpPr>
                      <wps:wsp>
                        <wps:cNvPr id="1290" name="Straight Connector 1246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1" name="Straight Connector 1247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CD15C9" id="Group 1245" o:spid="_x0000_s1026" style="position:absolute;margin-left:138.95pt;margin-top:4.4pt;width:57.4pt;height:42pt;flip:x;z-index:251911168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">
                <v:line id="Straight Connector 1246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4acUAAADdAAAADwAAAGRycy9kb3ducmV2LnhtbERPTWvCQBC9C/6HZYTe6kYrtsRsRArS&#10;YMG21oPHITsmwexsmt2a1F/vCgVv83ifkyx7U4szta6yrGAyjkAQ51ZXXCjYf68fX0A4j6yxtkwK&#10;/sjBMh0OEoy17fiLzjtfiBDCLkYFpfdNLKXLSzLoxrYhDtzRtgZ9gG0hdYtdCDe1nEbRXBqsODSU&#10;2NBrSflp92sUZBlvNhdefxwmnz9v/ql63866Z6UeRv1qAcJT7+/if3emw/zpbA63b8IJMr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X4acUAAADdAAAADwAAAAAAAAAA&#10;AAAAAAChAgAAZHJzL2Rvd25yZXYueG1sUEsFBgAAAAAEAAQA+QAAAJMDAAAAAA==&#10;" strokecolor="#4579b8 [3044]"/>
                <v:line id="Straight Connector 1247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UQMQAAADdAAAADwAAAGRycy9kb3ducmV2LnhtbERPzUrDQBC+C77DMoI3uzFqW2M3pQhC&#10;0V5s+wDT7JiEZGfj7timPr0rCN7m4/udxXJ0vTpSiK1nA7eTDBRx5W3LtYH97uVmDioKssXeMxk4&#10;U4RleXmxwML6E7/TcSu1SiEcCzTQiAyF1rFqyGGc+IE4cR8+OJQEQ61twFMKd73Os2yqHbacGhoc&#10;6Lmhqtt+OQOfb5t1PB/6XKYP369dWM0f5S4ac301rp5ACY3yL/5zr22an9/P4PebdII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tRAxAAAAN0AAAAPAAAAAAAAAAAA&#10;AAAAAKECAABkcnMvZG93bnJldi54bWxQSwUGAAAAAAQABAD5AAAAkgMAAAAA&#10;" strokecolor="#4579b8 [3044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A482F5C" wp14:editId="1E4DC82C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728663" cy="533400"/>
                <wp:effectExtent l="0" t="0" r="14605" b="19050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3" cy="533400"/>
                          <a:chOff x="0" y="0"/>
                          <a:chExt cx="1213485" cy="533400"/>
                        </a:xfrm>
                      </wpg:grpSpPr>
                      <wps:wsp>
                        <wps:cNvPr id="1293" name="Straight Connector 1249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4" name="Straight Connector 1250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568B43" id="Group 1248" o:spid="_x0000_s1026" style="position:absolute;margin-left:-1.5pt;margin-top:5.2pt;width:57.4pt;height:42pt;z-index:251910144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">
                <v:line id="Straight Connector 1249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sG8UAAADdAAAADwAAAGRycy9kb3ducmV2LnhtbERPTWvCQBC9C/6HZYTe6kYrtUZXEUEa&#10;FNRqDz0O2TEJZmdjdmtSf323UPA2j/c5s0VrSnGj2hWWFQz6EQji1OqCMwWfp/XzGwjnkTWWlknB&#10;DzlYzLudGcbaNvxBt6PPRAhhF6OC3PsqltKlORl0fVsRB+5sa4M+wDqTusYmhJtSDqPoVRosODTk&#10;WNEqp/Ry/DYKkoQ3mzuv91+Dw/XdvxTb3agZK/XUa5dTEJ5a/xD/uxMd5g9HE/j7Jpw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psG8UAAADdAAAADwAAAAAAAAAA&#10;AAAAAAChAgAAZHJzL2Rvd25yZXYueG1sUEsFBgAAAAAEAAQA+QAAAJMDAAAAAA==&#10;" strokecolor="#4579b8 [3044]"/>
                <v:line id="Straight Connector 1250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ra6cYAAADdAAAADwAAAGRycy9kb3ducmV2LnhtbESPwU7DQAxE70j8w8pI3OimQa1K6Laq&#10;kJAq4ELLB5ism0TNesOuaVO+Hh+QuNma8czzcj2G3pwo5S6yg+mkAENcR99x4+Bj/3y3AJMF2WMf&#10;mRxcKMN6dX21xMrHM7/TaSeN0RDOFTpoRYbK2ly3FDBP4kCs2iGmgKJraqxPeNbw0NuyKOY2YMfa&#10;0OJATy3Vx913cPD1+rbNl8++lPns5+WYNosHuc/O3d6Mm0cwQqP8m/+ut17xy5ny6z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a2unGAAAA3QAAAA8AAAAAAAAA&#10;AAAAAAAAoQIAAGRycy9kb3ducmV2LnhtbFBLBQYAAAAABAAEAPkAAACUAwAAAAA=&#10;" strokecolor="#4579b8 [3044]"/>
              </v:group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904FB1B" wp14:editId="3F21FA59">
                <wp:simplePos x="0" y="0"/>
                <wp:positionH relativeFrom="column">
                  <wp:posOffset>3264535</wp:posOffset>
                </wp:positionH>
                <wp:positionV relativeFrom="paragraph">
                  <wp:posOffset>24130</wp:posOffset>
                </wp:positionV>
                <wp:extent cx="314325" cy="314325"/>
                <wp:effectExtent l="0" t="0" r="28575" b="28575"/>
                <wp:wrapNone/>
                <wp:docPr id="1251" name="Rectangle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4FB1B" id="Rectangle 1251" o:spid="_x0000_s1531" style="position:absolute;margin-left:257.05pt;margin-top:1.9pt;width:24.75pt;height:24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58E035F" wp14:editId="04242197">
                <wp:simplePos x="0" y="0"/>
                <wp:positionH relativeFrom="column">
                  <wp:posOffset>5781357</wp:posOffset>
                </wp:positionH>
                <wp:positionV relativeFrom="paragraph">
                  <wp:posOffset>24130</wp:posOffset>
                </wp:positionV>
                <wp:extent cx="314325" cy="314325"/>
                <wp:effectExtent l="0" t="0" r="28575" b="28575"/>
                <wp:wrapNone/>
                <wp:docPr id="1252" name="Rectangle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E035F" id="Rectangle 1252" o:spid="_x0000_s1532" style="position:absolute;margin-left:455.2pt;margin-top:1.9pt;width:24.75pt;height:24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9295BAB" wp14:editId="42AEA9B4">
                <wp:simplePos x="0" y="0"/>
                <wp:positionH relativeFrom="column">
                  <wp:posOffset>2332990</wp:posOffset>
                </wp:positionH>
                <wp:positionV relativeFrom="paragraph">
                  <wp:posOffset>33655</wp:posOffset>
                </wp:positionV>
                <wp:extent cx="314325" cy="314325"/>
                <wp:effectExtent l="0" t="0" r="28575" b="28575"/>
                <wp:wrapNone/>
                <wp:docPr id="1253" name="Rectangle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95BAB" id="Rectangle 1253" o:spid="_x0000_s1533" style="position:absolute;margin-left:183.7pt;margin-top:2.65pt;width:24.75pt;height:24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B13E86" wp14:editId="47B8763E">
                <wp:simplePos x="0" y="0"/>
                <wp:positionH relativeFrom="column">
                  <wp:posOffset>-181927</wp:posOffset>
                </wp:positionH>
                <wp:positionV relativeFrom="paragraph">
                  <wp:posOffset>33655</wp:posOffset>
                </wp:positionV>
                <wp:extent cx="314325" cy="314325"/>
                <wp:effectExtent l="0" t="0" r="28575" b="28575"/>
                <wp:wrapNone/>
                <wp:docPr id="1254" name="Rectangl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13E86" id="Rectangle 1254" o:spid="_x0000_s1534" style="position:absolute;margin-left:-14.3pt;margin-top:2.65pt;width:24.75pt;height:24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B2A92">
                        <w:rPr>
                          <w:rFonts w:ascii="Comic Sans MS" w:hAnsi="Comic Sans M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9D0104" wp14:editId="443CBDC9">
                <wp:simplePos x="0" y="0"/>
                <wp:positionH relativeFrom="column">
                  <wp:posOffset>1723390</wp:posOffset>
                </wp:positionH>
                <wp:positionV relativeFrom="paragraph">
                  <wp:posOffset>67310</wp:posOffset>
                </wp:positionV>
                <wp:extent cx="2952750" cy="299085"/>
                <wp:effectExtent l="0" t="0" r="0" b="5715"/>
                <wp:wrapNone/>
                <wp:docPr id="1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2D1887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DECISION TREE DIAGRAM</w:t>
                            </w:r>
                          </w:p>
                          <w:p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0104" id="_x0000_s1535" type="#_x0000_t202" style="position:absolute;margin-left:135.7pt;margin-top:5.3pt;width:232.5pt;height:23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cwuQIAAMU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" filled="f" stroked="f">
                <v:textbox>
                  <w:txbxContent>
                    <w:p w:rsidR="00D85809" w:rsidRPr="002D1887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DECISION TREE DIAGRAM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9499EDC" wp14:editId="48604BC4">
                <wp:simplePos x="0" y="0"/>
                <wp:positionH relativeFrom="column">
                  <wp:posOffset>-207472</wp:posOffset>
                </wp:positionH>
                <wp:positionV relativeFrom="paragraph">
                  <wp:posOffset>79260</wp:posOffset>
                </wp:positionV>
                <wp:extent cx="6471920" cy="969818"/>
                <wp:effectExtent l="0" t="0" r="0" b="1905"/>
                <wp:wrapNone/>
                <wp:docPr id="1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969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</w:rPr>
                              <w:t xml:space="preserve">To calculate the 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MEAN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AVERAGE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 xml:space="preserve"> of a set of numbers add them together and divide by how many numbers you have added together.</w:t>
                            </w:r>
                          </w:p>
                          <w:p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i/>
                              </w:rPr>
                              <w:t>Example: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ab/>
                              <w:t>Elaine’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 results 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>in daily spelling tests of 20 words were as follows: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9EDC" id="_x0000_s1536" type="#_x0000_t202" style="position:absolute;margin-left:-16.35pt;margin-top:6.25pt;width:509.6pt;height:76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3Y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 w:rsidRPr="003E2596">
                        <w:rPr>
                          <w:rFonts w:ascii="Comic Sans MS" w:hAnsi="Comic Sans MS"/>
                        </w:rPr>
                        <w:t xml:space="preserve">To calculate the 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>MEAN</w:t>
                      </w:r>
                      <w:r w:rsidRPr="003E2596">
                        <w:rPr>
                          <w:rFonts w:ascii="Comic Sans MS" w:hAnsi="Comic Sans MS"/>
                        </w:rPr>
                        <w:t xml:space="preserve"> or 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>AVERAGE</w:t>
                      </w:r>
                      <w:r w:rsidRPr="003E2596">
                        <w:rPr>
                          <w:rFonts w:ascii="Comic Sans MS" w:hAnsi="Comic Sans MS"/>
                        </w:rPr>
                        <w:t xml:space="preserve"> of a set of numbers add them together and divide by how many numbers you have added together.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 w:rsidRPr="003E2596">
                        <w:rPr>
                          <w:rFonts w:ascii="Comic Sans MS" w:hAnsi="Comic Sans MS"/>
                          <w:i/>
                        </w:rPr>
                        <w:t>Example:</w:t>
                      </w:r>
                      <w:r w:rsidRPr="003E2596">
                        <w:rPr>
                          <w:rFonts w:ascii="Comic Sans MS" w:hAnsi="Comic Sans MS"/>
                        </w:rPr>
                        <w:tab/>
                        <w:t>Elaine’</w:t>
                      </w:r>
                      <w:r>
                        <w:rPr>
                          <w:rFonts w:ascii="Comic Sans MS" w:hAnsi="Comic Sans MS"/>
                        </w:rPr>
                        <w:t xml:space="preserve">s results </w:t>
                      </w:r>
                      <w:r w:rsidRPr="003E2596">
                        <w:rPr>
                          <w:rFonts w:ascii="Comic Sans MS" w:hAnsi="Comic Sans MS"/>
                        </w:rPr>
                        <w:t>in daily spelling tests of 20 words were as follows: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3463B0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314782FC" wp14:editId="1F78BCCA">
                <wp:simplePos x="0" y="0"/>
                <wp:positionH relativeFrom="column">
                  <wp:posOffset>2038798</wp:posOffset>
                </wp:positionH>
                <wp:positionV relativeFrom="paragraph">
                  <wp:posOffset>195540</wp:posOffset>
                </wp:positionV>
                <wp:extent cx="1440815" cy="1527175"/>
                <wp:effectExtent l="0" t="0" r="0" b="0"/>
                <wp:wrapTight wrapText="bothSides">
                  <wp:wrapPolygon edited="0">
                    <wp:start x="571" y="0"/>
                    <wp:lineTo x="571" y="21286"/>
                    <wp:lineTo x="20562" y="21286"/>
                    <wp:lineTo x="20562" y="0"/>
                    <wp:lineTo x="571" y="0"/>
                  </wp:wrapPolygon>
                </wp:wrapTight>
                <wp:docPr id="1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M</w:t>
                            </w:r>
                            <w:r w:rsidR="003463B0">
                              <w:rPr>
                                <w:rFonts w:ascii="Comic Sans MS" w:hAnsi="Comic Sans MS"/>
                                <w:b/>
                              </w:rPr>
                              <w:t>onday</w:t>
                            </w:r>
                            <w:r w:rsidR="003463B0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17</w:t>
                            </w:r>
                            <w:r w:rsidR="003463B0">
                              <w:rPr>
                                <w:rFonts w:ascii="Comic Sans MS" w:hAnsi="Comic Sans MS"/>
                                <w:b/>
                              </w:rPr>
                              <w:br/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Tuesday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13</w:t>
                            </w:r>
                          </w:p>
                          <w:p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Wednesday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20</w:t>
                            </w:r>
                          </w:p>
                          <w:p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Thursday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18</w:t>
                            </w:r>
                          </w:p>
                          <w:p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Friday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17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82FC" id="_x0000_s1537" type="#_x0000_t202" style="position:absolute;margin-left:160.55pt;margin-top:15.4pt;width:113.45pt;height:120.2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V2uwIAAMY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M</w:t>
                      </w:r>
                      <w:r w:rsidR="003463B0">
                        <w:rPr>
                          <w:rFonts w:ascii="Comic Sans MS" w:hAnsi="Comic Sans MS"/>
                          <w:b/>
                        </w:rPr>
                        <w:t>onday</w:t>
                      </w:r>
                      <w:r w:rsidR="003463B0">
                        <w:rPr>
                          <w:rFonts w:ascii="Comic Sans MS" w:hAnsi="Comic Sans MS"/>
                          <w:b/>
                        </w:rPr>
                        <w:tab/>
                        <w:t>17</w:t>
                      </w:r>
                      <w:r w:rsidR="003463B0">
                        <w:rPr>
                          <w:rFonts w:ascii="Comic Sans MS" w:hAnsi="Comic Sans MS"/>
                          <w:b/>
                        </w:rPr>
                        <w:br/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>Tuesday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13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Wednesday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20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Thursday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18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Friday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17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5EF508B" wp14:editId="78F1E96A">
                <wp:simplePos x="0" y="0"/>
                <wp:positionH relativeFrom="column">
                  <wp:posOffset>-172835</wp:posOffset>
                </wp:positionH>
                <wp:positionV relativeFrom="paragraph">
                  <wp:posOffset>44162</wp:posOffset>
                </wp:positionV>
                <wp:extent cx="6471920" cy="768928"/>
                <wp:effectExtent l="0" t="0" r="0" b="0"/>
                <wp:wrapNone/>
                <wp:docPr id="1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8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670"/>
                                <w:tab w:val="left" w:pos="6379"/>
                                <w:tab w:val="left" w:pos="6946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Mean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3E2596">
                              <w:rPr>
                                <w:rFonts w:ascii="Comic Sans MS" w:hAnsi="Comic Sans MS"/>
                                <w:u w:val="single"/>
                              </w:rPr>
                              <w:t>17 + 13 + 20 + 18 + 17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E2596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340" w:dyaOrig="620">
                                <v:shape id="_x0000_i1106" type="#_x0000_t75" style="width:17.2pt;height:31.15pt">
                                  <v:imagedata r:id="rId278" o:title=""/>
                                </v:shape>
                                <o:OLEObject Type="Embed" ProgID="Equation.3" ShapeID="_x0000_i1106" DrawAspect="Content" ObjectID="_1646042760" r:id="rId27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17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508B" id="_x0000_s1538" type="#_x0000_t202" style="position:absolute;margin-left:-13.6pt;margin-top:3.5pt;width:509.6pt;height:60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mm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670"/>
                          <w:tab w:val="left" w:pos="6379"/>
                          <w:tab w:val="left" w:pos="6946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Mean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3E2596">
                        <w:rPr>
                          <w:rFonts w:ascii="Comic Sans MS" w:hAnsi="Comic Sans MS"/>
                          <w:u w:val="single"/>
                        </w:rPr>
                        <w:t>17 + 13 + 20 + 18 + 17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3E2596">
                        <w:rPr>
                          <w:rFonts w:ascii="Comic Sans MS" w:hAnsi="Comic Sans MS"/>
                          <w:position w:val="-24"/>
                        </w:rPr>
                        <w:object w:dxaOrig="340" w:dyaOrig="620">
                          <v:shape id="_x0000_i1197" type="#_x0000_t75" style="width:17.2pt;height:31.15pt" o:ole="">
                            <v:imagedata r:id="rId280" o:title=""/>
                          </v:shape>
                          <o:OLEObject Type="Embed" ProgID="Equation.3" ShapeID="_x0000_i1197" DrawAspect="Content" ObjectID="_1625920884" r:id="rId281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17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39490B3" wp14:editId="25801359">
                <wp:simplePos x="0" y="0"/>
                <wp:positionH relativeFrom="column">
                  <wp:posOffset>1898015</wp:posOffset>
                </wp:positionH>
                <wp:positionV relativeFrom="paragraph">
                  <wp:posOffset>55822</wp:posOffset>
                </wp:positionV>
                <wp:extent cx="304800" cy="387927"/>
                <wp:effectExtent l="0" t="0" r="0" b="0"/>
                <wp:wrapNone/>
                <wp:docPr id="1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87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90B3" id="_x0000_s1539" type="#_x0000_t202" style="position:absolute;margin-left:149.45pt;margin-top:4.4pt;width:24pt;height:30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jN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D72FB99" wp14:editId="7F2AF43F">
                <wp:simplePos x="0" y="0"/>
                <wp:positionH relativeFrom="column">
                  <wp:posOffset>-172835</wp:posOffset>
                </wp:positionH>
                <wp:positionV relativeFrom="paragraph">
                  <wp:posOffset>32559</wp:posOffset>
                </wp:positionV>
                <wp:extent cx="6471920" cy="879764"/>
                <wp:effectExtent l="0" t="0" r="0" b="0"/>
                <wp:wrapNone/>
                <wp:docPr id="1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879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Pr="00C95FF7">
                              <w:rPr>
                                <w:rFonts w:ascii="Comic Sans MS" w:hAnsi="Comic Sans MS"/>
                                <w:b/>
                              </w:rPr>
                              <w:t>RANGE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the difference between the largest and smallest numbers in the set.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Pr="00C95FF7">
                              <w:rPr>
                                <w:rFonts w:ascii="Comic Sans MS" w:hAnsi="Comic Sans MS"/>
                                <w:u w:val="single"/>
                              </w:rPr>
                              <w:t>range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Elaine’s results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20 – 13 = 7</w:t>
                            </w: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FB99" id="_x0000_s1540" type="#_x0000_t202" style="position:absolute;margin-left:-13.6pt;margin-top:2.55pt;width:509.6pt;height:69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chuQIAAMU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</w:t>
                      </w:r>
                      <w:r w:rsidRPr="00C95FF7">
                        <w:rPr>
                          <w:rFonts w:ascii="Comic Sans MS" w:hAnsi="Comic Sans MS"/>
                          <w:b/>
                        </w:rPr>
                        <w:t>RANGE</w:t>
                      </w:r>
                      <w:r>
                        <w:rPr>
                          <w:rFonts w:ascii="Comic Sans MS" w:hAnsi="Comic Sans MS"/>
                        </w:rPr>
                        <w:t xml:space="preserve"> is the difference between the largest and smallest numbers in the set.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</w:t>
                      </w:r>
                      <w:r w:rsidRPr="00C95FF7">
                        <w:rPr>
                          <w:rFonts w:ascii="Comic Sans MS" w:hAnsi="Comic Sans MS"/>
                          <w:u w:val="single"/>
                        </w:rPr>
                        <w:t>range</w:t>
                      </w:r>
                      <w:r>
                        <w:rPr>
                          <w:rFonts w:ascii="Comic Sans MS" w:hAnsi="Comic Sans MS"/>
                        </w:rPr>
                        <w:t xml:space="preserve"> of Elaine’s results is </w:t>
                      </w:r>
                      <w:r>
                        <w:rPr>
                          <w:rFonts w:ascii="Comic Sans MS" w:hAnsi="Comic Sans MS"/>
                        </w:rPr>
                        <w:tab/>
                        <w:t>20 – 13 = 7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E902A8" wp14:editId="5F17C4EA">
                <wp:simplePos x="0" y="0"/>
                <wp:positionH relativeFrom="column">
                  <wp:posOffset>1704454</wp:posOffset>
                </wp:positionH>
                <wp:positionV relativeFrom="paragraph">
                  <wp:posOffset>125037</wp:posOffset>
                </wp:positionV>
                <wp:extent cx="2570019" cy="602615"/>
                <wp:effectExtent l="19050" t="19050" r="20955" b="26035"/>
                <wp:wrapNone/>
                <wp:docPr id="126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570019" cy="60261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5809" w:rsidRPr="006B3A51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PROBABILITY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02A8" id="_x0000_s1541" style="position:absolute;margin-left:134.2pt;margin-top:9.85pt;width:202.35pt;height:47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7972,301308;1285010,601973;2567877,301308;1285010,34455" o:connectangles="0,0,0,0" textboxrect="2977,3262,17087,17337"/>
                <o:lock v:ext="edit" aspectratio="t" verticies="t"/>
                <v:textbox>
                  <w:txbxContent>
                    <w:p w:rsidR="00D85809" w:rsidRPr="006B3A51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PROBABILITY</w:t>
                      </w:r>
                    </w:p>
                  </w:txbxContent>
                </v:textbox>
              </v:shape>
            </w:pict>
          </mc:Fallback>
        </mc:AlternateContent>
      </w:r>
    </w:p>
    <w:p w:rsidR="00D85DC3" w:rsidRPr="00666284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Pr="00016955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EA35B4" wp14:editId="0D1AF510">
                <wp:simplePos x="0" y="0"/>
                <wp:positionH relativeFrom="column">
                  <wp:posOffset>-172373</wp:posOffset>
                </wp:positionH>
                <wp:positionV relativeFrom="paragraph">
                  <wp:posOffset>23495</wp:posOffset>
                </wp:positionV>
                <wp:extent cx="6471920" cy="5119254"/>
                <wp:effectExtent l="0" t="0" r="0" b="5715"/>
                <wp:wrapNone/>
                <wp:docPr id="1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5119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PROBABILITY is a judgement of how LIKELY or UNLIKELY an event is to happen.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Many words and phrases can be used to describe how likely it is for something to happen.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CERTAIN, UNCERTAIN, IMPOSSIBLE, VERY UNLIKELY, POOR CHANCE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etc.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will be younger next year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IMPOSSIBLE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It will get dark tonight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CERTAIN</w:t>
                            </w:r>
                          </w:p>
                          <w:p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will meet the Queen next week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VERY UNLIKELY</w:t>
                            </w:r>
                          </w:p>
                          <w:p w:rsidR="00D85809" w:rsidRPr="004A5E54" w:rsidRDefault="00D85809" w:rsidP="00D85DC3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If an event has the same chance of happening as not happening then we say the probability is an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EVEN CHANCE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FIFTY-FITFY CHANCE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4A5E54">
                              <w:rPr>
                                <w:rFonts w:ascii="Comic Sans MS" w:hAnsi="Comic Sans MS"/>
                                <w:i/>
                              </w:rPr>
                              <w:t>Examples:</w:t>
                            </w:r>
                            <w:r w:rsidRPr="004A5E54">
                              <w:rPr>
                                <w:rFonts w:ascii="Comic Sans MS" w:hAnsi="Comic Sans MS"/>
                                <w:i/>
                              </w:rPr>
                              <w:tab/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Getting heads when you toss a coin.</w:t>
                            </w:r>
                          </w:p>
                          <w:p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Throwing an even number on an ordinary dice.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N.B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The probability of getting a six on an ordinary dice is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LESS THAN EVEN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while the probability of getting a number greater than two is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MORE THAN EVEN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D85809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35B4" id="_x0000_s1542" type="#_x0000_t202" style="position:absolute;margin-left:-13.55pt;margin-top:1.85pt;width:509.6pt;height:403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bt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PROBABILITY is a judgement of how LIKELY or UNLIKELY an event is to happen.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Many words and phrases can be used to describe how likely it is for something to happen.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>e.g.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CERTAIN, UNCERTAIN, IMPOSSIBLE, VERY UNLIKELY, POOR CHANCE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etc.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will be younger next year</w:t>
                      </w:r>
                      <w:r>
                        <w:rPr>
                          <w:rFonts w:ascii="Comic Sans MS" w:hAnsi="Comic Sans MS"/>
                        </w:rPr>
                        <w:tab/>
                        <w:t>~</w:t>
                      </w:r>
                      <w:r>
                        <w:rPr>
                          <w:rFonts w:ascii="Comic Sans MS" w:hAnsi="Comic Sans MS"/>
                        </w:rPr>
                        <w:tab/>
                        <w:t>IMPOSSIBLE</w:t>
                      </w:r>
                    </w:p>
                    <w:p w:rsidR="00D85809" w:rsidRDefault="00D85809" w:rsidP="00D85DC3">
                      <w:pPr>
                        <w:pStyle w:val="ListParagraph"/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It will get dark tonight</w:t>
                      </w:r>
                      <w:r>
                        <w:rPr>
                          <w:rFonts w:ascii="Comic Sans MS" w:hAnsi="Comic Sans MS"/>
                        </w:rPr>
                        <w:tab/>
                        <w:t>~</w:t>
                      </w:r>
                      <w:r>
                        <w:rPr>
                          <w:rFonts w:ascii="Comic Sans MS" w:hAnsi="Comic Sans MS"/>
                        </w:rPr>
                        <w:tab/>
                        <w:t>CERTAIN</w:t>
                      </w: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will meet the Queen next week</w:t>
                      </w:r>
                      <w:r>
                        <w:rPr>
                          <w:rFonts w:ascii="Comic Sans MS" w:hAnsi="Comic Sans MS"/>
                        </w:rPr>
                        <w:tab/>
                        <w:t>~</w:t>
                      </w:r>
                      <w:r>
                        <w:rPr>
                          <w:rFonts w:ascii="Comic Sans MS" w:hAnsi="Comic Sans MS"/>
                        </w:rPr>
                        <w:tab/>
                        <w:t>VERY UNLIKELY</w:t>
                      </w:r>
                    </w:p>
                    <w:p w:rsidR="00D85809" w:rsidRPr="004A5E54" w:rsidRDefault="00D85809" w:rsidP="00D85DC3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If an event has the same chance of happening as not happening then we say the probability is an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EVEN CHANCE</w:t>
                      </w:r>
                      <w:r>
                        <w:rPr>
                          <w:rFonts w:ascii="Comic Sans MS" w:hAnsi="Comic Sans MS"/>
                        </w:rPr>
                        <w:t xml:space="preserve"> or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FIFTY-FITFY CHANCE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4A5E54">
                        <w:rPr>
                          <w:rFonts w:ascii="Comic Sans MS" w:hAnsi="Comic Sans MS"/>
                          <w:i/>
                        </w:rPr>
                        <w:t>Examples:</w:t>
                      </w:r>
                      <w:r w:rsidRPr="004A5E54">
                        <w:rPr>
                          <w:rFonts w:ascii="Comic Sans MS" w:hAnsi="Comic Sans MS"/>
                          <w:i/>
                        </w:rPr>
                        <w:tab/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Getting heads when you toss a coin.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Throwing an even number on an ordinary dice.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N.B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The probability of getting a six on an ordinary dice is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LESS THAN EVEN</w:t>
                      </w:r>
                      <w:r>
                        <w:rPr>
                          <w:rFonts w:ascii="Comic Sans MS" w:hAnsi="Comic Sans MS"/>
                        </w:rPr>
                        <w:t xml:space="preserve"> while the probability of getting a number greater than two is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MORE THAN EVEN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C3" w:rsidRPr="00016955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D85DC3">
      <w:pPr>
        <w:rPr>
          <w:rFonts w:ascii="Comic Sans MS" w:hAnsi="Comic Sans MS"/>
          <w:sz w:val="32"/>
        </w:rPr>
      </w:pPr>
    </w:p>
    <w:p w:rsidR="00D85DC3" w:rsidRDefault="00D85DC3" w:rsidP="004E4A32">
      <w:pPr>
        <w:rPr>
          <w:rFonts w:ascii="Comic Sans MS" w:hAnsi="Comic Sans MS"/>
          <w:sz w:val="32"/>
        </w:rPr>
      </w:pPr>
    </w:p>
    <w:sectPr w:rsidR="00D85DC3" w:rsidSect="002714CF">
      <w:pgSz w:w="11906" w:h="16838"/>
      <w:pgMar w:top="737" w:right="1304" w:bottom="624" w:left="1134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809" w:rsidRDefault="00D85809" w:rsidP="00805D60">
      <w:r>
        <w:separator/>
      </w:r>
    </w:p>
  </w:endnote>
  <w:endnote w:type="continuationSeparator" w:id="0">
    <w:p w:rsidR="00D85809" w:rsidRDefault="00D85809" w:rsidP="0080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809" w:rsidRDefault="00D85809" w:rsidP="00805D60">
      <w:r>
        <w:separator/>
      </w:r>
    </w:p>
  </w:footnote>
  <w:footnote w:type="continuationSeparator" w:id="0">
    <w:p w:rsidR="00D85809" w:rsidRDefault="00D85809" w:rsidP="00805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4pt;height:162.75pt" o:bullet="t">
        <v:imagedata r:id="rId1" o:title="imagesCA02OA1E"/>
      </v:shape>
    </w:pict>
  </w:numPicBullet>
  <w:numPicBullet w:numPicBulletId="1">
    <w:pict>
      <v:shape id="_x0000_i1027" type="#_x0000_t75" style="width:168.75pt;height:168.75pt" o:bullet="t">
        <v:imagedata r:id="rId2" o:title="imagesCAIPECS6"/>
      </v:shape>
    </w:pict>
  </w:numPicBullet>
  <w:abstractNum w:abstractNumId="0" w15:restartNumberingAfterBreak="0">
    <w:nsid w:val="018870A1"/>
    <w:multiLevelType w:val="hybridMultilevel"/>
    <w:tmpl w:val="1B76F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147E2"/>
    <w:multiLevelType w:val="hybridMultilevel"/>
    <w:tmpl w:val="6CEE3E2C"/>
    <w:lvl w:ilvl="0" w:tplc="5046173A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504A5"/>
    <w:multiLevelType w:val="hybridMultilevel"/>
    <w:tmpl w:val="E856C88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E2359"/>
    <w:multiLevelType w:val="hybridMultilevel"/>
    <w:tmpl w:val="4A48430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D15DA"/>
    <w:multiLevelType w:val="hybridMultilevel"/>
    <w:tmpl w:val="E0E2B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476E8"/>
    <w:multiLevelType w:val="hybridMultilevel"/>
    <w:tmpl w:val="C580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006B7"/>
    <w:multiLevelType w:val="multilevel"/>
    <w:tmpl w:val="E6587D8C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3D52D4"/>
    <w:multiLevelType w:val="hybridMultilevel"/>
    <w:tmpl w:val="851CEAE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E3456"/>
    <w:multiLevelType w:val="hybridMultilevel"/>
    <w:tmpl w:val="D422BB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28222D"/>
    <w:multiLevelType w:val="hybridMultilevel"/>
    <w:tmpl w:val="87F2E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40D8"/>
    <w:multiLevelType w:val="hybridMultilevel"/>
    <w:tmpl w:val="B62C4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85E17"/>
    <w:multiLevelType w:val="multilevel"/>
    <w:tmpl w:val="892C0226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795447"/>
    <w:multiLevelType w:val="hybridMultilevel"/>
    <w:tmpl w:val="D38E7F2E"/>
    <w:lvl w:ilvl="0" w:tplc="ABFA3B2E">
      <w:start w:val="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17678"/>
    <w:multiLevelType w:val="hybridMultilevel"/>
    <w:tmpl w:val="77686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DC1862"/>
    <w:multiLevelType w:val="multilevel"/>
    <w:tmpl w:val="A300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FB149F"/>
    <w:multiLevelType w:val="hybridMultilevel"/>
    <w:tmpl w:val="38D4891E"/>
    <w:lvl w:ilvl="0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8CE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FB6761"/>
    <w:multiLevelType w:val="hybridMultilevel"/>
    <w:tmpl w:val="86364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A6264"/>
    <w:multiLevelType w:val="hybridMultilevel"/>
    <w:tmpl w:val="E6587D8C"/>
    <w:lvl w:ilvl="0" w:tplc="1CB4A55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86B44EC"/>
    <w:multiLevelType w:val="hybridMultilevel"/>
    <w:tmpl w:val="9532240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B65046D"/>
    <w:multiLevelType w:val="hybridMultilevel"/>
    <w:tmpl w:val="8702F996"/>
    <w:lvl w:ilvl="0" w:tplc="08090001">
      <w:start w:val="23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5240"/>
    <w:multiLevelType w:val="hybridMultilevel"/>
    <w:tmpl w:val="0826D60C"/>
    <w:lvl w:ilvl="0" w:tplc="F8FA5494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D5716"/>
    <w:multiLevelType w:val="multilevel"/>
    <w:tmpl w:val="BCD4C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8F6415"/>
    <w:multiLevelType w:val="hybridMultilevel"/>
    <w:tmpl w:val="5746819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5ED0A22"/>
    <w:multiLevelType w:val="hybridMultilevel"/>
    <w:tmpl w:val="5C080F78"/>
    <w:lvl w:ilvl="0" w:tplc="45F8C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050989"/>
    <w:multiLevelType w:val="hybridMultilevel"/>
    <w:tmpl w:val="0F0ED13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75906"/>
    <w:multiLevelType w:val="hybridMultilevel"/>
    <w:tmpl w:val="2C60DA4A"/>
    <w:lvl w:ilvl="0" w:tplc="02583B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E01667A"/>
    <w:multiLevelType w:val="hybridMultilevel"/>
    <w:tmpl w:val="89BA09C0"/>
    <w:lvl w:ilvl="0" w:tplc="250CAB9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738D4"/>
    <w:multiLevelType w:val="hybridMultilevel"/>
    <w:tmpl w:val="96A239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3B71928"/>
    <w:multiLevelType w:val="hybridMultilevel"/>
    <w:tmpl w:val="892C022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A63E08"/>
    <w:multiLevelType w:val="multilevel"/>
    <w:tmpl w:val="AC70B468"/>
    <w:lvl w:ilvl="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3713F0"/>
    <w:multiLevelType w:val="multilevel"/>
    <w:tmpl w:val="90C6742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08429FF"/>
    <w:multiLevelType w:val="hybridMultilevel"/>
    <w:tmpl w:val="98B6E9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762F8"/>
    <w:multiLevelType w:val="hybridMultilevel"/>
    <w:tmpl w:val="2EA82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DE4AA6"/>
    <w:multiLevelType w:val="hybridMultilevel"/>
    <w:tmpl w:val="F168E68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BF5222C"/>
    <w:multiLevelType w:val="multilevel"/>
    <w:tmpl w:val="5C080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A017DC"/>
    <w:multiLevelType w:val="hybridMultilevel"/>
    <w:tmpl w:val="04C6932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A111D8"/>
    <w:multiLevelType w:val="hybridMultilevel"/>
    <w:tmpl w:val="70CCE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24F27"/>
    <w:multiLevelType w:val="hybridMultilevel"/>
    <w:tmpl w:val="9B82482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0AA18E1"/>
    <w:multiLevelType w:val="hybridMultilevel"/>
    <w:tmpl w:val="35BCC3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D27DE7"/>
    <w:multiLevelType w:val="hybridMultilevel"/>
    <w:tmpl w:val="A074F2E6"/>
    <w:lvl w:ilvl="0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B4CE3"/>
    <w:multiLevelType w:val="hybridMultilevel"/>
    <w:tmpl w:val="D59EC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77BE4"/>
    <w:multiLevelType w:val="hybridMultilevel"/>
    <w:tmpl w:val="6A666B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FE3A25"/>
    <w:multiLevelType w:val="hybridMultilevel"/>
    <w:tmpl w:val="AC70B468"/>
    <w:lvl w:ilvl="0" w:tplc="250CAB9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633B64"/>
    <w:multiLevelType w:val="hybridMultilevel"/>
    <w:tmpl w:val="A3CEBB18"/>
    <w:lvl w:ilvl="0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CE542B"/>
    <w:multiLevelType w:val="hybridMultilevel"/>
    <w:tmpl w:val="AF4C7F08"/>
    <w:lvl w:ilvl="0" w:tplc="08090001">
      <w:start w:val="23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C021F"/>
    <w:multiLevelType w:val="hybridMultilevel"/>
    <w:tmpl w:val="F7B0B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7410D"/>
    <w:multiLevelType w:val="hybridMultilevel"/>
    <w:tmpl w:val="90C6742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5"/>
  </w:num>
  <w:num w:numId="2">
    <w:abstractNumId w:val="43"/>
  </w:num>
  <w:num w:numId="3">
    <w:abstractNumId w:val="12"/>
  </w:num>
  <w:num w:numId="4">
    <w:abstractNumId w:val="8"/>
  </w:num>
  <w:num w:numId="5">
    <w:abstractNumId w:val="27"/>
  </w:num>
  <w:num w:numId="6">
    <w:abstractNumId w:val="38"/>
  </w:num>
  <w:num w:numId="7">
    <w:abstractNumId w:val="41"/>
  </w:num>
  <w:num w:numId="8">
    <w:abstractNumId w:val="22"/>
  </w:num>
  <w:num w:numId="9">
    <w:abstractNumId w:val="14"/>
  </w:num>
  <w:num w:numId="10">
    <w:abstractNumId w:val="39"/>
  </w:num>
  <w:num w:numId="11">
    <w:abstractNumId w:val="18"/>
  </w:num>
  <w:num w:numId="12">
    <w:abstractNumId w:val="46"/>
  </w:num>
  <w:num w:numId="13">
    <w:abstractNumId w:val="30"/>
  </w:num>
  <w:num w:numId="14">
    <w:abstractNumId w:val="13"/>
  </w:num>
  <w:num w:numId="15">
    <w:abstractNumId w:val="37"/>
  </w:num>
  <w:num w:numId="16">
    <w:abstractNumId w:val="23"/>
  </w:num>
  <w:num w:numId="17">
    <w:abstractNumId w:val="15"/>
  </w:num>
  <w:num w:numId="18">
    <w:abstractNumId w:val="21"/>
  </w:num>
  <w:num w:numId="19">
    <w:abstractNumId w:val="34"/>
  </w:num>
  <w:num w:numId="20">
    <w:abstractNumId w:val="17"/>
  </w:num>
  <w:num w:numId="21">
    <w:abstractNumId w:val="6"/>
  </w:num>
  <w:num w:numId="22">
    <w:abstractNumId w:val="28"/>
  </w:num>
  <w:num w:numId="23">
    <w:abstractNumId w:val="11"/>
  </w:num>
  <w:num w:numId="24">
    <w:abstractNumId w:val="42"/>
  </w:num>
  <w:num w:numId="25">
    <w:abstractNumId w:val="26"/>
  </w:num>
  <w:num w:numId="26">
    <w:abstractNumId w:val="29"/>
  </w:num>
  <w:num w:numId="27">
    <w:abstractNumId w:val="4"/>
  </w:num>
  <w:num w:numId="28">
    <w:abstractNumId w:val="24"/>
  </w:num>
  <w:num w:numId="29">
    <w:abstractNumId w:val="3"/>
  </w:num>
  <w:num w:numId="30">
    <w:abstractNumId w:val="20"/>
  </w:num>
  <w:num w:numId="31">
    <w:abstractNumId w:val="10"/>
  </w:num>
  <w:num w:numId="32">
    <w:abstractNumId w:val="0"/>
  </w:num>
  <w:num w:numId="33">
    <w:abstractNumId w:val="7"/>
  </w:num>
  <w:num w:numId="34">
    <w:abstractNumId w:val="19"/>
  </w:num>
  <w:num w:numId="35">
    <w:abstractNumId w:val="44"/>
  </w:num>
  <w:num w:numId="36">
    <w:abstractNumId w:val="5"/>
  </w:num>
  <w:num w:numId="37">
    <w:abstractNumId w:val="16"/>
  </w:num>
  <w:num w:numId="38">
    <w:abstractNumId w:val="36"/>
  </w:num>
  <w:num w:numId="39">
    <w:abstractNumId w:val="45"/>
  </w:num>
  <w:num w:numId="40">
    <w:abstractNumId w:val="1"/>
  </w:num>
  <w:num w:numId="41">
    <w:abstractNumId w:val="40"/>
  </w:num>
  <w:num w:numId="42">
    <w:abstractNumId w:val="31"/>
  </w:num>
  <w:num w:numId="43">
    <w:abstractNumId w:val="2"/>
  </w:num>
  <w:num w:numId="44">
    <w:abstractNumId w:val="35"/>
  </w:num>
  <w:num w:numId="45">
    <w:abstractNumId w:val="9"/>
  </w:num>
  <w:num w:numId="46">
    <w:abstractNumId w:val="32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45"/>
    <w:rsid w:val="00005CBF"/>
    <w:rsid w:val="00005FE4"/>
    <w:rsid w:val="00016955"/>
    <w:rsid w:val="00035E69"/>
    <w:rsid w:val="00036116"/>
    <w:rsid w:val="00040BA4"/>
    <w:rsid w:val="00042DA4"/>
    <w:rsid w:val="000454FE"/>
    <w:rsid w:val="000468E9"/>
    <w:rsid w:val="000528C2"/>
    <w:rsid w:val="00062D2A"/>
    <w:rsid w:val="00064B91"/>
    <w:rsid w:val="00065105"/>
    <w:rsid w:val="00070142"/>
    <w:rsid w:val="00072161"/>
    <w:rsid w:val="00083D1B"/>
    <w:rsid w:val="0008521D"/>
    <w:rsid w:val="00086B92"/>
    <w:rsid w:val="0009344C"/>
    <w:rsid w:val="000A48BB"/>
    <w:rsid w:val="000B0123"/>
    <w:rsid w:val="000B04AF"/>
    <w:rsid w:val="000B7E25"/>
    <w:rsid w:val="000C29F0"/>
    <w:rsid w:val="000C7461"/>
    <w:rsid w:val="000D1726"/>
    <w:rsid w:val="000D5D14"/>
    <w:rsid w:val="000D5F63"/>
    <w:rsid w:val="000E3A1B"/>
    <w:rsid w:val="000E408B"/>
    <w:rsid w:val="000E75DA"/>
    <w:rsid w:val="000F332C"/>
    <w:rsid w:val="000F7CC9"/>
    <w:rsid w:val="00102B3C"/>
    <w:rsid w:val="00107AEB"/>
    <w:rsid w:val="001157FD"/>
    <w:rsid w:val="00120F02"/>
    <w:rsid w:val="00121E24"/>
    <w:rsid w:val="0012780E"/>
    <w:rsid w:val="00131CEE"/>
    <w:rsid w:val="00136B03"/>
    <w:rsid w:val="00142017"/>
    <w:rsid w:val="00142A4A"/>
    <w:rsid w:val="00150C50"/>
    <w:rsid w:val="00154F45"/>
    <w:rsid w:val="00156E98"/>
    <w:rsid w:val="00162D18"/>
    <w:rsid w:val="00172201"/>
    <w:rsid w:val="00174944"/>
    <w:rsid w:val="00175F7C"/>
    <w:rsid w:val="00176957"/>
    <w:rsid w:val="00182399"/>
    <w:rsid w:val="00186D35"/>
    <w:rsid w:val="001B0E10"/>
    <w:rsid w:val="001B53A1"/>
    <w:rsid w:val="001C2F36"/>
    <w:rsid w:val="001C408D"/>
    <w:rsid w:val="001C6848"/>
    <w:rsid w:val="001E3552"/>
    <w:rsid w:val="001E5015"/>
    <w:rsid w:val="001F4F06"/>
    <w:rsid w:val="001F6F20"/>
    <w:rsid w:val="00200C12"/>
    <w:rsid w:val="002114E4"/>
    <w:rsid w:val="00212534"/>
    <w:rsid w:val="00213126"/>
    <w:rsid w:val="00221F6F"/>
    <w:rsid w:val="002220CF"/>
    <w:rsid w:val="00225325"/>
    <w:rsid w:val="00231C83"/>
    <w:rsid w:val="00233BD0"/>
    <w:rsid w:val="002472CE"/>
    <w:rsid w:val="00264455"/>
    <w:rsid w:val="002714CF"/>
    <w:rsid w:val="00272F7C"/>
    <w:rsid w:val="002750C7"/>
    <w:rsid w:val="00276158"/>
    <w:rsid w:val="00287CF7"/>
    <w:rsid w:val="002A7250"/>
    <w:rsid w:val="002B30B3"/>
    <w:rsid w:val="002B3AEE"/>
    <w:rsid w:val="002C18BB"/>
    <w:rsid w:val="002D136E"/>
    <w:rsid w:val="002D22CC"/>
    <w:rsid w:val="002D6B25"/>
    <w:rsid w:val="002D789A"/>
    <w:rsid w:val="002E25D2"/>
    <w:rsid w:val="002E6F81"/>
    <w:rsid w:val="00303DEC"/>
    <w:rsid w:val="00320C41"/>
    <w:rsid w:val="003263F5"/>
    <w:rsid w:val="0033120F"/>
    <w:rsid w:val="00332255"/>
    <w:rsid w:val="00337571"/>
    <w:rsid w:val="00342187"/>
    <w:rsid w:val="00343716"/>
    <w:rsid w:val="003463B0"/>
    <w:rsid w:val="003602AA"/>
    <w:rsid w:val="0036134C"/>
    <w:rsid w:val="0036251C"/>
    <w:rsid w:val="00363C71"/>
    <w:rsid w:val="003655FD"/>
    <w:rsid w:val="00377B80"/>
    <w:rsid w:val="003903D2"/>
    <w:rsid w:val="003B0601"/>
    <w:rsid w:val="003C0A90"/>
    <w:rsid w:val="003D1093"/>
    <w:rsid w:val="003D5F0F"/>
    <w:rsid w:val="003D684F"/>
    <w:rsid w:val="003F527E"/>
    <w:rsid w:val="00405B60"/>
    <w:rsid w:val="00414258"/>
    <w:rsid w:val="0041449A"/>
    <w:rsid w:val="0041587C"/>
    <w:rsid w:val="00416823"/>
    <w:rsid w:val="00417040"/>
    <w:rsid w:val="00420C6A"/>
    <w:rsid w:val="00424B46"/>
    <w:rsid w:val="00431025"/>
    <w:rsid w:val="004331BF"/>
    <w:rsid w:val="00436B9A"/>
    <w:rsid w:val="0045696E"/>
    <w:rsid w:val="00460C11"/>
    <w:rsid w:val="00466F22"/>
    <w:rsid w:val="00471100"/>
    <w:rsid w:val="00483611"/>
    <w:rsid w:val="0048676F"/>
    <w:rsid w:val="004A1BBD"/>
    <w:rsid w:val="004A3476"/>
    <w:rsid w:val="004A5778"/>
    <w:rsid w:val="004B534D"/>
    <w:rsid w:val="004B5C25"/>
    <w:rsid w:val="004B711E"/>
    <w:rsid w:val="004C20C5"/>
    <w:rsid w:val="004C354E"/>
    <w:rsid w:val="004C5B7B"/>
    <w:rsid w:val="004C5E32"/>
    <w:rsid w:val="004D4CB4"/>
    <w:rsid w:val="004D62E8"/>
    <w:rsid w:val="004D7355"/>
    <w:rsid w:val="004E06A3"/>
    <w:rsid w:val="004E4A32"/>
    <w:rsid w:val="004F5E00"/>
    <w:rsid w:val="0050507E"/>
    <w:rsid w:val="005117CB"/>
    <w:rsid w:val="00516720"/>
    <w:rsid w:val="00523075"/>
    <w:rsid w:val="0052654E"/>
    <w:rsid w:val="005442C5"/>
    <w:rsid w:val="005455C4"/>
    <w:rsid w:val="005479DB"/>
    <w:rsid w:val="005547AB"/>
    <w:rsid w:val="00560735"/>
    <w:rsid w:val="00561760"/>
    <w:rsid w:val="00562177"/>
    <w:rsid w:val="0058021D"/>
    <w:rsid w:val="00580770"/>
    <w:rsid w:val="00580DE5"/>
    <w:rsid w:val="0058326E"/>
    <w:rsid w:val="005836D5"/>
    <w:rsid w:val="00590A68"/>
    <w:rsid w:val="00594768"/>
    <w:rsid w:val="005A057F"/>
    <w:rsid w:val="005B3DFB"/>
    <w:rsid w:val="005E6E33"/>
    <w:rsid w:val="006076BE"/>
    <w:rsid w:val="006169FE"/>
    <w:rsid w:val="00621CB4"/>
    <w:rsid w:val="006272B4"/>
    <w:rsid w:val="0063167D"/>
    <w:rsid w:val="00636D3E"/>
    <w:rsid w:val="00637F80"/>
    <w:rsid w:val="00654586"/>
    <w:rsid w:val="00665161"/>
    <w:rsid w:val="00666284"/>
    <w:rsid w:val="00676BE7"/>
    <w:rsid w:val="00685B61"/>
    <w:rsid w:val="00690413"/>
    <w:rsid w:val="00690CCE"/>
    <w:rsid w:val="00696211"/>
    <w:rsid w:val="006979D1"/>
    <w:rsid w:val="006A0F87"/>
    <w:rsid w:val="006B26D3"/>
    <w:rsid w:val="006B73E3"/>
    <w:rsid w:val="006C1CD1"/>
    <w:rsid w:val="006C706C"/>
    <w:rsid w:val="006D3DDB"/>
    <w:rsid w:val="006E22AC"/>
    <w:rsid w:val="006E2953"/>
    <w:rsid w:val="006E59DA"/>
    <w:rsid w:val="0071209A"/>
    <w:rsid w:val="00714306"/>
    <w:rsid w:val="00715EC7"/>
    <w:rsid w:val="007170C7"/>
    <w:rsid w:val="00721BCB"/>
    <w:rsid w:val="00726375"/>
    <w:rsid w:val="00737452"/>
    <w:rsid w:val="00737FD3"/>
    <w:rsid w:val="00743CBD"/>
    <w:rsid w:val="00747168"/>
    <w:rsid w:val="00747A5E"/>
    <w:rsid w:val="00747AE2"/>
    <w:rsid w:val="00756A86"/>
    <w:rsid w:val="0076468E"/>
    <w:rsid w:val="00764AB5"/>
    <w:rsid w:val="007668D9"/>
    <w:rsid w:val="00777BD3"/>
    <w:rsid w:val="007813B3"/>
    <w:rsid w:val="007862EE"/>
    <w:rsid w:val="007A335D"/>
    <w:rsid w:val="007A48A6"/>
    <w:rsid w:val="007B0B47"/>
    <w:rsid w:val="007B23CD"/>
    <w:rsid w:val="007C2683"/>
    <w:rsid w:val="007C4E0C"/>
    <w:rsid w:val="007D3A5D"/>
    <w:rsid w:val="007D3EE8"/>
    <w:rsid w:val="007E3D7F"/>
    <w:rsid w:val="007E4C97"/>
    <w:rsid w:val="007E61A2"/>
    <w:rsid w:val="007E6A9B"/>
    <w:rsid w:val="007F60B2"/>
    <w:rsid w:val="00801C30"/>
    <w:rsid w:val="00805D60"/>
    <w:rsid w:val="00805EBC"/>
    <w:rsid w:val="008109D8"/>
    <w:rsid w:val="008113D7"/>
    <w:rsid w:val="0082284F"/>
    <w:rsid w:val="008349D2"/>
    <w:rsid w:val="00835B58"/>
    <w:rsid w:val="00840883"/>
    <w:rsid w:val="00845EC0"/>
    <w:rsid w:val="0084785D"/>
    <w:rsid w:val="00862244"/>
    <w:rsid w:val="00892E88"/>
    <w:rsid w:val="00894693"/>
    <w:rsid w:val="00895503"/>
    <w:rsid w:val="0089687A"/>
    <w:rsid w:val="008968B8"/>
    <w:rsid w:val="008A553C"/>
    <w:rsid w:val="008B12F6"/>
    <w:rsid w:val="008B1693"/>
    <w:rsid w:val="008E19EA"/>
    <w:rsid w:val="008E22D8"/>
    <w:rsid w:val="008F67E8"/>
    <w:rsid w:val="0090000C"/>
    <w:rsid w:val="00916A6D"/>
    <w:rsid w:val="0092142C"/>
    <w:rsid w:val="009214F6"/>
    <w:rsid w:val="0092655B"/>
    <w:rsid w:val="009505FC"/>
    <w:rsid w:val="00953BA7"/>
    <w:rsid w:val="00963FD1"/>
    <w:rsid w:val="0096490B"/>
    <w:rsid w:val="00966D99"/>
    <w:rsid w:val="009730D9"/>
    <w:rsid w:val="009753CD"/>
    <w:rsid w:val="009756A1"/>
    <w:rsid w:val="00984848"/>
    <w:rsid w:val="009872ED"/>
    <w:rsid w:val="009918B3"/>
    <w:rsid w:val="0099589B"/>
    <w:rsid w:val="009B717B"/>
    <w:rsid w:val="009C2F6D"/>
    <w:rsid w:val="009D6689"/>
    <w:rsid w:val="009D6836"/>
    <w:rsid w:val="009E53B2"/>
    <w:rsid w:val="009F0DF5"/>
    <w:rsid w:val="009F7EFF"/>
    <w:rsid w:val="00A035FA"/>
    <w:rsid w:val="00A127C3"/>
    <w:rsid w:val="00A22486"/>
    <w:rsid w:val="00A25377"/>
    <w:rsid w:val="00A35259"/>
    <w:rsid w:val="00A4787E"/>
    <w:rsid w:val="00A613DE"/>
    <w:rsid w:val="00A70972"/>
    <w:rsid w:val="00A746F3"/>
    <w:rsid w:val="00A8621D"/>
    <w:rsid w:val="00A91BC7"/>
    <w:rsid w:val="00A965BA"/>
    <w:rsid w:val="00A969E0"/>
    <w:rsid w:val="00AA1499"/>
    <w:rsid w:val="00AA4A67"/>
    <w:rsid w:val="00AA5765"/>
    <w:rsid w:val="00AB1E8B"/>
    <w:rsid w:val="00AB231A"/>
    <w:rsid w:val="00AB3425"/>
    <w:rsid w:val="00AB4930"/>
    <w:rsid w:val="00AC33E0"/>
    <w:rsid w:val="00AC54A2"/>
    <w:rsid w:val="00AD08F1"/>
    <w:rsid w:val="00AE1EAD"/>
    <w:rsid w:val="00AE77D4"/>
    <w:rsid w:val="00AF43CF"/>
    <w:rsid w:val="00B1125F"/>
    <w:rsid w:val="00B11886"/>
    <w:rsid w:val="00B17085"/>
    <w:rsid w:val="00B34C27"/>
    <w:rsid w:val="00B374E2"/>
    <w:rsid w:val="00B54750"/>
    <w:rsid w:val="00B6370E"/>
    <w:rsid w:val="00B63BE1"/>
    <w:rsid w:val="00B74557"/>
    <w:rsid w:val="00B80D21"/>
    <w:rsid w:val="00B874D8"/>
    <w:rsid w:val="00BA6773"/>
    <w:rsid w:val="00BB3A90"/>
    <w:rsid w:val="00BC1F6C"/>
    <w:rsid w:val="00BC25BF"/>
    <w:rsid w:val="00BD1822"/>
    <w:rsid w:val="00BD318D"/>
    <w:rsid w:val="00BE04CD"/>
    <w:rsid w:val="00BE3C78"/>
    <w:rsid w:val="00BF0F24"/>
    <w:rsid w:val="00BF694D"/>
    <w:rsid w:val="00C00759"/>
    <w:rsid w:val="00C0202F"/>
    <w:rsid w:val="00C11939"/>
    <w:rsid w:val="00C17EA6"/>
    <w:rsid w:val="00C30724"/>
    <w:rsid w:val="00C35CA6"/>
    <w:rsid w:val="00C36E31"/>
    <w:rsid w:val="00C4645B"/>
    <w:rsid w:val="00C511A1"/>
    <w:rsid w:val="00C54BFF"/>
    <w:rsid w:val="00C63CB8"/>
    <w:rsid w:val="00C6555E"/>
    <w:rsid w:val="00C74DBF"/>
    <w:rsid w:val="00C7516F"/>
    <w:rsid w:val="00C9098E"/>
    <w:rsid w:val="00C96B03"/>
    <w:rsid w:val="00CA0E98"/>
    <w:rsid w:val="00CA3BFA"/>
    <w:rsid w:val="00CB518C"/>
    <w:rsid w:val="00CD0F07"/>
    <w:rsid w:val="00CD377F"/>
    <w:rsid w:val="00CD4937"/>
    <w:rsid w:val="00CE5C9F"/>
    <w:rsid w:val="00CF2951"/>
    <w:rsid w:val="00CF54E3"/>
    <w:rsid w:val="00CF67EF"/>
    <w:rsid w:val="00CF73F8"/>
    <w:rsid w:val="00D021CC"/>
    <w:rsid w:val="00D03B38"/>
    <w:rsid w:val="00D0762A"/>
    <w:rsid w:val="00D222D6"/>
    <w:rsid w:val="00D2632D"/>
    <w:rsid w:val="00D31784"/>
    <w:rsid w:val="00D343A4"/>
    <w:rsid w:val="00D371A5"/>
    <w:rsid w:val="00D47F9B"/>
    <w:rsid w:val="00D50B13"/>
    <w:rsid w:val="00D55BBF"/>
    <w:rsid w:val="00D617D2"/>
    <w:rsid w:val="00D62982"/>
    <w:rsid w:val="00D657BE"/>
    <w:rsid w:val="00D72EED"/>
    <w:rsid w:val="00D85809"/>
    <w:rsid w:val="00D85DC3"/>
    <w:rsid w:val="00D90AC6"/>
    <w:rsid w:val="00D927FF"/>
    <w:rsid w:val="00D977D5"/>
    <w:rsid w:val="00DA59D8"/>
    <w:rsid w:val="00DC70EE"/>
    <w:rsid w:val="00DD3001"/>
    <w:rsid w:val="00DD3235"/>
    <w:rsid w:val="00DD5AE2"/>
    <w:rsid w:val="00DE0922"/>
    <w:rsid w:val="00DE6809"/>
    <w:rsid w:val="00DE6DC4"/>
    <w:rsid w:val="00DE7B63"/>
    <w:rsid w:val="00DF15D3"/>
    <w:rsid w:val="00DF1B27"/>
    <w:rsid w:val="00E017DC"/>
    <w:rsid w:val="00E01DF7"/>
    <w:rsid w:val="00E07D5E"/>
    <w:rsid w:val="00E13043"/>
    <w:rsid w:val="00E332A6"/>
    <w:rsid w:val="00E45C5E"/>
    <w:rsid w:val="00E54D18"/>
    <w:rsid w:val="00E57CD5"/>
    <w:rsid w:val="00E6666A"/>
    <w:rsid w:val="00E76421"/>
    <w:rsid w:val="00E90F4C"/>
    <w:rsid w:val="00EA1A24"/>
    <w:rsid w:val="00EA6EFB"/>
    <w:rsid w:val="00ED051F"/>
    <w:rsid w:val="00ED2E9A"/>
    <w:rsid w:val="00ED455D"/>
    <w:rsid w:val="00ED688E"/>
    <w:rsid w:val="00ED7DF5"/>
    <w:rsid w:val="00EE0B9E"/>
    <w:rsid w:val="00EE2807"/>
    <w:rsid w:val="00EE4645"/>
    <w:rsid w:val="00EF1243"/>
    <w:rsid w:val="00EF64C9"/>
    <w:rsid w:val="00F10ADD"/>
    <w:rsid w:val="00F20A35"/>
    <w:rsid w:val="00F3014E"/>
    <w:rsid w:val="00F35E5F"/>
    <w:rsid w:val="00F4392F"/>
    <w:rsid w:val="00F47284"/>
    <w:rsid w:val="00F520E6"/>
    <w:rsid w:val="00F55EB2"/>
    <w:rsid w:val="00F56CF1"/>
    <w:rsid w:val="00F619C1"/>
    <w:rsid w:val="00F62F96"/>
    <w:rsid w:val="00F64D88"/>
    <w:rsid w:val="00F64E2A"/>
    <w:rsid w:val="00F66882"/>
    <w:rsid w:val="00F67E16"/>
    <w:rsid w:val="00F717B1"/>
    <w:rsid w:val="00F7462F"/>
    <w:rsid w:val="00F757D3"/>
    <w:rsid w:val="00F86110"/>
    <w:rsid w:val="00F9178F"/>
    <w:rsid w:val="00F952A7"/>
    <w:rsid w:val="00F97A09"/>
    <w:rsid w:val="00FA3D22"/>
    <w:rsid w:val="00FB0AB3"/>
    <w:rsid w:val="00FC357F"/>
    <w:rsid w:val="00FD7017"/>
    <w:rsid w:val="00FD7514"/>
    <w:rsid w:val="00FE2144"/>
    <w:rsid w:val="00FE433A"/>
    <w:rsid w:val="00FF171F"/>
    <w:rsid w:val="00FF23E1"/>
    <w:rsid w:val="00FF46A7"/>
    <w:rsid w:val="00FF58AB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F5C2143-CD21-4C63-AA6A-CEC2D1D47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7120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5D6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05D6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5D6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05D60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0C29F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0C29F0"/>
    <w:rPr>
      <w:rFonts w:ascii="Calibri" w:eastAsia="MS Mincho" w:hAnsi="Calibri" w:cs="Arial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2C18BB"/>
    <w:pPr>
      <w:ind w:left="720"/>
      <w:contextualSpacing/>
    </w:pPr>
  </w:style>
  <w:style w:type="table" w:styleId="MediumShading1-Accent1">
    <w:name w:val="Medium Shading 1 Accent 1"/>
    <w:basedOn w:val="TableNormal"/>
    <w:uiPriority w:val="63"/>
    <w:rsid w:val="000468E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20A3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85DC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wmf"/><Relationship Id="rId21" Type="http://schemas.openxmlformats.org/officeDocument/2006/relationships/image" Target="media/image82.wmf"/><Relationship Id="rId63" Type="http://schemas.openxmlformats.org/officeDocument/2006/relationships/image" Target="media/image170.wmf"/><Relationship Id="rId159" Type="http://schemas.openxmlformats.org/officeDocument/2006/relationships/oleObject" Target="embeddings/oleObject83.bin"/><Relationship Id="rId170" Type="http://schemas.openxmlformats.org/officeDocument/2006/relationships/image" Target="media/image54.wmf"/><Relationship Id="rId226" Type="http://schemas.openxmlformats.org/officeDocument/2006/relationships/image" Target="media/image810.wmf"/><Relationship Id="rId268" Type="http://schemas.openxmlformats.org/officeDocument/2006/relationships/image" Target="media/image920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3.bin"/><Relationship Id="rId5" Type="http://schemas.openxmlformats.org/officeDocument/2006/relationships/webSettings" Target="webSettings.xml"/><Relationship Id="rId181" Type="http://schemas.openxmlformats.org/officeDocument/2006/relationships/image" Target="media/image57.wmf"/><Relationship Id="rId237" Type="http://schemas.openxmlformats.org/officeDocument/2006/relationships/oleObject" Target="embeddings/oleObject110.bin"/><Relationship Id="rId279" Type="http://schemas.openxmlformats.org/officeDocument/2006/relationships/oleObject" Target="embeddings/oleObject129.bin"/><Relationship Id="rId22" Type="http://schemas.openxmlformats.org/officeDocument/2006/relationships/oleObject" Target="embeddings/oleObject6.bin"/><Relationship Id="rId43" Type="http://schemas.openxmlformats.org/officeDocument/2006/relationships/image" Target="media/image14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73.bin"/><Relationship Id="rId85" Type="http://schemas.openxmlformats.org/officeDocument/2006/relationships/image" Target="media/image240.wmf"/><Relationship Id="rId150" Type="http://schemas.openxmlformats.org/officeDocument/2006/relationships/image" Target="media/image45.wmf"/><Relationship Id="rId171" Type="http://schemas.openxmlformats.org/officeDocument/2006/relationships/image" Target="media/image55.wmf"/><Relationship Id="rId192" Type="http://schemas.openxmlformats.org/officeDocument/2006/relationships/image" Target="media/image71.wmf"/><Relationship Id="rId206" Type="http://schemas.openxmlformats.org/officeDocument/2006/relationships/image" Target="media/image75.wmf"/><Relationship Id="rId227" Type="http://schemas.openxmlformats.org/officeDocument/2006/relationships/oleObject" Target="embeddings/oleObject106.bin"/><Relationship Id="rId248" Type="http://schemas.openxmlformats.org/officeDocument/2006/relationships/image" Target="media/image93.wmf"/><Relationship Id="rId269" Type="http://schemas.openxmlformats.org/officeDocument/2006/relationships/oleObject" Target="embeddings/oleObject126.bin"/><Relationship Id="rId12" Type="http://schemas.openxmlformats.org/officeDocument/2006/relationships/oleObject" Target="embeddings/oleObject1.bin"/><Relationship Id="rId33" Type="http://schemas.openxmlformats.org/officeDocument/2006/relationships/image" Target="media/image110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4.bin"/><Relationship Id="rId280" Type="http://schemas.openxmlformats.org/officeDocument/2006/relationships/image" Target="media/image970.wmf"/><Relationship Id="rId54" Type="http://schemas.openxmlformats.org/officeDocument/2006/relationships/oleObject" Target="embeddings/oleObject22.bin"/><Relationship Id="rId75" Type="http://schemas.openxmlformats.org/officeDocument/2006/relationships/image" Target="media/image23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420.wmf"/><Relationship Id="rId161" Type="http://schemas.openxmlformats.org/officeDocument/2006/relationships/oleObject" Target="embeddings/oleObject84.bin"/><Relationship Id="rId182" Type="http://schemas.openxmlformats.org/officeDocument/2006/relationships/image" Target="media/image58.wmf"/><Relationship Id="rId217" Type="http://schemas.openxmlformats.org/officeDocument/2006/relationships/image" Target="media/image780.wmf"/><Relationship Id="rId6" Type="http://schemas.openxmlformats.org/officeDocument/2006/relationships/footnotes" Target="footnotes.xml"/><Relationship Id="rId238" Type="http://schemas.openxmlformats.org/officeDocument/2006/relationships/image" Target="media/image88.wmf"/><Relationship Id="rId259" Type="http://schemas.openxmlformats.org/officeDocument/2006/relationships/oleObject" Target="embeddings/oleObject121.bin"/><Relationship Id="rId23" Type="http://schemas.openxmlformats.org/officeDocument/2006/relationships/image" Target="media/image9.wmf"/><Relationship Id="rId119" Type="http://schemas.openxmlformats.org/officeDocument/2006/relationships/image" Target="media/image41.wmf"/><Relationship Id="rId270" Type="http://schemas.openxmlformats.org/officeDocument/2006/relationships/image" Target="media/image930.wmf"/><Relationship Id="rId44" Type="http://schemas.openxmlformats.org/officeDocument/2006/relationships/oleObject" Target="embeddings/oleObject17.bin"/><Relationship Id="rId65" Type="http://schemas.openxmlformats.org/officeDocument/2006/relationships/image" Target="media/image180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5.bin"/><Relationship Id="rId151" Type="http://schemas.openxmlformats.org/officeDocument/2006/relationships/oleObject" Target="embeddings/oleObject79.bin"/><Relationship Id="rId172" Type="http://schemas.openxmlformats.org/officeDocument/2006/relationships/image" Target="media/image56.wmf"/><Relationship Id="rId193" Type="http://schemas.openxmlformats.org/officeDocument/2006/relationships/oleObject" Target="embeddings/oleObject90.bin"/><Relationship Id="rId207" Type="http://schemas.openxmlformats.org/officeDocument/2006/relationships/image" Target="media/image76.wmf"/><Relationship Id="rId228" Type="http://schemas.openxmlformats.org/officeDocument/2006/relationships/image" Target="media/image82.emf"/><Relationship Id="rId249" Type="http://schemas.openxmlformats.org/officeDocument/2006/relationships/oleObject" Target="embeddings/oleObject116.bin"/><Relationship Id="rId13" Type="http://schemas.openxmlformats.org/officeDocument/2006/relationships/image" Target="media/image67.wmf"/><Relationship Id="rId109" Type="http://schemas.openxmlformats.org/officeDocument/2006/relationships/image" Target="media/image36.wmf"/><Relationship Id="rId260" Type="http://schemas.openxmlformats.org/officeDocument/2006/relationships/image" Target="media/image880.wmf"/><Relationship Id="rId281" Type="http://schemas.openxmlformats.org/officeDocument/2006/relationships/oleObject" Target="embeddings/oleObject130.bin"/><Relationship Id="rId34" Type="http://schemas.openxmlformats.org/officeDocument/2006/relationships/oleObject" Target="embeddings/oleObject12.bin"/><Relationship Id="rId55" Type="http://schemas.openxmlformats.org/officeDocument/2006/relationships/image" Target="media/image17.wmf"/><Relationship Id="rId76" Type="http://schemas.openxmlformats.org/officeDocument/2006/relationships/oleObject" Target="embeddings/oleObject33.bin"/><Relationship Id="rId97" Type="http://schemas.openxmlformats.org/officeDocument/2006/relationships/image" Target="media/image30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74.bin"/><Relationship Id="rId7" Type="http://schemas.openxmlformats.org/officeDocument/2006/relationships/endnotes" Target="endnotes.xml"/><Relationship Id="rId162" Type="http://schemas.openxmlformats.org/officeDocument/2006/relationships/oleObject" Target="embeddings/oleObject85.bin"/><Relationship Id="rId183" Type="http://schemas.openxmlformats.org/officeDocument/2006/relationships/image" Target="media/image65.wmf"/><Relationship Id="rId218" Type="http://schemas.openxmlformats.org/officeDocument/2006/relationships/oleObject" Target="embeddings/oleObject102.bin"/><Relationship Id="rId239" Type="http://schemas.openxmlformats.org/officeDocument/2006/relationships/oleObject" Target="embeddings/oleObject111.bin"/><Relationship Id="rId250" Type="http://schemas.openxmlformats.org/officeDocument/2006/relationships/image" Target="media/image94.wmf"/><Relationship Id="rId271" Type="http://schemas.openxmlformats.org/officeDocument/2006/relationships/oleObject" Target="embeddings/oleObject127.bin"/><Relationship Id="rId24" Type="http://schemas.openxmlformats.org/officeDocument/2006/relationships/oleObject" Target="embeddings/oleObject7.bin"/><Relationship Id="rId45" Type="http://schemas.openxmlformats.org/officeDocument/2006/relationships/image" Target="media/image14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25.wmf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6.bin"/><Relationship Id="rId152" Type="http://schemas.openxmlformats.org/officeDocument/2006/relationships/image" Target="media/image450.wmf"/><Relationship Id="rId173" Type="http://schemas.openxmlformats.org/officeDocument/2006/relationships/image" Target="media/image57.png"/><Relationship Id="rId194" Type="http://schemas.openxmlformats.org/officeDocument/2006/relationships/image" Target="media/image72.wmf"/><Relationship Id="rId208" Type="http://schemas.openxmlformats.org/officeDocument/2006/relationships/oleObject" Target="embeddings/oleObject97.bin"/><Relationship Id="rId229" Type="http://schemas.openxmlformats.org/officeDocument/2006/relationships/image" Target="media/image83.jpeg"/><Relationship Id="rId240" Type="http://schemas.openxmlformats.org/officeDocument/2006/relationships/image" Target="media/image89.wmf"/><Relationship Id="rId261" Type="http://schemas.openxmlformats.org/officeDocument/2006/relationships/oleObject" Target="embeddings/oleObject122.bin"/><Relationship Id="rId14" Type="http://schemas.openxmlformats.org/officeDocument/2006/relationships/oleObject" Target="embeddings/oleObject2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3.bin"/><Relationship Id="rId77" Type="http://schemas.openxmlformats.org/officeDocument/2006/relationships/image" Target="media/image24.wmf"/><Relationship Id="rId100" Type="http://schemas.openxmlformats.org/officeDocument/2006/relationships/oleObject" Target="embeddings/oleObject45.bin"/><Relationship Id="rId282" Type="http://schemas.openxmlformats.org/officeDocument/2006/relationships/fontTable" Target="fontTable.xml"/><Relationship Id="rId8" Type="http://schemas.openxmlformats.org/officeDocument/2006/relationships/image" Target="media/image3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43.wmf"/><Relationship Id="rId163" Type="http://schemas.openxmlformats.org/officeDocument/2006/relationships/oleObject" Target="embeddings/oleObject86.bin"/><Relationship Id="rId184" Type="http://schemas.openxmlformats.org/officeDocument/2006/relationships/image" Target="media/image66.wmf"/><Relationship Id="rId219" Type="http://schemas.openxmlformats.org/officeDocument/2006/relationships/image" Target="media/image79.emf"/><Relationship Id="rId230" Type="http://schemas.openxmlformats.org/officeDocument/2006/relationships/image" Target="media/image84.wmf"/><Relationship Id="rId251" Type="http://schemas.openxmlformats.org/officeDocument/2006/relationships/oleObject" Target="embeddings/oleObject117.bin"/><Relationship Id="rId25" Type="http://schemas.openxmlformats.org/officeDocument/2006/relationships/image" Target="media/image95.wmf"/><Relationship Id="rId46" Type="http://schemas.openxmlformats.org/officeDocument/2006/relationships/oleObject" Target="embeddings/oleObject18.bin"/><Relationship Id="rId67" Type="http://schemas.openxmlformats.org/officeDocument/2006/relationships/image" Target="media/image190.wmf"/><Relationship Id="rId272" Type="http://schemas.openxmlformats.org/officeDocument/2006/relationships/image" Target="media/image9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37.wmf"/><Relationship Id="rId132" Type="http://schemas.openxmlformats.org/officeDocument/2006/relationships/oleObject" Target="embeddings/oleObject67.bin"/><Relationship Id="rId153" Type="http://schemas.openxmlformats.org/officeDocument/2006/relationships/oleObject" Target="embeddings/oleObject80.bin"/><Relationship Id="rId174" Type="http://schemas.openxmlformats.org/officeDocument/2006/relationships/image" Target="media/image58.png"/><Relationship Id="rId195" Type="http://schemas.openxmlformats.org/officeDocument/2006/relationships/oleObject" Target="embeddings/oleObject91.bin"/><Relationship Id="rId209" Type="http://schemas.openxmlformats.org/officeDocument/2006/relationships/image" Target="media/image77.wmf"/><Relationship Id="rId220" Type="http://schemas.openxmlformats.org/officeDocument/2006/relationships/image" Target="media/image80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7.wmf"/><Relationship Id="rId36" Type="http://schemas.openxmlformats.org/officeDocument/2006/relationships/oleObject" Target="embeddings/oleObject13.bin"/><Relationship Id="rId57" Type="http://schemas.openxmlformats.org/officeDocument/2006/relationships/image" Target="media/image18.wmf"/><Relationship Id="rId262" Type="http://schemas.openxmlformats.org/officeDocument/2006/relationships/image" Target="media/image890.wmf"/><Relationship Id="rId283" Type="http://schemas.openxmlformats.org/officeDocument/2006/relationships/theme" Target="theme/theme1.xml"/><Relationship Id="rId78" Type="http://schemas.openxmlformats.org/officeDocument/2006/relationships/oleObject" Target="embeddings/oleObject34.bin"/><Relationship Id="rId99" Type="http://schemas.openxmlformats.org/officeDocument/2006/relationships/image" Target="media/image31.wmf"/><Relationship Id="rId101" Type="http://schemas.openxmlformats.org/officeDocument/2006/relationships/image" Target="media/image32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75.bin"/><Relationship Id="rId164" Type="http://schemas.openxmlformats.org/officeDocument/2006/relationships/image" Target="media/image48.png"/><Relationship Id="rId185" Type="http://schemas.openxmlformats.org/officeDocument/2006/relationships/image" Target="media/image67.gif"/><Relationship Id="rId9" Type="http://schemas.openxmlformats.org/officeDocument/2006/relationships/image" Target="media/image4.jpeg"/><Relationship Id="rId210" Type="http://schemas.openxmlformats.org/officeDocument/2006/relationships/oleObject" Target="embeddings/oleObject98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840.wmf"/><Relationship Id="rId273" Type="http://schemas.openxmlformats.org/officeDocument/2006/relationships/oleObject" Target="embeddings/oleObject128.bin"/><Relationship Id="rId47" Type="http://schemas.openxmlformats.org/officeDocument/2006/relationships/image" Target="media/image15.wmf"/><Relationship Id="rId68" Type="http://schemas.openxmlformats.org/officeDocument/2006/relationships/oleObject" Target="embeddings/oleObject29.bin"/><Relationship Id="rId89" Type="http://schemas.openxmlformats.org/officeDocument/2006/relationships/image" Target="media/image26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8.bin"/><Relationship Id="rId154" Type="http://schemas.openxmlformats.org/officeDocument/2006/relationships/image" Target="media/image46.wmf"/><Relationship Id="rId175" Type="http://schemas.openxmlformats.org/officeDocument/2006/relationships/image" Target="media/image59.wmf"/><Relationship Id="rId196" Type="http://schemas.openxmlformats.org/officeDocument/2006/relationships/image" Target="media/image700.wmf"/><Relationship Id="rId200" Type="http://schemas.openxmlformats.org/officeDocument/2006/relationships/image" Target="media/image720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90.wmf"/><Relationship Id="rId263" Type="http://schemas.openxmlformats.org/officeDocument/2006/relationships/oleObject" Target="embeddings/oleObject123.bin"/><Relationship Id="rId37" Type="http://schemas.openxmlformats.org/officeDocument/2006/relationships/image" Target="media/image120.wmf"/><Relationship Id="rId58" Type="http://schemas.openxmlformats.org/officeDocument/2006/relationships/oleObject" Target="embeddings/oleObject24.bin"/><Relationship Id="rId79" Type="http://schemas.openxmlformats.org/officeDocument/2006/relationships/image" Target="media/image210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430.wmf"/><Relationship Id="rId90" Type="http://schemas.openxmlformats.org/officeDocument/2006/relationships/oleObject" Target="embeddings/oleObject40.bin"/><Relationship Id="rId165" Type="http://schemas.openxmlformats.org/officeDocument/2006/relationships/image" Target="media/image49.png"/><Relationship Id="rId186" Type="http://schemas.openxmlformats.org/officeDocument/2006/relationships/image" Target="media/image68.wmf"/><Relationship Id="rId211" Type="http://schemas.openxmlformats.org/officeDocument/2006/relationships/image" Target="media/image78.wmf"/><Relationship Id="rId232" Type="http://schemas.openxmlformats.org/officeDocument/2006/relationships/image" Target="media/image85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95.png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200.wmf"/><Relationship Id="rId113" Type="http://schemas.openxmlformats.org/officeDocument/2006/relationships/image" Target="media/image38.wmf"/><Relationship Id="rId134" Type="http://schemas.openxmlformats.org/officeDocument/2006/relationships/oleObject" Target="embeddings/oleObject69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81.bin"/><Relationship Id="rId176" Type="http://schemas.openxmlformats.org/officeDocument/2006/relationships/image" Target="media/image60.wmf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800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900.wmf"/><Relationship Id="rId17" Type="http://schemas.openxmlformats.org/officeDocument/2006/relationships/image" Target="media/image79.wmf"/><Relationship Id="rId38" Type="http://schemas.openxmlformats.org/officeDocument/2006/relationships/oleObject" Target="embeddings/oleObject14.bin"/><Relationship Id="rId59" Type="http://schemas.openxmlformats.org/officeDocument/2006/relationships/image" Target="media/image19.wmf"/><Relationship Id="rId103" Type="http://schemas.openxmlformats.org/officeDocument/2006/relationships/image" Target="media/image33.w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0.bin"/><Relationship Id="rId91" Type="http://schemas.openxmlformats.org/officeDocument/2006/relationships/image" Target="media/image27.wmf"/><Relationship Id="rId145" Type="http://schemas.openxmlformats.org/officeDocument/2006/relationships/oleObject" Target="embeddings/oleObject76.bin"/><Relationship Id="rId166" Type="http://schemas.openxmlformats.org/officeDocument/2006/relationships/image" Target="media/image50.png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08.bin"/><Relationship Id="rId254" Type="http://schemas.openxmlformats.org/officeDocument/2006/relationships/image" Target="media/image850.wmf"/><Relationship Id="rId28" Type="http://schemas.openxmlformats.org/officeDocument/2006/relationships/oleObject" Target="embeddings/oleObject9.bin"/><Relationship Id="rId49" Type="http://schemas.openxmlformats.org/officeDocument/2006/relationships/image" Target="media/image16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96.wmf"/><Relationship Id="rId60" Type="http://schemas.openxmlformats.org/officeDocument/2006/relationships/oleObject" Target="embeddings/oleObject25.bin"/><Relationship Id="rId81" Type="http://schemas.openxmlformats.org/officeDocument/2006/relationships/image" Target="media/image220.wmf"/><Relationship Id="rId135" Type="http://schemas.openxmlformats.org/officeDocument/2006/relationships/oleObject" Target="embeddings/oleObject70.bin"/><Relationship Id="rId156" Type="http://schemas.openxmlformats.org/officeDocument/2006/relationships/image" Target="media/image460.wmf"/><Relationship Id="rId177" Type="http://schemas.openxmlformats.org/officeDocument/2006/relationships/image" Target="media/image61.wmf"/><Relationship Id="rId198" Type="http://schemas.openxmlformats.org/officeDocument/2006/relationships/image" Target="media/image710.wmf"/><Relationship Id="rId202" Type="http://schemas.openxmlformats.org/officeDocument/2006/relationships/image" Target="media/image73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91.wmf"/><Relationship Id="rId18" Type="http://schemas.openxmlformats.org/officeDocument/2006/relationships/oleObject" Target="embeddings/oleObject4.bin"/><Relationship Id="rId39" Type="http://schemas.openxmlformats.org/officeDocument/2006/relationships/image" Target="media/image13.wmf"/><Relationship Id="rId265" Type="http://schemas.openxmlformats.org/officeDocument/2006/relationships/oleObject" Target="embeddings/oleObject124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60.bin"/><Relationship Id="rId146" Type="http://schemas.openxmlformats.org/officeDocument/2006/relationships/image" Target="media/image44.wmf"/><Relationship Id="rId167" Type="http://schemas.openxmlformats.org/officeDocument/2006/relationships/image" Target="media/image51.wmf"/><Relationship Id="rId188" Type="http://schemas.openxmlformats.org/officeDocument/2006/relationships/image" Target="media/image69.wmf"/><Relationship Id="rId71" Type="http://schemas.openxmlformats.org/officeDocument/2006/relationships/image" Target="media/image21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760.wmf"/><Relationship Id="rId234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image" Target="media/image100.wmf"/><Relationship Id="rId255" Type="http://schemas.openxmlformats.org/officeDocument/2006/relationships/oleObject" Target="embeddings/oleObject119.bin"/><Relationship Id="rId276" Type="http://schemas.openxmlformats.org/officeDocument/2006/relationships/chart" Target="charts/chart1.xml"/><Relationship Id="rId40" Type="http://schemas.openxmlformats.org/officeDocument/2006/relationships/oleObject" Target="embeddings/oleObject15.bin"/><Relationship Id="rId115" Type="http://schemas.openxmlformats.org/officeDocument/2006/relationships/image" Target="media/image39.wmf"/><Relationship Id="rId136" Type="http://schemas.openxmlformats.org/officeDocument/2006/relationships/oleObject" Target="embeddings/oleObject71.bin"/><Relationship Id="rId157" Type="http://schemas.openxmlformats.org/officeDocument/2006/relationships/oleObject" Target="embeddings/oleObject82.bin"/><Relationship Id="rId178" Type="http://schemas.openxmlformats.org/officeDocument/2006/relationships/image" Target="media/image62.wmf"/><Relationship Id="rId61" Type="http://schemas.openxmlformats.org/officeDocument/2006/relationships/image" Target="media/image20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image" Target="media/image8.wmf"/><Relationship Id="rId224" Type="http://schemas.openxmlformats.org/officeDocument/2006/relationships/image" Target="media/image81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910.wmf"/><Relationship Id="rId30" Type="http://schemas.openxmlformats.org/officeDocument/2006/relationships/oleObject" Target="embeddings/oleObject10.bin"/><Relationship Id="rId105" Type="http://schemas.openxmlformats.org/officeDocument/2006/relationships/image" Target="media/image34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7.bin"/><Relationship Id="rId168" Type="http://schemas.openxmlformats.org/officeDocument/2006/relationships/image" Target="media/image52.wmf"/><Relationship Id="rId51" Type="http://schemas.openxmlformats.org/officeDocument/2006/relationships/image" Target="media/image150.wmf"/><Relationship Id="rId72" Type="http://schemas.openxmlformats.org/officeDocument/2006/relationships/oleObject" Target="embeddings/oleObject31.bin"/><Relationship Id="rId93" Type="http://schemas.openxmlformats.org/officeDocument/2006/relationships/image" Target="media/image28.wmf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09.bin"/><Relationship Id="rId256" Type="http://schemas.openxmlformats.org/officeDocument/2006/relationships/image" Target="media/image860.wmf"/><Relationship Id="rId277" Type="http://schemas.openxmlformats.org/officeDocument/2006/relationships/chart" Target="charts/chart2.xml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72.bin"/><Relationship Id="rId158" Type="http://schemas.openxmlformats.org/officeDocument/2006/relationships/image" Target="media/image47.wmf"/><Relationship Id="rId20" Type="http://schemas.openxmlformats.org/officeDocument/2006/relationships/oleObject" Target="embeddings/oleObject5.bin"/><Relationship Id="rId41" Type="http://schemas.openxmlformats.org/officeDocument/2006/relationships/image" Target="media/image130.wmf"/><Relationship Id="rId62" Type="http://schemas.openxmlformats.org/officeDocument/2006/relationships/oleObject" Target="embeddings/oleObject26.bin"/><Relationship Id="rId83" Type="http://schemas.openxmlformats.org/officeDocument/2006/relationships/image" Target="media/image230.wmf"/><Relationship Id="rId179" Type="http://schemas.openxmlformats.org/officeDocument/2006/relationships/image" Target="media/image63.wmf"/><Relationship Id="rId190" Type="http://schemas.openxmlformats.org/officeDocument/2006/relationships/image" Target="media/image70.wmf"/><Relationship Id="rId204" Type="http://schemas.openxmlformats.org/officeDocument/2006/relationships/image" Target="media/image74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92.wmf"/><Relationship Id="rId267" Type="http://schemas.openxmlformats.org/officeDocument/2006/relationships/oleObject" Target="embeddings/oleObject125.bin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62.bin"/><Relationship Id="rId10" Type="http://schemas.openxmlformats.org/officeDocument/2006/relationships/image" Target="media/image5.png"/><Relationship Id="rId31" Type="http://schemas.openxmlformats.org/officeDocument/2006/relationships/image" Target="media/image11.wmf"/><Relationship Id="rId52" Type="http://schemas.openxmlformats.org/officeDocument/2006/relationships/oleObject" Target="embeddings/oleObject21.bin"/><Relationship Id="rId73" Type="http://schemas.openxmlformats.org/officeDocument/2006/relationships/image" Target="media/image22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440.wmf"/><Relationship Id="rId169" Type="http://schemas.openxmlformats.org/officeDocument/2006/relationships/image" Target="media/image53.wmf"/><Relationship Id="rId4" Type="http://schemas.openxmlformats.org/officeDocument/2006/relationships/settings" Target="settings.xml"/><Relationship Id="rId180" Type="http://schemas.openxmlformats.org/officeDocument/2006/relationships/image" Target="media/image64.wmf"/><Relationship Id="rId215" Type="http://schemas.openxmlformats.org/officeDocument/2006/relationships/image" Target="media/image770.wmf"/><Relationship Id="rId236" Type="http://schemas.openxmlformats.org/officeDocument/2006/relationships/image" Target="media/image87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97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image" Target="media/image42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35.wmf"/><Relationship Id="rId11" Type="http://schemas.openxmlformats.org/officeDocument/2006/relationships/image" Target="media/image6.wmf"/><Relationship Id="rId53" Type="http://schemas.openxmlformats.org/officeDocument/2006/relationships/image" Target="media/image160.wmf"/><Relationship Id="rId149" Type="http://schemas.openxmlformats.org/officeDocument/2006/relationships/oleObject" Target="embeddings/oleObject78.bin"/><Relationship Id="rId95" Type="http://schemas.openxmlformats.org/officeDocument/2006/relationships/image" Target="media/image29.wmf"/><Relationship Id="rId160" Type="http://schemas.openxmlformats.org/officeDocument/2006/relationships/image" Target="media/image470.wmf"/><Relationship Id="rId216" Type="http://schemas.openxmlformats.org/officeDocument/2006/relationships/oleObject" Target="embeddings/oleObject101.bin"/><Relationship Id="rId258" Type="http://schemas.openxmlformats.org/officeDocument/2006/relationships/image" Target="media/image870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Comic Sans MS" pitchFamily="66" charset="0"/>
              </a:rPr>
              <a:t>Graph showing number of children in family</a:t>
            </a:r>
          </a:p>
        </c:rich>
      </c:tx>
      <c:layout>
        <c:manualLayout>
          <c:xMode val="edge"/>
          <c:yMode val="edge"/>
          <c:x val="0.1602286248836384"/>
          <c:y val="3.265360328326750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Graph showing number of children in family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Ann</c:v>
                </c:pt>
                <c:pt idx="1">
                  <c:v>Fred</c:v>
                </c:pt>
                <c:pt idx="2">
                  <c:v>Bob</c:v>
                </c:pt>
                <c:pt idx="3">
                  <c:v>Jane</c:v>
                </c:pt>
                <c:pt idx="4">
                  <c:v>Liz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B8-4C5B-B88C-5D5820BFA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10614672"/>
        <c:axId val="1710615216"/>
      </c:barChart>
      <c:catAx>
        <c:axId val="1710614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>
                    <a:latin typeface="Comic Sans MS" pitchFamily="66" charset="0"/>
                  </a:rPr>
                  <a:t>Pupils</a:t>
                </a:r>
              </a:p>
            </c:rich>
          </c:tx>
          <c:layout>
            <c:manualLayout>
              <c:xMode val="edge"/>
              <c:yMode val="edge"/>
              <c:x val="0.47620195656926223"/>
              <c:y val="0.85548647761200525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710615216"/>
        <c:crosses val="autoZero"/>
        <c:auto val="1"/>
        <c:lblAlgn val="ctr"/>
        <c:lblOffset val="100"/>
        <c:noMultiLvlLbl val="0"/>
      </c:catAx>
      <c:valAx>
        <c:axId val="17106152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GB">
                    <a:latin typeface="Comic Sans MS" pitchFamily="66" charset="0"/>
                  </a:rPr>
                  <a:t>No of children in family</a:t>
                </a:r>
              </a:p>
            </c:rich>
          </c:tx>
          <c:layout>
            <c:manualLayout>
              <c:xMode val="edge"/>
              <c:yMode val="edge"/>
              <c:x val="4.8372917869641464E-2"/>
              <c:y val="0.22721719088704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10614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  <a:latin typeface="Comic Sans MS" pitchFamily="66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Dr Bones</c:v>
                </c:pt>
                <c:pt idx="1">
                  <c:v>Dr Ward</c:v>
                </c:pt>
                <c:pt idx="2">
                  <c:v>Dr Kidney</c:v>
                </c:pt>
                <c:pt idx="3">
                  <c:v>Dr O'Harte</c:v>
                </c:pt>
                <c:pt idx="4">
                  <c:v>Dr Foot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8-4CFA-A3F2-6CD38B20CA72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3116C-7E4B-4625-85F5-F8880F710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E7288CE9</Template>
  <TotalTime>1</TotalTime>
  <Pages>29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 One Hits</vt:lpstr>
    </vt:vector>
  </TitlesOfParts>
  <Company>SEELB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 One Hits</dc:title>
  <dc:creator>SMH.14</dc:creator>
  <cp:lastModifiedBy>C Tunney</cp:lastModifiedBy>
  <cp:revision>2</cp:revision>
  <cp:lastPrinted>2014-03-24T11:15:00Z</cp:lastPrinted>
  <dcterms:created xsi:type="dcterms:W3CDTF">2020-03-18T13:17:00Z</dcterms:created>
  <dcterms:modified xsi:type="dcterms:W3CDTF">2020-03-18T13:17:00Z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-15026998</vt:i4>
  </property>
  <property fmtid="{D5CDD505-2E9C-101B-9397-08002B2CF9AE}" pid="3" name="_EmailSubject">
    <vt:lpwstr>Templates</vt:lpwstr>
  </property>
  <property fmtid="{D5CDD505-2E9C-101B-9397-08002B2CF9AE}" pid="4" name="_AuthorEmail">
    <vt:lpwstr>Robert.Thompson@seelb.org.uk</vt:lpwstr>
  </property>
  <property fmtid="{D5CDD505-2E9C-101B-9397-08002B2CF9AE}" pid="5" name="_AuthorEmailDisplayName">
    <vt:lpwstr>Robert Thompson (SEELB)</vt:lpwstr>
  </property>
  <property fmtid="{D5CDD505-2E9C-101B-9397-08002B2CF9AE}" pid="6" name="_ReviewingToolsShownOnce">
    <vt:lpwstr/>
  </property>
</Properties>
</file>